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4641F4" w:rsidP="004641F4">
            <w:pPr>
              <w:pStyle w:val="Title"/>
            </w:pPr>
            <w:r>
              <w:t xml:space="preserve">Vinane Nadar </w:t>
            </w:r>
            <w:r w:rsidR="003D1B71" w:rsidRPr="00310F17">
              <w:br/>
            </w:r>
          </w:p>
          <w:p w:rsidR="00A60DF6" w:rsidRPr="00A60DF6" w:rsidRDefault="00A60DF6" w:rsidP="00A60DF6">
            <w:r>
              <w:t>Date of birth: 12-02-1998</w:t>
            </w:r>
          </w:p>
        </w:tc>
      </w:tr>
      <w:tr w:rsidR="003D1B71" w:rsidRPr="00F75E2F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1196195576"/>
              <w:placeholder>
                <w:docPart w:val="3D98A1E291B246B79AEA4365B2784DF8"/>
              </w:placeholder>
              <w:temporary/>
              <w:showingPlcHdr/>
              <w15:appearance w15:val="hidden"/>
            </w:sdtPr>
            <w:sdtEndPr/>
            <w:sdtContent>
              <w:p w:rsidR="003D1B71" w:rsidRPr="00F75E2F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</w:rPr>
                </w:pPr>
                <w:r w:rsidRPr="00F75E2F">
                  <w:rPr>
                    <w:rFonts w:asciiTheme="minorHAnsi" w:hAnsiTheme="minorHAnsi"/>
                    <w:b w:val="0"/>
                    <w:bCs w:val="0"/>
                    <w:szCs w:val="24"/>
                  </w:rPr>
                  <w:t>Experience</w:t>
                </w:r>
              </w:p>
            </w:sdtContent>
          </w:sdt>
          <w:p w:rsidR="003D1B71" w:rsidRPr="00F75E2F" w:rsidRDefault="004641F4" w:rsidP="004641F4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 w:rsidRPr="00F75E2F">
              <w:rPr>
                <w:rFonts w:cs="Calibri"/>
                <w:b w:val="0"/>
                <w:sz w:val="24"/>
                <w:szCs w:val="24"/>
              </w:rPr>
              <w:t>2016</w:t>
            </w:r>
            <w:r w:rsidR="003D1B71" w:rsidRPr="00F75E2F">
              <w:rPr>
                <w:rFonts w:cs="Calibri"/>
                <w:b w:val="0"/>
                <w:sz w:val="24"/>
                <w:szCs w:val="24"/>
              </w:rPr>
              <w:t>–</w:t>
            </w:r>
            <w:r w:rsidRPr="00F75E2F">
              <w:rPr>
                <w:rFonts w:cs="Calibri"/>
                <w:b w:val="0"/>
                <w:sz w:val="24"/>
                <w:szCs w:val="24"/>
              </w:rPr>
              <w:t>2017</w:t>
            </w:r>
          </w:p>
          <w:p w:rsidR="003D1B71" w:rsidRPr="00F75E2F" w:rsidRDefault="004641F4" w:rsidP="004641F4">
            <w:pPr>
              <w:pStyle w:val="Experience"/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>audit</w:t>
            </w:r>
            <w:r w:rsidR="003D1B71" w:rsidRPr="00F75E2F">
              <w:rPr>
                <w:rStyle w:val="Strong"/>
                <w:rFonts w:cs="Calibri"/>
                <w:b w:val="0"/>
                <w:bCs w:val="0"/>
                <w:sz w:val="24"/>
              </w:rPr>
              <w:t>•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  <w:r w:rsidRPr="00F75E2F">
              <w:rPr>
                <w:rFonts w:cstheme="majorBidi"/>
                <w:sz w:val="24"/>
              </w:rPr>
              <w:t xml:space="preserve">(Moussa Nadar company) Ahmad trading company for fish          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</w:p>
          <w:p w:rsidR="003D1B71" w:rsidRPr="00F75E2F" w:rsidRDefault="00F75E2F" w:rsidP="004641F4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 w:rsidRPr="00F75E2F">
              <w:rPr>
                <w:rFonts w:cs="Calibri"/>
                <w:b w:val="0"/>
                <w:sz w:val="24"/>
                <w:szCs w:val="24"/>
              </w:rPr>
              <w:t>June</w:t>
            </w:r>
            <w:r w:rsidR="004641F4" w:rsidRPr="00F75E2F">
              <w:rPr>
                <w:rFonts w:cs="Calibri"/>
                <w:b w:val="0"/>
                <w:sz w:val="24"/>
                <w:szCs w:val="24"/>
              </w:rPr>
              <w:t xml:space="preserve"> 2018 </w:t>
            </w:r>
            <w:r w:rsidR="003D1B71" w:rsidRPr="00F75E2F">
              <w:rPr>
                <w:rFonts w:cs="Calibri"/>
                <w:b w:val="0"/>
                <w:sz w:val="24"/>
                <w:szCs w:val="24"/>
              </w:rPr>
              <w:t>–</w:t>
            </w:r>
            <w:r w:rsidR="004641F4" w:rsidRPr="00F75E2F">
              <w:rPr>
                <w:rFonts w:cs="Calibri"/>
                <w:b w:val="0"/>
                <w:sz w:val="24"/>
                <w:szCs w:val="24"/>
              </w:rPr>
              <w:t xml:space="preserve">august 2018 </w:t>
            </w:r>
          </w:p>
          <w:p w:rsidR="003D1B71" w:rsidRPr="00F75E2F" w:rsidRDefault="005527B9" w:rsidP="004641F4">
            <w:pPr>
              <w:pStyle w:val="Experience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internship</w:t>
            </w:r>
            <w:r w:rsidR="004641F4" w:rsidRPr="00F75E2F">
              <w:rPr>
                <w:rFonts w:cs="Calibri"/>
                <w:sz w:val="24"/>
              </w:rPr>
              <w:t xml:space="preserve"> </w:t>
            </w:r>
            <w:proofErr w:type="gramStart"/>
            <w:r w:rsidR="003D1B71" w:rsidRPr="00F75E2F">
              <w:rPr>
                <w:rStyle w:val="Strong"/>
                <w:rFonts w:cs="Calibri"/>
                <w:b w:val="0"/>
                <w:bCs w:val="0"/>
                <w:sz w:val="24"/>
              </w:rPr>
              <w:t>•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  <w:r w:rsidR="004641F4" w:rsidRPr="00F75E2F">
              <w:rPr>
                <w:rFonts w:cstheme="majorBidi"/>
                <w:sz w:val="24"/>
              </w:rPr>
              <w:t xml:space="preserve"> the</w:t>
            </w:r>
            <w:proofErr w:type="gramEnd"/>
            <w:r w:rsidR="004641F4" w:rsidRPr="00F75E2F">
              <w:rPr>
                <w:rFonts w:cstheme="majorBidi"/>
                <w:sz w:val="24"/>
              </w:rPr>
              <w:t xml:space="preserve"> internship program at bank Audi (Riad-Soloh branch saida)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</w:p>
          <w:p w:rsidR="003D1B71" w:rsidRPr="00F75E2F" w:rsidRDefault="004641F4" w:rsidP="004641F4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 w:rsidRPr="00F75E2F">
              <w:rPr>
                <w:rFonts w:cs="Calibri"/>
                <w:b w:val="0"/>
                <w:sz w:val="24"/>
                <w:szCs w:val="24"/>
              </w:rPr>
              <w:t>august 2018</w:t>
            </w:r>
            <w:r w:rsidR="003D1B71" w:rsidRPr="00F75E2F">
              <w:rPr>
                <w:rFonts w:cs="Calibri"/>
                <w:b w:val="0"/>
                <w:sz w:val="24"/>
                <w:szCs w:val="24"/>
              </w:rPr>
              <w:t>–</w:t>
            </w:r>
            <w:r w:rsidRPr="00F75E2F">
              <w:rPr>
                <w:rFonts w:cs="Calibri"/>
                <w:b w:val="0"/>
                <w:sz w:val="24"/>
                <w:szCs w:val="24"/>
              </w:rPr>
              <w:t xml:space="preserve">present </w:t>
            </w:r>
          </w:p>
          <w:p w:rsidR="00A77339" w:rsidRDefault="004641F4" w:rsidP="00A77339">
            <w:pPr>
              <w:pStyle w:val="Experience"/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 xml:space="preserve">part time </w:t>
            </w:r>
            <w:r w:rsidR="00F75E2F" w:rsidRPr="00F75E2F">
              <w:rPr>
                <w:rFonts w:cs="Calibri"/>
                <w:sz w:val="24"/>
              </w:rPr>
              <w:t>job at</w:t>
            </w:r>
            <w:r w:rsidRPr="00F75E2F">
              <w:rPr>
                <w:rFonts w:cs="Calibri"/>
                <w:sz w:val="24"/>
              </w:rPr>
              <w:t xml:space="preserve"> novo Bank Audi </w:t>
            </w:r>
          </w:p>
          <w:p w:rsidR="00F95A50" w:rsidRDefault="00A77339" w:rsidP="00F95A50">
            <w:pPr>
              <w:pStyle w:val="Experience"/>
              <w:numPr>
                <w:ilvl w:val="0"/>
                <w:numId w:val="5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help people with their transactions and operation</w:t>
            </w:r>
            <w:r w:rsidR="005527B9">
              <w:rPr>
                <w:rFonts w:cs="Calibri"/>
                <w:sz w:val="24"/>
              </w:rPr>
              <w:t>s</w:t>
            </w:r>
            <w:r>
              <w:rPr>
                <w:rFonts w:cs="Calibri"/>
                <w:sz w:val="24"/>
              </w:rPr>
              <w:t xml:space="preserve"> on </w:t>
            </w:r>
            <w:proofErr w:type="spellStart"/>
            <w:r>
              <w:rPr>
                <w:rFonts w:cs="Calibri"/>
                <w:sz w:val="24"/>
              </w:rPr>
              <w:t>itm</w:t>
            </w:r>
            <w:proofErr w:type="spellEnd"/>
            <w:r>
              <w:rPr>
                <w:rFonts w:cs="Calibri"/>
                <w:sz w:val="24"/>
              </w:rPr>
              <w:t xml:space="preserve"> &lt;&lt; interactive teller machine &gt;&gt;</w:t>
            </w:r>
          </w:p>
          <w:p w:rsidR="00F95A50" w:rsidRDefault="00F95A50" w:rsidP="00F95A50">
            <w:pPr>
              <w:pStyle w:val="Experience"/>
              <w:numPr>
                <w:ilvl w:val="0"/>
                <w:numId w:val="5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 </w:t>
            </w:r>
            <w:proofErr w:type="gramStart"/>
            <w:r w:rsidR="00A77339">
              <w:rPr>
                <w:rFonts w:cs="Calibri"/>
                <w:sz w:val="24"/>
              </w:rPr>
              <w:t>open  all</w:t>
            </w:r>
            <w:proofErr w:type="gramEnd"/>
            <w:r w:rsidR="00A77339">
              <w:rPr>
                <w:rFonts w:cs="Calibri"/>
                <w:sz w:val="24"/>
              </w:rPr>
              <w:t xml:space="preserve"> types of bank accounts in an ad</w:t>
            </w:r>
            <w:r>
              <w:rPr>
                <w:rFonts w:cs="Calibri"/>
                <w:sz w:val="24"/>
              </w:rPr>
              <w:t xml:space="preserve">visory room </w:t>
            </w:r>
          </w:p>
          <w:p w:rsidR="00A77339" w:rsidRPr="00F75E2F" w:rsidRDefault="00F95A50" w:rsidP="00F95A50">
            <w:pPr>
              <w:pStyle w:val="Experience"/>
              <w:numPr>
                <w:ilvl w:val="0"/>
                <w:numId w:val="5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 </w:t>
            </w:r>
            <w:r w:rsidR="00A77339">
              <w:rPr>
                <w:rFonts w:cs="Calibri"/>
                <w:sz w:val="24"/>
              </w:rPr>
              <w:t xml:space="preserve"> give all types of advices</w:t>
            </w:r>
            <w:r>
              <w:rPr>
                <w:rFonts w:cs="Calibri"/>
                <w:sz w:val="24"/>
              </w:rPr>
              <w:t xml:space="preserve"> and solutions in </w:t>
            </w:r>
            <w:proofErr w:type="gramStart"/>
            <w:r>
              <w:rPr>
                <w:rFonts w:cs="Calibri"/>
                <w:sz w:val="24"/>
              </w:rPr>
              <w:t>any  banking</w:t>
            </w:r>
            <w:proofErr w:type="gramEnd"/>
            <w:r>
              <w:rPr>
                <w:rFonts w:cs="Calibri"/>
                <w:sz w:val="24"/>
              </w:rPr>
              <w:t xml:space="preserve"> problem  </w:t>
            </w:r>
          </w:p>
          <w:p w:rsidR="003D1B71" w:rsidRPr="00F75E2F" w:rsidRDefault="003D1B71" w:rsidP="004641F4">
            <w:pPr>
              <w:rPr>
                <w:rFonts w:cs="Calibri"/>
                <w:sz w:val="24"/>
                <w:szCs w:val="24"/>
              </w:rPr>
            </w:pPr>
          </w:p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-1554227259"/>
              <w:placeholder>
                <w:docPart w:val="3F87608617DC49EBACA2FA098546BA64"/>
              </w:placeholder>
              <w:temporary/>
              <w:showingPlcHdr/>
              <w15:appearance w15:val="hidden"/>
            </w:sdtPr>
            <w:sdtEndPr/>
            <w:sdtContent>
              <w:p w:rsidR="003D1B71" w:rsidRPr="00A77339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  <w:lang w:val="fr-FR"/>
                  </w:rPr>
                </w:pPr>
                <w:r w:rsidRPr="00A77339">
                  <w:rPr>
                    <w:rFonts w:asciiTheme="minorHAnsi" w:hAnsiTheme="minorHAnsi"/>
                    <w:b w:val="0"/>
                    <w:bCs w:val="0"/>
                    <w:szCs w:val="24"/>
                    <w:lang w:val="fr-FR"/>
                  </w:rPr>
                  <w:t>Education</w:t>
                </w:r>
              </w:p>
            </w:sdtContent>
          </w:sdt>
          <w:p w:rsidR="003D1B71" w:rsidRPr="00F75E2F" w:rsidRDefault="00F75E2F" w:rsidP="004641F4">
            <w:pPr>
              <w:pStyle w:val="SchoolName"/>
              <w:rPr>
                <w:b w:val="0"/>
                <w:sz w:val="24"/>
                <w:szCs w:val="24"/>
                <w:lang w:val="fr-FR"/>
              </w:rPr>
            </w:pPr>
            <w:r w:rsidRPr="00F75E2F">
              <w:rPr>
                <w:b w:val="0"/>
                <w:sz w:val="24"/>
                <w:szCs w:val="24"/>
                <w:lang w:val="fr-FR"/>
              </w:rPr>
              <w:t>Collège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notre dame des </w:t>
            </w:r>
            <w:r w:rsidRPr="00F75E2F">
              <w:rPr>
                <w:b w:val="0"/>
                <w:sz w:val="24"/>
                <w:szCs w:val="24"/>
                <w:lang w:val="fr-FR"/>
              </w:rPr>
              <w:t>sœurs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4641F4" w:rsidRPr="00F75E2F">
              <w:rPr>
                <w:b w:val="0"/>
                <w:sz w:val="24"/>
                <w:szCs w:val="24"/>
                <w:lang w:val="fr-FR"/>
              </w:rPr>
              <w:t>salvatorienne</w:t>
            </w:r>
            <w:proofErr w:type="spellEnd"/>
            <w:r w:rsidR="006C7CA0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r w:rsidRPr="00F75E2F">
              <w:rPr>
                <w:b w:val="0"/>
                <w:sz w:val="24"/>
                <w:szCs w:val="24"/>
                <w:lang w:val="fr-FR"/>
              </w:rPr>
              <w:t>MSA,</w:t>
            </w:r>
            <w:r w:rsidR="003D1B71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abra – </w:t>
            </w:r>
            <w:r w:rsidRPr="00F75E2F">
              <w:rPr>
                <w:b w:val="0"/>
                <w:sz w:val="24"/>
                <w:szCs w:val="24"/>
                <w:lang w:val="fr-FR"/>
              </w:rPr>
              <w:t>Lebanon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</w:p>
          <w:p w:rsidR="006C7CA0" w:rsidRDefault="006C7CA0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  <w:r w:rsidRPr="00F75E2F">
              <w:rPr>
                <w:rFonts w:cs="Calibri"/>
                <w:sz w:val="24"/>
                <w:szCs w:val="24"/>
              </w:rPr>
              <w:t>(2001-2016)</w:t>
            </w:r>
          </w:p>
          <w:p w:rsidR="00F95A50" w:rsidRPr="00F75E2F" w:rsidRDefault="00F95A50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</w:p>
          <w:p w:rsidR="006C7CA0" w:rsidRPr="00F75E2F" w:rsidRDefault="006F53F8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Saint-joseph university (</w:t>
            </w:r>
            <w:proofErr w:type="spellStart"/>
            <w:r>
              <w:rPr>
                <w:rFonts w:cs="Calibri"/>
                <w:sz w:val="24"/>
                <w:szCs w:val="24"/>
              </w:rPr>
              <w:t>saida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r w:rsidR="006C7CA0" w:rsidRPr="00F75E2F">
              <w:rPr>
                <w:rFonts w:cs="Calibri"/>
                <w:sz w:val="24"/>
                <w:szCs w:val="24"/>
              </w:rPr>
              <w:t xml:space="preserve"> </w:t>
            </w:r>
            <w:r w:rsidR="00F75E2F" w:rsidRPr="00F75E2F">
              <w:rPr>
                <w:rFonts w:cs="Calibri"/>
                <w:sz w:val="24"/>
                <w:szCs w:val="24"/>
              </w:rPr>
              <w:t>campus)</w:t>
            </w:r>
            <w:r w:rsidR="00F95A50">
              <w:rPr>
                <w:rFonts w:cs="Calibri"/>
                <w:sz w:val="24"/>
                <w:szCs w:val="24"/>
              </w:rPr>
              <w:t xml:space="preserve"> </w:t>
            </w:r>
            <w:r w:rsidR="006C7CA0" w:rsidRPr="00F75E2F">
              <w:rPr>
                <w:rFonts w:cs="Calibri"/>
                <w:sz w:val="24"/>
                <w:szCs w:val="24"/>
              </w:rPr>
              <w:t xml:space="preserve"> </w:t>
            </w:r>
            <w:r w:rsidR="005527B9">
              <w:rPr>
                <w:rFonts w:cs="Calibri"/>
                <w:sz w:val="24"/>
                <w:szCs w:val="24"/>
              </w:rPr>
              <w:t>2016- 2019</w:t>
            </w:r>
            <w:bookmarkStart w:id="0" w:name="_GoBack"/>
            <w:bookmarkEnd w:id="0"/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  <w:r w:rsidRPr="00F75E2F">
              <w:rPr>
                <w:rFonts w:cstheme="majorBidi"/>
                <w:sz w:val="24"/>
                <w:szCs w:val="24"/>
              </w:rPr>
              <w:t xml:space="preserve">                        Diploma in B</w:t>
            </w:r>
            <w:r w:rsidR="005527B9">
              <w:rPr>
                <w:rFonts w:cstheme="majorBidi"/>
                <w:sz w:val="24"/>
                <w:szCs w:val="24"/>
              </w:rPr>
              <w:t xml:space="preserve">usiness </w:t>
            </w:r>
            <w:r w:rsidRPr="00F75E2F">
              <w:rPr>
                <w:rFonts w:cstheme="majorBidi"/>
                <w:sz w:val="24"/>
                <w:szCs w:val="24"/>
              </w:rPr>
              <w:t>A</w:t>
            </w:r>
            <w:r w:rsidR="005527B9">
              <w:rPr>
                <w:rFonts w:cstheme="majorBidi"/>
                <w:sz w:val="24"/>
                <w:szCs w:val="24"/>
              </w:rPr>
              <w:t>dministration (</w:t>
            </w:r>
            <w:proofErr w:type="spellStart"/>
            <w:r w:rsidR="005527B9">
              <w:rPr>
                <w:rFonts w:cstheme="majorBidi"/>
                <w:sz w:val="24"/>
                <w:szCs w:val="24"/>
              </w:rPr>
              <w:t>gestion</w:t>
            </w:r>
            <w:proofErr w:type="spellEnd"/>
            <w:r w:rsidR="005527B9">
              <w:rPr>
                <w:rFonts w:cstheme="majorBidi"/>
                <w:sz w:val="24"/>
                <w:szCs w:val="24"/>
              </w:rPr>
              <w:t xml:space="preserve"> et       </w:t>
            </w:r>
            <w:proofErr w:type="gramStart"/>
            <w:r w:rsidR="005527B9">
              <w:rPr>
                <w:rFonts w:cstheme="majorBidi"/>
                <w:sz w:val="24"/>
                <w:szCs w:val="24"/>
              </w:rPr>
              <w:t>management )</w:t>
            </w:r>
            <w:proofErr w:type="gramEnd"/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  <w:r w:rsidRPr="00F75E2F">
              <w:rPr>
                <w:rFonts w:cstheme="majorBidi"/>
                <w:sz w:val="24"/>
                <w:szCs w:val="24"/>
              </w:rPr>
              <w:t xml:space="preserve">                       A levels in English (A), in French (A)</w:t>
            </w:r>
          </w:p>
          <w:p w:rsidR="006C7CA0" w:rsidRPr="00F75E2F" w:rsidRDefault="006C7CA0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</w:p>
          <w:p w:rsidR="003D1B71" w:rsidRPr="00F75E2F" w:rsidRDefault="006C7CA0" w:rsidP="006C7CA0">
            <w:pPr>
              <w:pStyle w:val="Heading2"/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</w:pPr>
            <w:r w:rsidRPr="00F75E2F"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t xml:space="preserve">Skills </w:t>
            </w:r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  <w:r w:rsidRPr="00F75E2F">
              <w:rPr>
                <w:rFonts w:cstheme="majorBidi"/>
                <w:sz w:val="24"/>
                <w:szCs w:val="24"/>
              </w:rPr>
              <w:lastRenderedPageBreak/>
              <w:t xml:space="preserve">         IT                       office 2016 and windows NT, Excel, Internet, </w:t>
            </w:r>
            <w:r w:rsidR="00F95A50">
              <w:rPr>
                <w:rFonts w:cstheme="majorBidi"/>
                <w:sz w:val="24"/>
                <w:szCs w:val="24"/>
              </w:rPr>
              <w:t>PowerPoint</w:t>
            </w:r>
            <w:r w:rsidR="005527B9">
              <w:rPr>
                <w:rFonts w:cstheme="majorBidi"/>
                <w:sz w:val="24"/>
                <w:szCs w:val="24"/>
              </w:rPr>
              <w:t>, Access 2016</w:t>
            </w:r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  <w:r w:rsidRPr="00F75E2F">
              <w:rPr>
                <w:rFonts w:cstheme="majorBidi"/>
                <w:sz w:val="24"/>
                <w:szCs w:val="24"/>
              </w:rPr>
              <w:t xml:space="preserve">          Languages           Arabic, very good English, Excellent French</w:t>
            </w:r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</w:p>
          <w:p w:rsidR="006C7CA0" w:rsidRPr="00F95A50" w:rsidRDefault="006C7CA0" w:rsidP="00F95A50">
            <w:pPr>
              <w:pStyle w:val="ListParagraph"/>
              <w:numPr>
                <w:ilvl w:val="0"/>
                <w:numId w:val="6"/>
              </w:numPr>
              <w:rPr>
                <w:rFonts w:cstheme="majorBidi"/>
                <w:sz w:val="24"/>
              </w:rPr>
            </w:pPr>
            <w:r w:rsidRPr="00F95A50">
              <w:rPr>
                <w:rFonts w:cstheme="majorBidi"/>
                <w:sz w:val="24"/>
              </w:rPr>
              <w:t xml:space="preserve">Sociable and able to communicate with all kind of client, and to work in group and under pressure </w:t>
            </w:r>
          </w:p>
          <w:p w:rsidR="00F75E2F" w:rsidRPr="00F75E2F" w:rsidRDefault="00F75E2F" w:rsidP="006C7CA0">
            <w:pPr>
              <w:rPr>
                <w:rFonts w:cstheme="majorBidi"/>
                <w:sz w:val="24"/>
                <w:szCs w:val="24"/>
              </w:rPr>
            </w:pPr>
          </w:p>
          <w:p w:rsidR="003D1B71" w:rsidRPr="00F75E2F" w:rsidRDefault="003D1B71" w:rsidP="006C7CA0">
            <w:pPr>
              <w:rPr>
                <w:rFonts w:cs="Calibri"/>
                <w:sz w:val="24"/>
                <w:szCs w:val="24"/>
              </w:rPr>
            </w:pPr>
          </w:p>
          <w:p w:rsidR="003D1B71" w:rsidRPr="00F75E2F" w:rsidRDefault="006C7CA0" w:rsidP="006C7CA0">
            <w:pPr>
              <w:pStyle w:val="Heading2"/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</w:pPr>
            <w:r w:rsidRPr="00F75E2F"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t xml:space="preserve">Activities </w:t>
            </w:r>
          </w:p>
          <w:p w:rsidR="006C7CA0" w:rsidRPr="00F75E2F" w:rsidRDefault="006C7CA0" w:rsidP="006C7CA0">
            <w:pPr>
              <w:pStyle w:val="ListParagraph"/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writing: three English theater play </w:t>
            </w:r>
          </w:p>
          <w:p w:rsidR="006C7CA0" w:rsidRPr="00F75E2F" w:rsidRDefault="006C7CA0" w:rsidP="006C7CA0">
            <w:pPr>
              <w:pStyle w:val="ListParagraph"/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              one book of multiple Arabic stories </w:t>
            </w:r>
          </w:p>
          <w:p w:rsidR="006C7CA0" w:rsidRPr="00F75E2F" w:rsidRDefault="006C7CA0" w:rsidP="006C7CA0">
            <w:pPr>
              <w:pStyle w:val="ListParagraph"/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 secourisme: Croix rouge</w:t>
            </w:r>
          </w:p>
          <w:p w:rsidR="006C7CA0" w:rsidRPr="00F75E2F" w:rsidRDefault="006C7CA0" w:rsidP="006C7CA0">
            <w:pPr>
              <w:pStyle w:val="ListParagraph"/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 action benevole at usj</w:t>
            </w:r>
          </w:p>
          <w:p w:rsidR="006C7CA0" w:rsidRPr="00F75E2F" w:rsidRDefault="006C7CA0" w:rsidP="006C7CA0">
            <w:pPr>
              <w:pStyle w:val="ListParagraph"/>
              <w:rPr>
                <w:rFonts w:cstheme="majorBidi"/>
                <w:sz w:val="24"/>
              </w:rPr>
            </w:pPr>
            <w:r w:rsidRPr="00F75E2F">
              <w:rPr>
                <w:color w:val="1F497D"/>
                <w:sz w:val="24"/>
              </w:rPr>
              <w:t xml:space="preserve"> </w:t>
            </w:r>
            <w:r w:rsidRPr="00F75E2F">
              <w:rPr>
                <w:sz w:val="24"/>
              </w:rPr>
              <w:t>participa</w:t>
            </w:r>
            <w:r w:rsidRPr="00F75E2F">
              <w:rPr>
                <w:color w:val="1F497D"/>
                <w:sz w:val="24"/>
              </w:rPr>
              <w:t>te</w:t>
            </w:r>
            <w:r w:rsidRPr="00F75E2F">
              <w:rPr>
                <w:sz w:val="24"/>
              </w:rPr>
              <w:t xml:space="preserve"> in Bank Audi Interns’ CSR day with ETI Life Skills program at AUB</w:t>
            </w:r>
          </w:p>
          <w:p w:rsidR="006C7CA0" w:rsidRPr="00F75E2F" w:rsidRDefault="006C7CA0" w:rsidP="006C7CA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ajorBidi"/>
                <w:sz w:val="24"/>
              </w:rPr>
            </w:pPr>
          </w:p>
          <w:p w:rsidR="003D1B71" w:rsidRPr="00F75E2F" w:rsidRDefault="003D1B71" w:rsidP="006C7CA0">
            <w:pPr>
              <w:rPr>
                <w:rFonts w:cs="Calibri"/>
                <w:sz w:val="24"/>
                <w:szCs w:val="24"/>
              </w:rPr>
            </w:pPr>
          </w:p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1374043770"/>
              <w:placeholder>
                <w:docPart w:val="400BA49C4E594CCF92EE4DE138CC764D"/>
              </w:placeholder>
              <w:temporary/>
              <w:showingPlcHdr/>
              <w15:appearance w15:val="hidden"/>
            </w:sdtPr>
            <w:sdtEndPr/>
            <w:sdtContent>
              <w:p w:rsidR="003D1B71" w:rsidRPr="00F75E2F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</w:rPr>
                </w:pPr>
                <w:r w:rsidRPr="00F75E2F">
                  <w:rPr>
                    <w:rFonts w:asciiTheme="minorHAnsi" w:hAnsiTheme="minorHAnsi"/>
                    <w:b w:val="0"/>
                    <w:bCs w:val="0"/>
                    <w:szCs w:val="24"/>
                  </w:rPr>
                  <w:t>References</w:t>
                </w:r>
              </w:p>
            </w:sdtContent>
          </w:sdt>
          <w:p w:rsidR="003D1B71" w:rsidRPr="00F75E2F" w:rsidRDefault="006C7CA0" w:rsidP="006C7CA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 xml:space="preserve">Chantal Mansour [ coordinator MSA </w:t>
            </w:r>
            <w:r w:rsidR="00F75E2F" w:rsidRPr="00F75E2F">
              <w:rPr>
                <w:rFonts w:cs="Calibri"/>
                <w:sz w:val="24"/>
              </w:rPr>
              <w:t>school]</w:t>
            </w:r>
          </w:p>
          <w:p w:rsidR="006C7CA0" w:rsidRPr="00F75E2F" w:rsidRDefault="00F75E2F" w:rsidP="006C7CA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>Dr.</w:t>
            </w:r>
            <w:r w:rsidR="006C7CA0" w:rsidRPr="00F75E2F">
              <w:rPr>
                <w:rFonts w:cs="Calibri"/>
                <w:sz w:val="24"/>
              </w:rPr>
              <w:t xml:space="preserve"> Ali </w:t>
            </w:r>
            <w:proofErr w:type="spellStart"/>
            <w:r w:rsidR="006C7CA0" w:rsidRPr="00F75E2F">
              <w:rPr>
                <w:rFonts w:cs="Calibri"/>
                <w:sz w:val="24"/>
              </w:rPr>
              <w:t>Fayad</w:t>
            </w:r>
            <w:proofErr w:type="spellEnd"/>
            <w:r w:rsidR="006C7CA0" w:rsidRPr="00F75E2F">
              <w:rPr>
                <w:rFonts w:cs="Calibri"/>
                <w:sz w:val="24"/>
              </w:rPr>
              <w:t xml:space="preserve"> [ professor at </w:t>
            </w:r>
            <w:proofErr w:type="spellStart"/>
            <w:r w:rsidR="006C7CA0" w:rsidRPr="00F75E2F">
              <w:rPr>
                <w:rFonts w:cs="Calibri"/>
                <w:sz w:val="24"/>
              </w:rPr>
              <w:t>usj</w:t>
            </w:r>
            <w:proofErr w:type="spellEnd"/>
            <w:r w:rsidR="006C7CA0" w:rsidRPr="00F75E2F">
              <w:rPr>
                <w:rFonts w:cs="Calibri"/>
                <w:sz w:val="24"/>
              </w:rPr>
              <w:t xml:space="preserve"> </w:t>
            </w:r>
            <w:proofErr w:type="spellStart"/>
            <w:r w:rsidR="006C7CA0" w:rsidRPr="00F75E2F">
              <w:rPr>
                <w:rFonts w:cs="Calibri"/>
                <w:sz w:val="24"/>
              </w:rPr>
              <w:t>saida</w:t>
            </w:r>
            <w:proofErr w:type="spellEnd"/>
            <w:r w:rsidR="006C7CA0" w:rsidRPr="00F75E2F">
              <w:rPr>
                <w:rFonts w:cs="Calibri"/>
                <w:sz w:val="24"/>
              </w:rPr>
              <w:t>-</w:t>
            </w:r>
            <w:r w:rsidRPr="00F75E2F">
              <w:rPr>
                <w:rFonts w:cs="Calibri"/>
                <w:sz w:val="24"/>
              </w:rPr>
              <w:t>campus]</w:t>
            </w:r>
            <w:r w:rsidR="006C7CA0" w:rsidRPr="00F75E2F">
              <w:rPr>
                <w:rFonts w:cs="Calibri"/>
                <w:sz w:val="24"/>
              </w:rPr>
              <w:t xml:space="preserve"> </w:t>
            </w:r>
          </w:p>
          <w:p w:rsidR="006C7CA0" w:rsidRPr="00F75E2F" w:rsidRDefault="00780F05" w:rsidP="006C7CA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Ali </w:t>
            </w:r>
            <w:proofErr w:type="spellStart"/>
            <w:r>
              <w:rPr>
                <w:rFonts w:cs="Calibri"/>
                <w:sz w:val="24"/>
              </w:rPr>
              <w:t>khalife</w:t>
            </w:r>
            <w:proofErr w:type="spellEnd"/>
            <w:r w:rsidR="006C7CA0" w:rsidRPr="00F75E2F">
              <w:rPr>
                <w:rFonts w:cs="Calibri"/>
                <w:sz w:val="24"/>
              </w:rPr>
              <w:t xml:space="preserve"> </w:t>
            </w:r>
            <w:proofErr w:type="gramStart"/>
            <w:r w:rsidR="006C7CA0" w:rsidRPr="00F75E2F">
              <w:rPr>
                <w:rFonts w:cs="Calibri"/>
                <w:sz w:val="24"/>
              </w:rPr>
              <w:t xml:space="preserve">[ </w:t>
            </w:r>
            <w:r>
              <w:rPr>
                <w:rFonts w:cs="Calibri"/>
                <w:sz w:val="24"/>
              </w:rPr>
              <w:t xml:space="preserve"> senior</w:t>
            </w:r>
            <w:proofErr w:type="gramEnd"/>
            <w:r>
              <w:rPr>
                <w:rFonts w:cs="Calibri"/>
                <w:sz w:val="24"/>
              </w:rPr>
              <w:t xml:space="preserve"> </w:t>
            </w:r>
            <w:r w:rsidR="006C7CA0" w:rsidRPr="00F75E2F">
              <w:rPr>
                <w:rFonts w:cs="Calibri"/>
                <w:sz w:val="24"/>
              </w:rPr>
              <w:t xml:space="preserve">teller Bank </w:t>
            </w:r>
            <w:r w:rsidR="00F75E2F" w:rsidRPr="00F75E2F">
              <w:rPr>
                <w:rFonts w:cs="Calibri"/>
                <w:sz w:val="24"/>
              </w:rPr>
              <w:t>Audi</w:t>
            </w:r>
            <w:r>
              <w:rPr>
                <w:rFonts w:cs="Calibri"/>
                <w:sz w:val="24"/>
              </w:rPr>
              <w:t xml:space="preserve"> 70/825 436 </w:t>
            </w:r>
            <w:r w:rsidR="00F75E2F" w:rsidRPr="00F75E2F">
              <w:rPr>
                <w:rFonts w:cs="Calibri"/>
                <w:sz w:val="24"/>
              </w:rPr>
              <w:t>]</w:t>
            </w:r>
          </w:p>
          <w:p w:rsidR="00F75E2F" w:rsidRPr="00F75E2F" w:rsidRDefault="00F75E2F" w:rsidP="006C7CA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 xml:space="preserve">Hoda santina [ pre-president at bank Audi riad soloh branch] </w:t>
            </w:r>
          </w:p>
        </w:tc>
      </w:tr>
      <w:tr w:rsidR="003D1B71" w:rsidRPr="00F75E2F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222466">
            <w:pPr>
              <w:rPr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30A7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641F4" w:rsidP="004641F4">
            <w:pPr>
              <w:pStyle w:val="Information"/>
            </w:pPr>
            <w:r>
              <w:t xml:space="preserve">Salhiye </w:t>
            </w:r>
          </w:p>
          <w:p w:rsidR="003D1B71" w:rsidRPr="00380FD1" w:rsidRDefault="004641F4" w:rsidP="004641F4">
            <w:pPr>
              <w:pStyle w:val="Information"/>
            </w:pPr>
            <w:r>
              <w:t xml:space="preserve">Saida – Lebanon 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280D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641F4" w:rsidP="004641F4">
            <w:pPr>
              <w:pStyle w:val="Information"/>
            </w:pPr>
            <w:r>
              <w:t>70711317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82FC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60DF6" w:rsidRPr="00380FD1" w:rsidRDefault="004641F4" w:rsidP="00A60DF6">
            <w:pPr>
              <w:pStyle w:val="Information"/>
            </w:pPr>
            <w:proofErr w:type="spellStart"/>
            <w:r>
              <w:t>Vinane.nadar@hotmail</w:t>
            </w:r>
            <w:proofErr w:type="spellEnd"/>
            <w:r>
              <w:t xml:space="preserve"> 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4641F4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Pr="00F75E2F" w:rsidRDefault="003D1B71" w:rsidP="00222466">
            <w:pPr>
              <w:rPr>
                <w:sz w:val="24"/>
                <w:szCs w:val="24"/>
              </w:rPr>
            </w:pPr>
          </w:p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393" w:rsidRDefault="00A10393" w:rsidP="00590471">
      <w:r>
        <w:separator/>
      </w:r>
    </w:p>
  </w:endnote>
  <w:endnote w:type="continuationSeparator" w:id="0">
    <w:p w:rsidR="00A10393" w:rsidRDefault="00A1039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393" w:rsidRDefault="00A10393" w:rsidP="00590471">
      <w:r>
        <w:separator/>
      </w:r>
    </w:p>
  </w:footnote>
  <w:footnote w:type="continuationSeparator" w:id="0">
    <w:p w:rsidR="00A10393" w:rsidRDefault="00A1039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6565D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709CB"/>
    <w:multiLevelType w:val="hybridMultilevel"/>
    <w:tmpl w:val="A5F2A58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E2B692B"/>
    <w:multiLevelType w:val="hybridMultilevel"/>
    <w:tmpl w:val="A82C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4161E"/>
    <w:multiLevelType w:val="hybridMultilevel"/>
    <w:tmpl w:val="67B87EA8"/>
    <w:lvl w:ilvl="0" w:tplc="040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F4"/>
    <w:rsid w:val="00060042"/>
    <w:rsid w:val="00084B65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641F4"/>
    <w:rsid w:val="004E158A"/>
    <w:rsid w:val="005527B9"/>
    <w:rsid w:val="00565C77"/>
    <w:rsid w:val="0056708E"/>
    <w:rsid w:val="005801E5"/>
    <w:rsid w:val="00590471"/>
    <w:rsid w:val="005D01FA"/>
    <w:rsid w:val="00653E17"/>
    <w:rsid w:val="006A08E8"/>
    <w:rsid w:val="006C7CA0"/>
    <w:rsid w:val="006D79A8"/>
    <w:rsid w:val="006F53F8"/>
    <w:rsid w:val="00707BF0"/>
    <w:rsid w:val="0072353B"/>
    <w:rsid w:val="007575B6"/>
    <w:rsid w:val="00780F05"/>
    <w:rsid w:val="007B3C81"/>
    <w:rsid w:val="007C22F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337F"/>
    <w:rsid w:val="009D090F"/>
    <w:rsid w:val="00A10393"/>
    <w:rsid w:val="00A31464"/>
    <w:rsid w:val="00A31B16"/>
    <w:rsid w:val="00A33613"/>
    <w:rsid w:val="00A47A8D"/>
    <w:rsid w:val="00A60DF6"/>
    <w:rsid w:val="00A77339"/>
    <w:rsid w:val="00AC6C7E"/>
    <w:rsid w:val="00B4158A"/>
    <w:rsid w:val="00B6466C"/>
    <w:rsid w:val="00BB1B5D"/>
    <w:rsid w:val="00BC22C7"/>
    <w:rsid w:val="00BD195A"/>
    <w:rsid w:val="00C07240"/>
    <w:rsid w:val="00C14078"/>
    <w:rsid w:val="00C81B07"/>
    <w:rsid w:val="00C81B9A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75E2F"/>
    <w:rsid w:val="00F878BD"/>
    <w:rsid w:val="00F95A5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DB92F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4641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-PC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98A1E291B246B79AEA4365B2784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52905-B9A5-4B62-A98D-4127864B6B6A}"/>
      </w:docPartPr>
      <w:docPartBody>
        <w:p w:rsidR="00EA74C1" w:rsidRDefault="00CC3692">
          <w:pPr>
            <w:pStyle w:val="3D98A1E291B246B79AEA4365B2784DF8"/>
          </w:pPr>
          <w:r w:rsidRPr="00AC6C7E">
            <w:t>Experience</w:t>
          </w:r>
        </w:p>
      </w:docPartBody>
    </w:docPart>
    <w:docPart>
      <w:docPartPr>
        <w:name w:val="3F87608617DC49EBACA2FA098546B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8B909-E369-4286-989C-7F7CEB115337}"/>
      </w:docPartPr>
      <w:docPartBody>
        <w:p w:rsidR="00EA74C1" w:rsidRDefault="00CC3692">
          <w:pPr>
            <w:pStyle w:val="3F87608617DC49EBACA2FA098546BA64"/>
          </w:pPr>
          <w:r w:rsidRPr="00AC6C7E">
            <w:t>Education</w:t>
          </w:r>
        </w:p>
      </w:docPartBody>
    </w:docPart>
    <w:docPart>
      <w:docPartPr>
        <w:name w:val="400BA49C4E594CCF92EE4DE138CC7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182D1-D783-4D47-99DD-547D9B0BDE49}"/>
      </w:docPartPr>
      <w:docPartBody>
        <w:p w:rsidR="00EA74C1" w:rsidRDefault="00CC3692">
          <w:pPr>
            <w:pStyle w:val="400BA49C4E594CCF92EE4DE138CC764D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92"/>
    <w:rsid w:val="00372598"/>
    <w:rsid w:val="0062222C"/>
    <w:rsid w:val="00626E7E"/>
    <w:rsid w:val="008F6655"/>
    <w:rsid w:val="009C1F00"/>
    <w:rsid w:val="00CC3692"/>
    <w:rsid w:val="00DE0166"/>
    <w:rsid w:val="00EA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7D436F6E8E4387B6D1F5CED998E12D">
    <w:name w:val="127D436F6E8E4387B6D1F5CED998E12D"/>
  </w:style>
  <w:style w:type="paragraph" w:customStyle="1" w:styleId="E6890B878F7F413FA3DB5E3660E3D88D">
    <w:name w:val="E6890B878F7F413FA3DB5E3660E3D88D"/>
  </w:style>
  <w:style w:type="paragraph" w:customStyle="1" w:styleId="3D98A1E291B246B79AEA4365B2784DF8">
    <w:name w:val="3D98A1E291B246B79AEA4365B2784DF8"/>
  </w:style>
  <w:style w:type="paragraph" w:customStyle="1" w:styleId="87A07B639BAE4E51B8217A6E9000F1E3">
    <w:name w:val="87A07B639BAE4E51B8217A6E9000F1E3"/>
  </w:style>
  <w:style w:type="paragraph" w:customStyle="1" w:styleId="C85ED3504DB746268270619542F7262F">
    <w:name w:val="C85ED3504DB746268270619542F7262F"/>
  </w:style>
  <w:style w:type="paragraph" w:customStyle="1" w:styleId="8860CC0DCC074B3AB640670CE7D89B90">
    <w:name w:val="8860CC0DCC074B3AB640670CE7D89B90"/>
  </w:style>
  <w:style w:type="paragraph" w:customStyle="1" w:styleId="BE9075BC26C648C686344819FF0CC15A">
    <w:name w:val="BE9075BC26C648C686344819FF0CC15A"/>
  </w:style>
  <w:style w:type="paragraph" w:customStyle="1" w:styleId="3F3C4ABA5B4F45C98C16801AC81225B0">
    <w:name w:val="3F3C4ABA5B4F45C98C16801AC81225B0"/>
  </w:style>
  <w:style w:type="paragraph" w:customStyle="1" w:styleId="18791AB09C72414B926EA51252E9F3DF">
    <w:name w:val="18791AB09C72414B926EA51252E9F3DF"/>
  </w:style>
  <w:style w:type="paragraph" w:customStyle="1" w:styleId="552F1A0ABBC54017832CF75DFFC56B57">
    <w:name w:val="552F1A0ABBC54017832CF75DFFC56B57"/>
  </w:style>
  <w:style w:type="paragraph" w:customStyle="1" w:styleId="31F178927FF548FF85919FCA7F1C62E2">
    <w:name w:val="31F178927FF548FF85919FCA7F1C62E2"/>
  </w:style>
  <w:style w:type="paragraph" w:customStyle="1" w:styleId="288A078A29F44127A218F584E0627F24">
    <w:name w:val="288A078A29F44127A218F584E0627F24"/>
  </w:style>
  <w:style w:type="paragraph" w:customStyle="1" w:styleId="6C505B2C568642DF9B25A8946B9F20D7">
    <w:name w:val="6C505B2C568642DF9B25A8946B9F20D7"/>
  </w:style>
  <w:style w:type="paragraph" w:customStyle="1" w:styleId="495073B02D3E4038AB3D66B7AC6F36E4">
    <w:name w:val="495073B02D3E4038AB3D66B7AC6F36E4"/>
  </w:style>
  <w:style w:type="paragraph" w:customStyle="1" w:styleId="0826D371BE304D4896CE9DFEFCFACEB7">
    <w:name w:val="0826D371BE304D4896CE9DFEFCFACEB7"/>
  </w:style>
  <w:style w:type="paragraph" w:customStyle="1" w:styleId="8464F6F4CE474655814FA30138BB558D">
    <w:name w:val="8464F6F4CE474655814FA30138BB558D"/>
  </w:style>
  <w:style w:type="paragraph" w:customStyle="1" w:styleId="B17F6C135545411B8A8F7CD8765D0F84">
    <w:name w:val="B17F6C135545411B8A8F7CD8765D0F84"/>
  </w:style>
  <w:style w:type="paragraph" w:customStyle="1" w:styleId="B011111222C249DD812422BB56AE613F">
    <w:name w:val="B011111222C249DD812422BB56AE613F"/>
  </w:style>
  <w:style w:type="paragraph" w:customStyle="1" w:styleId="815ABEB30D9045318E715739FB209BB8">
    <w:name w:val="815ABEB30D9045318E715739FB209BB8"/>
  </w:style>
  <w:style w:type="paragraph" w:customStyle="1" w:styleId="3F87608617DC49EBACA2FA098546BA64">
    <w:name w:val="3F87608617DC49EBACA2FA098546BA64"/>
  </w:style>
  <w:style w:type="paragraph" w:customStyle="1" w:styleId="CE52CEBE479F412F871220593B2B2A27">
    <w:name w:val="CE52CEBE479F412F871220593B2B2A27"/>
  </w:style>
  <w:style w:type="paragraph" w:customStyle="1" w:styleId="596C4414932043298CBA7388B22A8184">
    <w:name w:val="596C4414932043298CBA7388B22A8184"/>
  </w:style>
  <w:style w:type="paragraph" w:customStyle="1" w:styleId="7326221BFD7A432992318BFC250169A2">
    <w:name w:val="7326221BFD7A432992318BFC250169A2"/>
  </w:style>
  <w:style w:type="paragraph" w:customStyle="1" w:styleId="CE2A079219A4470CA47740CEBE5A21E7">
    <w:name w:val="CE2A079219A4470CA47740CEBE5A21E7"/>
  </w:style>
  <w:style w:type="paragraph" w:customStyle="1" w:styleId="1DFEAA6B12844F7D92E11EF14B789B73">
    <w:name w:val="1DFEAA6B12844F7D92E11EF14B789B73"/>
  </w:style>
  <w:style w:type="paragraph" w:customStyle="1" w:styleId="72E6D732B2B5407ABF359C298ABB7AAF">
    <w:name w:val="72E6D732B2B5407ABF359C298ABB7AAF"/>
  </w:style>
  <w:style w:type="paragraph" w:customStyle="1" w:styleId="5460FA63AD5E4C839AF1E3200B8FEA54">
    <w:name w:val="5460FA63AD5E4C839AF1E3200B8FEA54"/>
  </w:style>
  <w:style w:type="paragraph" w:customStyle="1" w:styleId="400BA49C4E594CCF92EE4DE138CC764D">
    <w:name w:val="400BA49C4E594CCF92EE4DE138CC764D"/>
  </w:style>
  <w:style w:type="paragraph" w:customStyle="1" w:styleId="902625859DF94CF2B46DC51C570458AF">
    <w:name w:val="902625859DF94CF2B46DC51C570458AF"/>
  </w:style>
  <w:style w:type="paragraph" w:customStyle="1" w:styleId="041857522EB749CD84F870CB36046604">
    <w:name w:val="041857522EB749CD84F870CB36046604"/>
  </w:style>
  <w:style w:type="paragraph" w:customStyle="1" w:styleId="936C0F343DDB4E9FB0497ADAE0F0F87C">
    <w:name w:val="936C0F343DDB4E9FB0497ADAE0F0F87C"/>
  </w:style>
  <w:style w:type="paragraph" w:customStyle="1" w:styleId="EFDD5C9DE2F94C27B2232A6CE5B3B3E2">
    <w:name w:val="EFDD5C9DE2F94C27B2232A6CE5B3B3E2"/>
  </w:style>
  <w:style w:type="paragraph" w:customStyle="1" w:styleId="46D57C8A07E14232AE8CC4383D9831AD">
    <w:name w:val="46D57C8A07E14232AE8CC4383D9831A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0E401BDA6043B29DCDBD1F5C283147">
    <w:name w:val="570E401BDA6043B29DCDBD1F5C2831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EE1207-4CE3-4C61-8494-68BC3ED6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2019-04-10T17:01:00Z</dcterms:created>
  <dcterms:modified xsi:type="dcterms:W3CDTF">2019-07-13T14:21:00Z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