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4C17D6" w:rsidRDefault="004C17D6" w:rsidP="000D7652">
            <w:pPr>
              <w:pStyle w:val="BodyText"/>
              <w:kinsoku w:val="0"/>
              <w:overflowPunct w:val="0"/>
              <w:ind w:left="-1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323934" wp14:editId="02C956F6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-114935</wp:posOffset>
                  </wp:positionV>
                  <wp:extent cx="1924050" cy="1923415"/>
                  <wp:effectExtent l="57150" t="57150" r="57150" b="9340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19-02-06 at 12.21.33 PM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8" t="13307" r="18703" b="14461"/>
                          <a:stretch/>
                        </pic:blipFill>
                        <pic:spPr bwMode="auto">
                          <a:xfrm>
                            <a:off x="0" y="0"/>
                            <a:ext cx="1924050" cy="19234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D6" w:rsidRDefault="004C17D6" w:rsidP="000D7652">
            <w:pPr>
              <w:pStyle w:val="BodyText"/>
              <w:kinsoku w:val="0"/>
              <w:overflowPunct w:val="0"/>
              <w:ind w:left="-120"/>
              <w:rPr>
                <w:noProof/>
              </w:rPr>
            </w:pPr>
          </w:p>
          <w:p w:rsidR="000D7652" w:rsidRDefault="000D7652" w:rsidP="000D7652">
            <w:pPr>
              <w:pStyle w:val="BodyText"/>
              <w:kinsoku w:val="0"/>
              <w:overflowPunct w:val="0"/>
              <w:ind w:left="-120"/>
              <w:rPr>
                <w:noProof/>
              </w:rPr>
            </w:pPr>
          </w:p>
          <w:p w:rsidR="000D7652" w:rsidRDefault="000D7652" w:rsidP="000D7652">
            <w:pPr>
              <w:pStyle w:val="BodyText"/>
              <w:kinsoku w:val="0"/>
              <w:overflowPunct w:val="0"/>
              <w:ind w:left="-120"/>
              <w:rPr>
                <w:noProof/>
              </w:rPr>
            </w:pPr>
          </w:p>
          <w:p w:rsidR="003D1B71" w:rsidRDefault="003D1B71" w:rsidP="000D7652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Pr="00310F17" w:rsidRDefault="005F2F5C" w:rsidP="000D7652">
            <w:pPr>
              <w:pStyle w:val="Title"/>
            </w:pPr>
            <w:r>
              <w:t>Aya</w:t>
            </w:r>
            <w:r w:rsidR="003D1B71" w:rsidRPr="00310F17">
              <w:br/>
            </w:r>
            <w:r>
              <w:t>Berjawi</w:t>
            </w:r>
          </w:p>
        </w:tc>
      </w:tr>
      <w:tr w:rsidR="003D1B71" w:rsidRPr="0018196C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2C897B05A6044940A8CDF6D3597E0BD3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007CC9" w:rsidRDefault="00007CC9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Teacher/</w:t>
            </w:r>
            <w:r w:rsidR="006C704A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Babysitter</w:t>
            </w:r>
            <w:r w:rsidR="00724F6F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, </w:t>
            </w:r>
            <w:r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Planet Discovery, Beirut, Lebanon, Downtown (Part Time) </w:t>
            </w:r>
            <w:r w:rsidR="007E7C42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2015-2015 * Summer * </w:t>
            </w:r>
          </w:p>
          <w:p w:rsidR="005F2F5C" w:rsidRPr="005F2F5C" w:rsidRDefault="005F2F5C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Sales, Victoria Secret, Brandon, Florida (Full Time) 2015-2016</w:t>
            </w:r>
          </w:p>
          <w:p w:rsidR="005F2F5C" w:rsidRPr="005F2F5C" w:rsidRDefault="005F2F5C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Manager, Cricket Wireless, Tampa, Florida (Full Time) 2017 – 2018</w:t>
            </w:r>
          </w:p>
          <w:p w:rsidR="005F2F5C" w:rsidRPr="005F2F5C" w:rsidRDefault="005F2F5C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Receptions, T-Mobile, Tampa, Florida (Full Time) 2016-2017 </w:t>
            </w:r>
          </w:p>
          <w:p w:rsidR="005F2F5C" w:rsidRPr="005F2F5C" w:rsidRDefault="005F2F5C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Sales, Champs Sports, Brandon, Florida (Part Time) 2015-2016</w:t>
            </w:r>
          </w:p>
          <w:p w:rsidR="005F2F5C" w:rsidRPr="005F2F5C" w:rsidRDefault="005F2F5C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English Tutor, Armstrong Tutoring, Tampa, Florida (Part Time) 2014-2017 </w:t>
            </w:r>
          </w:p>
          <w:p w:rsidR="005F2F5C" w:rsidRPr="005F2F5C" w:rsidRDefault="005F2F5C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Sales, MAC cosmetics, Brando</w:t>
            </w:r>
            <w:r w:rsidR="0018196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n, Florida (Part Time) 2016-2017</w:t>
            </w: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 </w:t>
            </w:r>
          </w:p>
          <w:p w:rsidR="005F2F5C" w:rsidRDefault="005F2F5C" w:rsidP="005F2F5C">
            <w:pPr>
              <w:pStyle w:val="Heading2"/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</w:pP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Reception, </w:t>
            </w:r>
            <w:r w:rsidR="0018196C" w:rsidRPr="0018196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National Dialogue Party</w:t>
            </w:r>
            <w:r w:rsidRPr="005F2F5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 xml:space="preserve">, </w:t>
            </w:r>
            <w:r w:rsidR="0018196C">
              <w:rPr>
                <w:rFonts w:ascii="Calibri" w:hAnsi="Calibri" w:cs="Calibri"/>
                <w:bCs w:val="0"/>
                <w:color w:val="000000" w:themeColor="text1"/>
                <w:sz w:val="18"/>
                <w:u w:val="none"/>
              </w:rPr>
              <w:t>Beirut, Lebanon (Full Time) 2017-2018</w:t>
            </w:r>
          </w:p>
          <w:p w:rsidR="0018196C" w:rsidRPr="0018196C" w:rsidRDefault="0018196C" w:rsidP="0018196C"/>
          <w:p w:rsidR="005F2F5C" w:rsidRDefault="005F2F5C" w:rsidP="005F2F5C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</w:pPr>
            <w:r w:rsidRPr="005F2F5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 xml:space="preserve">Data Entry, </w:t>
            </w:r>
            <w:r w:rsidR="0018196C" w:rsidRPr="0018196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>National Dialogue Party</w:t>
            </w:r>
            <w:r w:rsidRPr="005F2F5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 xml:space="preserve">, </w:t>
            </w:r>
            <w:r w:rsidR="0018196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>Beirut, Lebanon (Full Time) 2017-2018</w:t>
            </w:r>
            <w:r w:rsidRPr="005F2F5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 xml:space="preserve">    </w:t>
            </w:r>
          </w:p>
          <w:p w:rsidR="0018196C" w:rsidRDefault="0018196C" w:rsidP="005F2F5C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</w:pPr>
          </w:p>
          <w:p w:rsidR="005F2F5C" w:rsidRDefault="005F2F5C" w:rsidP="005F2F5C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</w:pPr>
          </w:p>
          <w:p w:rsidR="005F2F5C" w:rsidRPr="005F2F5C" w:rsidRDefault="005F2F5C" w:rsidP="0018196C">
            <w:pPr>
              <w:widowControl/>
              <w:autoSpaceDE/>
              <w:autoSpaceDN/>
              <w:adjustRightInd/>
              <w:rPr>
                <w:rFonts w:ascii="Helvetica" w:hAnsi="Helvetica" w:cs="Helvetica"/>
                <w:b/>
                <w:bCs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 xml:space="preserve">Public Relations, </w:t>
            </w:r>
            <w:r w:rsidRPr="005F2F5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 xml:space="preserve"> </w:t>
            </w:r>
            <w:r w:rsidRPr="005F2F5C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8196C">
              <w:rPr>
                <w:rFonts w:ascii="Times New Roman" w:hAnsi="Times New Roman"/>
                <w:sz w:val="24"/>
                <w:szCs w:val="24"/>
              </w:rPr>
              <w:instrText xml:space="preserve"> HYPERLINK "https://www.facebook.com/profile.php?id=248131110201&amp;ref=br_rs" </w:instrText>
            </w:r>
            <w:r w:rsidRPr="005F2F5C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18196C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 xml:space="preserve">National Dialogue Party, </w:t>
            </w:r>
            <w:r w:rsidR="0018196C" w:rsidRPr="0018196C">
              <w:rPr>
                <w:rFonts w:ascii="Calibri" w:hAnsi="Calibri" w:cs="Calibri"/>
                <w:b/>
                <w:color w:val="000000" w:themeColor="text1"/>
                <w:sz w:val="18"/>
              </w:rPr>
              <w:t>Beirut, Lebanon</w:t>
            </w:r>
            <w:r w:rsidR="0018196C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 xml:space="preserve"> (</w:t>
            </w:r>
            <w:r w:rsidR="0018196C" w:rsidRPr="005F2F5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>Full Time) 2018</w:t>
            </w:r>
            <w:r w:rsidR="0018196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>-2019</w:t>
            </w:r>
            <w:r w:rsidR="0018196C" w:rsidRPr="005F2F5C"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  <w:t xml:space="preserve">    </w:t>
            </w:r>
          </w:p>
          <w:p w:rsidR="005F2F5C" w:rsidRPr="005F2F5C" w:rsidRDefault="005F2F5C" w:rsidP="005F2F5C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4"/>
                <w:szCs w:val="24"/>
              </w:rPr>
            </w:pPr>
            <w:r w:rsidRPr="005F2F5C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5F2F5C" w:rsidRPr="005F2F5C" w:rsidRDefault="005F2F5C" w:rsidP="005F2F5C">
            <w:pPr>
              <w:rPr>
                <w:rFonts w:ascii="Calibri" w:hAnsi="Calibri" w:cs="Calibri"/>
                <w:b/>
                <w:bCs/>
                <w:color w:val="000000" w:themeColor="text1"/>
                <w:sz w:val="18"/>
              </w:rPr>
            </w:pPr>
          </w:p>
          <w:p w:rsidR="003D1B71" w:rsidRDefault="0018196C" w:rsidP="005F2F5C">
            <w:pPr>
              <w:rPr>
                <w:rFonts w:ascii="Calibri" w:hAnsi="Calibri" w:cs="Calibri"/>
              </w:rPr>
            </w:pPr>
            <w:r w:rsidRPr="0018196C">
              <w:rPr>
                <w:rFonts w:ascii="Calibri" w:hAnsi="Calibri" w:cs="Calibri"/>
              </w:rPr>
              <w:t xml:space="preserve">Administrative Assistant with 4+ years of experience in a sensitive corporate environment. Born in Lebanon, With American passport. Outgoing and detail-oriented. I am proficient at sales and maintaining professional relationships. Working on my Associates degree as a Health Navigator. Studied and graduated from </w:t>
            </w:r>
            <w:proofErr w:type="spellStart"/>
            <w:r w:rsidRPr="0018196C">
              <w:rPr>
                <w:rFonts w:ascii="Calibri" w:hAnsi="Calibri" w:cs="Calibri"/>
              </w:rPr>
              <w:t>Spoto</w:t>
            </w:r>
            <w:proofErr w:type="spellEnd"/>
            <w:r w:rsidRPr="0018196C">
              <w:rPr>
                <w:rFonts w:ascii="Calibri" w:hAnsi="Calibri" w:cs="Calibri"/>
              </w:rPr>
              <w:t xml:space="preserve"> High School in the United States of America. Manage and maintain client relations with large, multi-national companies in the USA including Cricket Wireless, T-Mobile, MAC cosmetics, Victoria Secret, and Champs sports.</w:t>
            </w:r>
          </w:p>
          <w:p w:rsidR="0018196C" w:rsidRDefault="0018196C" w:rsidP="005F2F5C">
            <w:pPr>
              <w:rPr>
                <w:rFonts w:ascii="Calibri" w:hAnsi="Calibri" w:cs="Calibri"/>
              </w:rPr>
            </w:pPr>
          </w:p>
          <w:p w:rsidR="0018196C" w:rsidRDefault="0018196C" w:rsidP="005F2F5C">
            <w:pPr>
              <w:rPr>
                <w:rFonts w:ascii="Calibri" w:hAnsi="Calibri" w:cs="Calibri"/>
              </w:rPr>
            </w:pPr>
          </w:p>
          <w:p w:rsidR="0018196C" w:rsidRPr="00740017" w:rsidRDefault="0018196C" w:rsidP="005F2F5C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D1AC4E093BA4544A955173CB04E6EE8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18196C" w:rsidRDefault="0018196C" w:rsidP="0018196C">
            <w:pPr>
              <w:pStyle w:val="Heading2"/>
              <w:rPr>
                <w:rFonts w:asciiTheme="minorHAnsi" w:hAnsiTheme="minorHAnsi" w:cs="Calibri"/>
                <w:bCs w:val="0"/>
                <w:color w:val="auto"/>
                <w:sz w:val="22"/>
                <w:szCs w:val="22"/>
                <w:u w:val="none"/>
              </w:rPr>
            </w:pPr>
            <w:r w:rsidRPr="0018196C">
              <w:rPr>
                <w:rFonts w:asciiTheme="minorHAnsi" w:hAnsiTheme="minorHAnsi" w:cs="Calibri"/>
                <w:bCs w:val="0"/>
                <w:color w:val="auto"/>
                <w:sz w:val="22"/>
                <w:szCs w:val="22"/>
                <w:u w:val="none"/>
              </w:rPr>
              <w:t>Associate, Health Navigator to be, Hillsborough Community College, Tampa, Florida 2015 – 2017</w:t>
            </w:r>
          </w:p>
          <w:p w:rsidR="0018196C" w:rsidRDefault="0018196C" w:rsidP="0018196C">
            <w:pPr>
              <w:pStyle w:val="Heading2"/>
              <w:rPr>
                <w:rFonts w:asciiTheme="minorHAnsi" w:hAnsiTheme="minorHAnsi" w:cs="Calibri"/>
                <w:bCs w:val="0"/>
                <w:color w:val="auto"/>
                <w:sz w:val="22"/>
                <w:szCs w:val="22"/>
                <w:u w:val="none"/>
              </w:rPr>
            </w:pPr>
            <w:r w:rsidRPr="0018196C">
              <w:rPr>
                <w:rFonts w:asciiTheme="minorHAnsi" w:hAnsiTheme="minorHAnsi" w:cs="Calibri"/>
                <w:bCs w:val="0"/>
                <w:color w:val="auto"/>
                <w:sz w:val="22"/>
                <w:szCs w:val="22"/>
                <w:u w:val="none"/>
              </w:rPr>
              <w:t xml:space="preserve">Graduated from </w:t>
            </w:r>
            <w:proofErr w:type="spellStart"/>
            <w:r w:rsidRPr="0018196C">
              <w:rPr>
                <w:rFonts w:asciiTheme="minorHAnsi" w:hAnsiTheme="minorHAnsi" w:cs="Calibri"/>
                <w:bCs w:val="0"/>
                <w:color w:val="auto"/>
                <w:sz w:val="22"/>
                <w:szCs w:val="22"/>
                <w:u w:val="none"/>
              </w:rPr>
              <w:t>Spoto</w:t>
            </w:r>
            <w:proofErr w:type="spellEnd"/>
            <w:r w:rsidRPr="0018196C">
              <w:rPr>
                <w:rFonts w:asciiTheme="minorHAnsi" w:hAnsiTheme="minorHAnsi" w:cs="Calibri"/>
                <w:bCs w:val="0"/>
                <w:color w:val="auto"/>
                <w:sz w:val="22"/>
                <w:szCs w:val="22"/>
                <w:u w:val="none"/>
              </w:rPr>
              <w:t xml:space="preserve"> High School in United States of America with Honor Roll in 2015.</w:t>
            </w:r>
          </w:p>
          <w:p w:rsidR="0018196C" w:rsidRPr="0018196C" w:rsidRDefault="0018196C" w:rsidP="0018196C"/>
          <w:p w:rsidR="003D1B71" w:rsidRPr="0018196C" w:rsidRDefault="0018196C" w:rsidP="0018196C">
            <w:pPr>
              <w:rPr>
                <w:rFonts w:ascii="Calibri" w:hAnsi="Calibri" w:cs="Calibri"/>
                <w:color w:val="0072C7"/>
              </w:rPr>
            </w:pPr>
            <w:r w:rsidRPr="0018196C">
              <w:rPr>
                <w:rFonts w:cs="Calibri"/>
              </w:rPr>
              <w:t xml:space="preserve"> </w:t>
            </w:r>
            <w:r w:rsidRPr="0018196C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Community Service</w:t>
            </w:r>
          </w:p>
          <w:p w:rsidR="0018196C" w:rsidRDefault="0018196C" w:rsidP="0018196C">
            <w:pPr>
              <w:pStyle w:val="Heading2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0018196C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</w:rPr>
              <w:t>Providing help to the ones in need, American Red Cross, Tampa, Florida</w:t>
            </w:r>
          </w:p>
          <w:p w:rsidR="0018196C" w:rsidRDefault="0018196C" w:rsidP="0018196C">
            <w:pPr>
              <w:pStyle w:val="Heading2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0018196C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</w:rPr>
              <w:t>Directing other in the right way, Florida Aquarium, Tampa, Florida</w:t>
            </w:r>
          </w:p>
          <w:p w:rsidR="0018196C" w:rsidRPr="0018196C" w:rsidRDefault="0018196C" w:rsidP="0018196C"/>
          <w:p w:rsidR="003D1B71" w:rsidRDefault="0018196C" w:rsidP="0018196C">
            <w:pPr>
              <w:rPr>
                <w:rFonts w:ascii="Calibri" w:hAnsi="Calibri" w:cs="Calibri"/>
              </w:rPr>
            </w:pPr>
            <w:r w:rsidRPr="0018196C">
              <w:rPr>
                <w:rFonts w:ascii="Calibri" w:hAnsi="Calibri" w:cs="Calibri"/>
              </w:rPr>
              <w:t>Helping special kids in need, Hillsborough County Public Library</w:t>
            </w:r>
          </w:p>
          <w:p w:rsidR="0018196C" w:rsidRPr="00740017" w:rsidRDefault="0018196C" w:rsidP="0018196C">
            <w:pPr>
              <w:rPr>
                <w:rFonts w:ascii="Calibri" w:hAnsi="Calibri" w:cs="Calibri"/>
              </w:rPr>
            </w:pPr>
          </w:p>
          <w:p w:rsidR="0018196C" w:rsidRPr="0018196C" w:rsidRDefault="0018196C" w:rsidP="0018196C">
            <w:pPr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18196C">
              <w:rPr>
                <w:rFonts w:asciiTheme="majorHAnsi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Board Examination</w:t>
            </w:r>
          </w:p>
          <w:p w:rsidR="0018196C" w:rsidRPr="0018196C" w:rsidRDefault="0018196C" w:rsidP="0018196C">
            <w:pPr>
              <w:rPr>
                <w:rFonts w:ascii="Calibri" w:hAnsi="Calibri" w:cs="Calibri"/>
                <w:sz w:val="24"/>
                <w:szCs w:val="20"/>
              </w:rPr>
            </w:pPr>
            <w:r w:rsidRPr="0018196C">
              <w:rPr>
                <w:rFonts w:ascii="Calibri" w:hAnsi="Calibri" w:cs="Calibri"/>
                <w:sz w:val="24"/>
                <w:szCs w:val="20"/>
              </w:rPr>
              <w:t xml:space="preserve"> </w:t>
            </w:r>
          </w:p>
          <w:p w:rsidR="0018196C" w:rsidRPr="0018196C" w:rsidRDefault="0018196C" w:rsidP="0018196C">
            <w:pPr>
              <w:rPr>
                <w:rFonts w:ascii="Calibri" w:hAnsi="Calibri" w:cs="Calibri"/>
                <w:sz w:val="24"/>
                <w:szCs w:val="20"/>
              </w:rPr>
            </w:pPr>
            <w:r w:rsidRPr="0018196C">
              <w:rPr>
                <w:rFonts w:ascii="Calibri" w:hAnsi="Calibri" w:cs="Calibri"/>
                <w:sz w:val="24"/>
                <w:szCs w:val="20"/>
              </w:rPr>
              <w:t>License, State of Florida 2012-2018 / 2018-2024 (International)</w:t>
            </w:r>
          </w:p>
          <w:p w:rsidR="003D1B71" w:rsidRDefault="0018196C" w:rsidP="0018196C">
            <w:pPr>
              <w:rPr>
                <w:rFonts w:ascii="Calibri" w:hAnsi="Calibri" w:cs="Calibri"/>
                <w:sz w:val="24"/>
                <w:szCs w:val="20"/>
              </w:rPr>
            </w:pPr>
            <w:r w:rsidRPr="0018196C">
              <w:rPr>
                <w:rFonts w:ascii="Calibri" w:hAnsi="Calibri" w:cs="Calibri"/>
                <w:sz w:val="24"/>
                <w:szCs w:val="20"/>
              </w:rPr>
              <w:t>Certificate in Excel, Word, and Power Point Microsoft.</w:t>
            </w:r>
          </w:p>
          <w:p w:rsidR="0018196C" w:rsidRDefault="0018196C" w:rsidP="0018196C">
            <w:pPr>
              <w:rPr>
                <w:rFonts w:ascii="Calibri" w:hAnsi="Calibri" w:cs="Calibri"/>
                <w:sz w:val="24"/>
                <w:szCs w:val="20"/>
              </w:rPr>
            </w:pPr>
          </w:p>
          <w:p w:rsidR="0018196C" w:rsidRPr="0056708E" w:rsidRDefault="0018196C" w:rsidP="0018196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61D50C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F2F5C" w:rsidP="005F2F5C">
            <w:pPr>
              <w:pStyle w:val="Information"/>
            </w:pPr>
            <w:proofErr w:type="spellStart"/>
            <w:r>
              <w:t>Basta</w:t>
            </w:r>
            <w:proofErr w:type="spellEnd"/>
            <w:r>
              <w:t xml:space="preserve"> Al </w:t>
            </w:r>
            <w:proofErr w:type="spellStart"/>
            <w:r>
              <w:t>Fawka</w:t>
            </w:r>
            <w:proofErr w:type="spellEnd"/>
            <w:r>
              <w:t xml:space="preserve">, </w:t>
            </w:r>
            <w:proofErr w:type="spellStart"/>
            <w:r>
              <w:t>Zaroub</w:t>
            </w:r>
            <w:proofErr w:type="spellEnd"/>
            <w:r>
              <w:t xml:space="preserve"> al </w:t>
            </w:r>
            <w:proofErr w:type="spellStart"/>
            <w:r>
              <w:t>Basha</w:t>
            </w:r>
            <w:proofErr w:type="spellEnd"/>
            <w:r>
              <w:t xml:space="preserve">, </w:t>
            </w:r>
            <w:proofErr w:type="spellStart"/>
            <w:r>
              <w:t>Buldn</w:t>
            </w:r>
            <w:proofErr w:type="spellEnd"/>
            <w:r>
              <w:t xml:space="preserve"> </w:t>
            </w:r>
            <w:proofErr w:type="spellStart"/>
            <w:r>
              <w:t>Berjawi</w:t>
            </w:r>
            <w:proofErr w:type="spellEnd"/>
            <w:r>
              <w:t xml:space="preserve">, </w:t>
            </w:r>
            <w:proofErr w:type="spellStart"/>
            <w:r>
              <w:t>Tabik</w:t>
            </w:r>
            <w:proofErr w:type="spellEnd"/>
            <w:r>
              <w:t xml:space="preserve"> Al </w:t>
            </w:r>
            <w:proofErr w:type="spellStart"/>
            <w:r>
              <w:t>Ardi</w:t>
            </w:r>
            <w:proofErr w:type="spellEnd"/>
          </w:p>
        </w:tc>
        <w:tc>
          <w:tcPr>
            <w:tcW w:w="423" w:type="dxa"/>
            <w:vMerge/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2F1BC45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C76F4" w:rsidP="005F2F5C">
            <w:pPr>
              <w:pStyle w:val="Information"/>
            </w:pPr>
            <w:r>
              <w:rPr>
                <w:rFonts w:hint="cs"/>
                <w:rtl/>
              </w:rPr>
              <w:t>71269205</w:t>
            </w:r>
          </w:p>
        </w:tc>
        <w:tc>
          <w:tcPr>
            <w:tcW w:w="423" w:type="dxa"/>
            <w:vMerge/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E0CEE4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F9425A" w:rsidRPr="000C76F4" w:rsidRDefault="00A04C33" w:rsidP="000C76F4">
            <w:pPr>
              <w:pStyle w:val="Information"/>
              <w:rPr>
                <w:sz w:val="18"/>
                <w:szCs w:val="16"/>
              </w:rPr>
            </w:pPr>
            <w:hyperlink r:id="rId17" w:history="1">
              <w:r w:rsidR="00F9425A" w:rsidRPr="00C923E4">
                <w:rPr>
                  <w:rStyle w:val="Hyperlink"/>
                  <w:sz w:val="18"/>
                  <w:szCs w:val="16"/>
                </w:rPr>
                <w:t>Ayaberjawi97@gmail.com</w:t>
              </w:r>
            </w:hyperlink>
            <w:bookmarkStart w:id="0" w:name="_GoBack"/>
            <w:bookmarkEnd w:id="0"/>
          </w:p>
        </w:tc>
        <w:tc>
          <w:tcPr>
            <w:tcW w:w="423" w:type="dxa"/>
            <w:vMerge/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:rsidR="00F9425A" w:rsidRPr="00376291" w:rsidRDefault="00F9425A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F2F5C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5F2F5C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5F2F5C" w:rsidRDefault="005F2F5C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:rsidR="005F2F5C" w:rsidRDefault="005F2F5C" w:rsidP="005F2F5C">
            <w:pPr>
              <w:pStyle w:val="Information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</w:tcPr>
          <w:p w:rsidR="005F2F5C" w:rsidRDefault="005F2F5C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5F2F5C">
            <w:pPr>
              <w:jc w:val="center"/>
            </w:pPr>
          </w:p>
        </w:tc>
        <w:tc>
          <w:tcPr>
            <w:tcW w:w="6607" w:type="dxa"/>
            <w:gridSpan w:val="2"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C33" w:rsidRDefault="00A04C33" w:rsidP="00590471">
      <w:r>
        <w:separator/>
      </w:r>
    </w:p>
  </w:endnote>
  <w:endnote w:type="continuationSeparator" w:id="0">
    <w:p w:rsidR="00A04C33" w:rsidRDefault="00A04C3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C33" w:rsidRDefault="00A04C33" w:rsidP="00590471">
      <w:r>
        <w:separator/>
      </w:r>
    </w:p>
  </w:footnote>
  <w:footnote w:type="continuationSeparator" w:id="0">
    <w:p w:rsidR="00A04C33" w:rsidRDefault="00A04C3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51CF95B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D8AC687" id="Group 26" o:spid="_x0000_s1026" alt="decorative element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oFQSyxMCTwNFosmxPKBURAMTicqxPEyO5QGlIhqYSFSO5WFyLA/lWEJg&#10;9YJyLA+TY3lAqeQ2MDmWh3IsIfCqoEg0OZaHciwh8DRQJJocy0M5lhB4GigSTY7loRxLCCwNlGN5&#10;mBzLQzmWEHgaKBJNjuWhHEsIPA0UiSbH8lCOJQSeBopEk2N5KMcSAk8DRaLJsTyUYwmBo8FTOZYQ&#10;eBkIx/I0OZanciwh8DSQ2flpcixP5VhC4Gkgs/PT5FieyrGEwNNA1olPk2N5KscSAk8DWSc+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n9/&#10;lz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Z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Fbqbg1cAYLPaLS4MPMa&#10;4ofkNy/FDIVPSD36H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QVSCSiPCmoUZE4sYiwrkEqioMiJGWNZ&#10;ixjLCqSSKChyYsZY1iLGsmaMRQWlVcgYy1rEWFYglTgHRYxlzRiLCmpDyJxYxFjWjLGooEZB5sQi&#10;xrJmjEUFNQoyJxYxljVjLCooUZAxlrWIsawZY1FBjYLMiUWMZc0YiwpqFGROLGIsa8ZYVFCjIHNi&#10;EWNZM8aighoFmROLGMuaMRYVVCjYMsaigloDCWPZihjLljEWFdQoSNp5K2IsW8ZYVFCjIGnnrYix&#10;bBljUUGNgmQnbkWMZcsYiwpqFCQ7cSt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G3L0zWxu6geQSZ8/Wum4YFi1bSZgvLfMB7WDHWuYDc&#10;oFZsBuVOmLTLCFlPM6wqjkACWxrnzKfljP6wxn1/L5K7Mnjy1bkmLxAvN762a0zogb2sK3uEFthS&#10;NP2+q2ivbVeZ8xO8iCKg7yM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W8o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0KUX4IVm7YfGkk3KF6&#10;jykScMo+2s8ShsHZ6Uu+dev8yNOpK6u/ApOpXpNsgBflGOMAcm0C2pFKozIhkRoUxhfhhwiJnNHK&#10;rKX4AY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f1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QGl&#10;UlieEHgaKBJNjuUBpSIamEhUjuVhciwPKBXRwESiciwPk2N5KMcSAqsXlGN5mBzLA0qltoHJsTyU&#10;YwmBVwVFosmxPJRjCYGngSLR5FgeyrGEwNNAkWhyLA/lWEJgaaAcy8PkWB7KsYTA00CRaHIsD+VY&#10;QuBpoEg0OZaHciwh8DRQJJocy0M5lhB4GigSTY7loRxLCBwNnsqxhMDLQDiWp8mxPJVjCYGngczO&#10;T5NjeSrHEgJPA5mdnybH8lSOJQSeBuInPk2O5akcSwg8DcRPf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jGWS7IbqSkTltbcDj/Nd4V7ppUT8cyFLF4/y3&#10;xqNXpp6DQ1enLmSBx/lvjSeUmRQLwjN+tezTZfyMwBC8mZLd4477KqdvzYqQ69fGEZfHh7OIkv3P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I+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l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3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f/K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n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fxeJOoWJ0sfe6WzgMKUbCXZbXAedbXiCxkYS6NoiWCiTKFYpp8g0lBny&#10;HNuLIqpGvD1yxqdZVH2aBLvx6TpVtCBxzyQC0iRPvthnem6ofGQsim3ORrDz00ofTpT8gQBDKVse&#10;o0XkmcQpIt/54zUTjoFwErIS65oHaVQ6ZTKKKvOkoK0UNi6wNmR1Zn3BPakcqpQP1WFu7BET0iGL&#10;5W7sueb2GPy9WrOylGPNf9X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lZtxTyUs/BYCtOg/a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W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5C"/>
    <w:rsid w:val="00007CC9"/>
    <w:rsid w:val="00060042"/>
    <w:rsid w:val="0008685D"/>
    <w:rsid w:val="00090860"/>
    <w:rsid w:val="000C76F4"/>
    <w:rsid w:val="000D7652"/>
    <w:rsid w:val="00112FD7"/>
    <w:rsid w:val="00150ABD"/>
    <w:rsid w:val="0018196C"/>
    <w:rsid w:val="001946FC"/>
    <w:rsid w:val="00222466"/>
    <w:rsid w:val="00237500"/>
    <w:rsid w:val="0024753C"/>
    <w:rsid w:val="00276026"/>
    <w:rsid w:val="002B4549"/>
    <w:rsid w:val="00310F17"/>
    <w:rsid w:val="003326CB"/>
    <w:rsid w:val="00353B60"/>
    <w:rsid w:val="00376291"/>
    <w:rsid w:val="00380FD1"/>
    <w:rsid w:val="00383D02"/>
    <w:rsid w:val="00385DE7"/>
    <w:rsid w:val="003D1B71"/>
    <w:rsid w:val="004C17D6"/>
    <w:rsid w:val="004E14E3"/>
    <w:rsid w:val="004E158A"/>
    <w:rsid w:val="004F0CD9"/>
    <w:rsid w:val="00565C77"/>
    <w:rsid w:val="0056708E"/>
    <w:rsid w:val="005801E5"/>
    <w:rsid w:val="00590471"/>
    <w:rsid w:val="005D01FA"/>
    <w:rsid w:val="005F2F5C"/>
    <w:rsid w:val="00606A05"/>
    <w:rsid w:val="00653E17"/>
    <w:rsid w:val="006A08E8"/>
    <w:rsid w:val="006C704A"/>
    <w:rsid w:val="006D79A8"/>
    <w:rsid w:val="0072353B"/>
    <w:rsid w:val="00724F6F"/>
    <w:rsid w:val="007313D0"/>
    <w:rsid w:val="007575B6"/>
    <w:rsid w:val="007B3C81"/>
    <w:rsid w:val="007D67CA"/>
    <w:rsid w:val="007E668F"/>
    <w:rsid w:val="007E7C42"/>
    <w:rsid w:val="007F5B63"/>
    <w:rsid w:val="00803A0A"/>
    <w:rsid w:val="00846CB9"/>
    <w:rsid w:val="008566AA"/>
    <w:rsid w:val="008A1E6E"/>
    <w:rsid w:val="008C024F"/>
    <w:rsid w:val="008C2CFC"/>
    <w:rsid w:val="008F1BEC"/>
    <w:rsid w:val="00912DC8"/>
    <w:rsid w:val="009475DC"/>
    <w:rsid w:val="00967B93"/>
    <w:rsid w:val="009D090F"/>
    <w:rsid w:val="00A04C33"/>
    <w:rsid w:val="00A31464"/>
    <w:rsid w:val="00A31B16"/>
    <w:rsid w:val="00A33613"/>
    <w:rsid w:val="00A47A8D"/>
    <w:rsid w:val="00AA760D"/>
    <w:rsid w:val="00AC6C7E"/>
    <w:rsid w:val="00B6020F"/>
    <w:rsid w:val="00B6466C"/>
    <w:rsid w:val="00B851E9"/>
    <w:rsid w:val="00BC22C7"/>
    <w:rsid w:val="00BD195A"/>
    <w:rsid w:val="00C07240"/>
    <w:rsid w:val="00C14078"/>
    <w:rsid w:val="00CE1E3D"/>
    <w:rsid w:val="00CE5FD9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878BD"/>
    <w:rsid w:val="00F9425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9148B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F942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Ayaberjawi97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user15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897B05A6044940A8CDF6D3597E0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6A3E1-1EAA-47CB-9ECF-0522CCD7726E}"/>
      </w:docPartPr>
      <w:docPartBody>
        <w:p w:rsidR="00DD17AC" w:rsidRDefault="009029F2">
          <w:pPr>
            <w:pStyle w:val="2C897B05A6044940A8CDF6D3597E0BD3"/>
          </w:pPr>
          <w:r w:rsidRPr="00AC6C7E">
            <w:t>Experience</w:t>
          </w:r>
        </w:p>
      </w:docPartBody>
    </w:docPart>
    <w:docPart>
      <w:docPartPr>
        <w:name w:val="8D1AC4E093BA4544A955173CB04E6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8B74E-FD5A-4F2F-99D4-61AB8102A11F}"/>
      </w:docPartPr>
      <w:docPartBody>
        <w:p w:rsidR="00DD17AC" w:rsidRDefault="009029F2">
          <w:pPr>
            <w:pStyle w:val="8D1AC4E093BA4544A955173CB04E6EE8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9F2"/>
    <w:rsid w:val="00143AC1"/>
    <w:rsid w:val="00815044"/>
    <w:rsid w:val="009029F2"/>
    <w:rsid w:val="00CF721D"/>
    <w:rsid w:val="00DD17AC"/>
    <w:rsid w:val="00FD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DC3D0A60AE4FE1AB30A3DA03AAEC50">
    <w:name w:val="C0DC3D0A60AE4FE1AB30A3DA03AAEC50"/>
  </w:style>
  <w:style w:type="paragraph" w:customStyle="1" w:styleId="50E58F1B919345518D449339B52A27CE">
    <w:name w:val="50E58F1B919345518D449339B52A27CE"/>
  </w:style>
  <w:style w:type="paragraph" w:customStyle="1" w:styleId="2C897B05A6044940A8CDF6D3597E0BD3">
    <w:name w:val="2C897B05A6044940A8CDF6D3597E0BD3"/>
  </w:style>
  <w:style w:type="paragraph" w:customStyle="1" w:styleId="9AD63E40301F45A7B890848E94DA46A5">
    <w:name w:val="9AD63E40301F45A7B890848E94DA46A5"/>
  </w:style>
  <w:style w:type="paragraph" w:customStyle="1" w:styleId="35A200018C3E46C8AFB99FE4DD38519A">
    <w:name w:val="35A200018C3E46C8AFB99FE4DD38519A"/>
  </w:style>
  <w:style w:type="paragraph" w:customStyle="1" w:styleId="C04770218388401781F8011E3A62F0F3">
    <w:name w:val="C04770218388401781F8011E3A62F0F3"/>
  </w:style>
  <w:style w:type="paragraph" w:customStyle="1" w:styleId="BFCB49F4BDA94800B915697F29FB7D5D">
    <w:name w:val="BFCB49F4BDA94800B915697F29FB7D5D"/>
  </w:style>
  <w:style w:type="paragraph" w:customStyle="1" w:styleId="D533A87ABD234D2EBCDE768E75255369">
    <w:name w:val="D533A87ABD234D2EBCDE768E75255369"/>
  </w:style>
  <w:style w:type="paragraph" w:customStyle="1" w:styleId="ECF989AE409A497F832C49A54D86F7BF">
    <w:name w:val="ECF989AE409A497F832C49A54D86F7BF"/>
  </w:style>
  <w:style w:type="paragraph" w:customStyle="1" w:styleId="D9B95C695DA74422AC355E5CE8547BFD">
    <w:name w:val="D9B95C695DA74422AC355E5CE8547BFD"/>
  </w:style>
  <w:style w:type="paragraph" w:customStyle="1" w:styleId="1DA59613F5FB4B5D90579EF340D14245">
    <w:name w:val="1DA59613F5FB4B5D90579EF340D14245"/>
  </w:style>
  <w:style w:type="paragraph" w:customStyle="1" w:styleId="937F9DF6A1774525918464B0E9460F39">
    <w:name w:val="937F9DF6A1774525918464B0E9460F39"/>
  </w:style>
  <w:style w:type="paragraph" w:customStyle="1" w:styleId="C998B0E8A06640F5BCF499DA67F9B801">
    <w:name w:val="C998B0E8A06640F5BCF499DA67F9B801"/>
  </w:style>
  <w:style w:type="paragraph" w:customStyle="1" w:styleId="BFCA8BF0A41F42B3969A60EB3666239F">
    <w:name w:val="BFCA8BF0A41F42B3969A60EB3666239F"/>
  </w:style>
  <w:style w:type="paragraph" w:customStyle="1" w:styleId="20FF5369ED8F4DDAB50879CE79F84623">
    <w:name w:val="20FF5369ED8F4DDAB50879CE79F84623"/>
  </w:style>
  <w:style w:type="paragraph" w:customStyle="1" w:styleId="77D9DF71810E43D1AAA6412486386F41">
    <w:name w:val="77D9DF71810E43D1AAA6412486386F41"/>
  </w:style>
  <w:style w:type="paragraph" w:customStyle="1" w:styleId="D5E47BE6C4B74CA3AAA40F2A88D5598A">
    <w:name w:val="D5E47BE6C4B74CA3AAA40F2A88D5598A"/>
  </w:style>
  <w:style w:type="paragraph" w:customStyle="1" w:styleId="9C9CEEAC21774AA6916D5C5F87E81ACC">
    <w:name w:val="9C9CEEAC21774AA6916D5C5F87E81ACC"/>
  </w:style>
  <w:style w:type="paragraph" w:customStyle="1" w:styleId="0EC648B4745B47E3A1F2F61FFC242735">
    <w:name w:val="0EC648B4745B47E3A1F2F61FFC242735"/>
  </w:style>
  <w:style w:type="paragraph" w:customStyle="1" w:styleId="8D1AC4E093BA4544A955173CB04E6EE8">
    <w:name w:val="8D1AC4E093BA4544A955173CB04E6EE8"/>
  </w:style>
  <w:style w:type="paragraph" w:customStyle="1" w:styleId="1628F8E5BF3948F0AF0E2EE2BB034667">
    <w:name w:val="1628F8E5BF3948F0AF0E2EE2BB034667"/>
  </w:style>
  <w:style w:type="paragraph" w:customStyle="1" w:styleId="E13543B690864274A3A07AA31FFA121F">
    <w:name w:val="E13543B690864274A3A07AA31FFA121F"/>
  </w:style>
  <w:style w:type="paragraph" w:customStyle="1" w:styleId="61A36BDB5C314D24A19C58E02FCBAEA8">
    <w:name w:val="61A36BDB5C314D24A19C58E02FCBAEA8"/>
  </w:style>
  <w:style w:type="paragraph" w:customStyle="1" w:styleId="65A3F16D79BD455AAA4138D15FB19F12">
    <w:name w:val="65A3F16D79BD455AAA4138D15FB19F12"/>
  </w:style>
  <w:style w:type="paragraph" w:customStyle="1" w:styleId="3C26385344F44620B417F78DE3C07E44">
    <w:name w:val="3C26385344F44620B417F78DE3C07E44"/>
  </w:style>
  <w:style w:type="paragraph" w:customStyle="1" w:styleId="914F7386827D40B9B67330204ED8A7E5">
    <w:name w:val="914F7386827D40B9B67330204ED8A7E5"/>
  </w:style>
  <w:style w:type="paragraph" w:customStyle="1" w:styleId="4844AE3E7760480282441F20DEF3E00A">
    <w:name w:val="4844AE3E7760480282441F20DEF3E00A"/>
  </w:style>
  <w:style w:type="paragraph" w:customStyle="1" w:styleId="810804093D054218ADADC4F07ECE20CB">
    <w:name w:val="810804093D054218ADADC4F07ECE20CB"/>
  </w:style>
  <w:style w:type="paragraph" w:customStyle="1" w:styleId="06F8F40C3FA84127BD49CDF601964D6C">
    <w:name w:val="06F8F40C3FA84127BD49CDF601964D6C"/>
  </w:style>
  <w:style w:type="paragraph" w:customStyle="1" w:styleId="7011CEA6CD2D418786128D2E6C577939">
    <w:name w:val="7011CEA6CD2D418786128D2E6C577939"/>
  </w:style>
  <w:style w:type="paragraph" w:customStyle="1" w:styleId="D2B9D966EAF04E1CB49206460015ACC8">
    <w:name w:val="D2B9D966EAF04E1CB49206460015ACC8"/>
  </w:style>
  <w:style w:type="paragraph" w:customStyle="1" w:styleId="41AEFD169D1D4764A91224ADE5BDEA15">
    <w:name w:val="41AEFD169D1D4764A91224ADE5BDEA15"/>
  </w:style>
  <w:style w:type="paragraph" w:customStyle="1" w:styleId="659EF14A6AD7445287E238AF3BDA8E23">
    <w:name w:val="659EF14A6AD7445287E238AF3BDA8E2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8932CA837FF474899F77B72B02A17DF">
    <w:name w:val="28932CA837FF474899F77B72B02A17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BC3F77-EBA3-47A7-97A0-D6F33F6A88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F884146-05BC-4A5B-9E38-EFF6FC28A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E49817-76BD-463A-9D1F-AFD88FCE29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2019-02-15T09:51:00Z</dcterms:created>
  <dcterms:modified xsi:type="dcterms:W3CDTF">2019-09-20T08:07:00Z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