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66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90"/>
        <w:gridCol w:w="2175"/>
        <w:gridCol w:w="411"/>
        <w:gridCol w:w="411"/>
        <w:gridCol w:w="411"/>
        <w:gridCol w:w="411"/>
        <w:gridCol w:w="6187"/>
      </w:tblGrid>
      <w:tr w:rsidR="00870FF7" w14:paraId="3EC82F36" w14:textId="77777777" w:rsidTr="00870FF7">
        <w:trPr>
          <w:trHeight w:val="993"/>
          <w:jc w:val="center"/>
        </w:trPr>
        <w:tc>
          <w:tcPr>
            <w:tcW w:w="2765" w:type="dxa"/>
            <w:gridSpan w:val="2"/>
          </w:tcPr>
          <w:p w14:paraId="30844358" w14:textId="45DDE01B" w:rsidR="00870FF7" w:rsidRDefault="00870FF7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4E0A4981" w14:textId="77777777" w:rsidR="00870FF7" w:rsidRPr="0056708E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411" w:type="dxa"/>
          </w:tcPr>
          <w:p w14:paraId="7A744742" w14:textId="77777777" w:rsidR="00870FF7" w:rsidRPr="0056708E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411" w:type="dxa"/>
          </w:tcPr>
          <w:p w14:paraId="6997499F" w14:textId="25BDB923" w:rsidR="00870FF7" w:rsidRPr="0056708E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411" w:type="dxa"/>
            <w:vMerge w:val="restart"/>
          </w:tcPr>
          <w:p w14:paraId="5D185D82" w14:textId="55A9AE79" w:rsidR="00870FF7" w:rsidRPr="0056708E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186" w:type="dxa"/>
            <w:vMerge w:val="restart"/>
          </w:tcPr>
          <w:p w14:paraId="0AC83C91" w14:textId="77777777" w:rsidR="00870FF7" w:rsidRPr="00310F17" w:rsidRDefault="00870FF7" w:rsidP="00701571">
            <w:pPr>
              <w:pStyle w:val="Title"/>
              <w:spacing w:before="0" w:after="120"/>
            </w:pPr>
            <w:r>
              <w:t>Abdullah</w:t>
            </w:r>
            <w:r w:rsidRPr="00310F17">
              <w:br/>
            </w:r>
            <w:r>
              <w:t>Homsi</w:t>
            </w:r>
          </w:p>
        </w:tc>
      </w:tr>
      <w:tr w:rsidR="00870FF7" w14:paraId="29D6A5AA" w14:textId="77777777" w:rsidTr="00870FF7">
        <w:trPr>
          <w:trHeight w:val="975"/>
          <w:jc w:val="center"/>
        </w:trPr>
        <w:tc>
          <w:tcPr>
            <w:tcW w:w="2765" w:type="dxa"/>
            <w:gridSpan w:val="2"/>
            <w:vMerge w:val="restart"/>
            <w:tcMar>
              <w:left w:w="0" w:type="dxa"/>
              <w:right w:w="0" w:type="dxa"/>
            </w:tcMar>
            <w:vAlign w:val="center"/>
          </w:tcPr>
          <w:p w14:paraId="20C80EB9" w14:textId="6BEB4F63" w:rsidR="00870FF7" w:rsidRDefault="00870FF7" w:rsidP="00B6466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4F854FD" wp14:editId="3DD42A9B">
                  <wp:simplePos x="0" y="0"/>
                  <wp:positionH relativeFrom="column">
                    <wp:posOffset>-697865</wp:posOffset>
                  </wp:positionH>
                  <wp:positionV relativeFrom="paragraph">
                    <wp:posOffset>-908685</wp:posOffset>
                  </wp:positionV>
                  <wp:extent cx="3072765" cy="3214370"/>
                  <wp:effectExtent l="0" t="0" r="0" b="508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32143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" w:type="dxa"/>
          </w:tcPr>
          <w:p w14:paraId="13625E05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4C3E88B3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7BF9CB46" w14:textId="59DE9D1F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  <w:vMerge/>
          </w:tcPr>
          <w:p w14:paraId="35E99C76" w14:textId="6BF047A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86" w:type="dxa"/>
            <w:vMerge/>
          </w:tcPr>
          <w:p w14:paraId="5E2418C2" w14:textId="77777777" w:rsidR="00870FF7" w:rsidRPr="00222466" w:rsidRDefault="00870FF7" w:rsidP="00222466">
            <w:pPr>
              <w:pStyle w:val="Title"/>
            </w:pPr>
          </w:p>
        </w:tc>
      </w:tr>
      <w:tr w:rsidR="00870FF7" w14:paraId="3D2CE79A" w14:textId="77777777" w:rsidTr="00870FF7">
        <w:trPr>
          <w:trHeight w:val="1589"/>
          <w:jc w:val="center"/>
        </w:trPr>
        <w:tc>
          <w:tcPr>
            <w:tcW w:w="2765" w:type="dxa"/>
            <w:gridSpan w:val="2"/>
            <w:vMerge/>
            <w:tcBorders>
              <w:bottom w:val="nil"/>
            </w:tcBorders>
          </w:tcPr>
          <w:p w14:paraId="2A9E46C5" w14:textId="77777777" w:rsidR="00870FF7" w:rsidRDefault="00870FF7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  <w:tcBorders>
              <w:bottom w:val="nil"/>
            </w:tcBorders>
          </w:tcPr>
          <w:p w14:paraId="69A2CD6A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  <w:tcBorders>
              <w:bottom w:val="nil"/>
            </w:tcBorders>
          </w:tcPr>
          <w:p w14:paraId="5D01EA69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  <w:tcBorders>
              <w:bottom w:val="nil"/>
            </w:tcBorders>
          </w:tcPr>
          <w:p w14:paraId="251B7188" w14:textId="160F1E16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  <w:vMerge/>
            <w:tcBorders>
              <w:bottom w:val="nil"/>
            </w:tcBorders>
          </w:tcPr>
          <w:p w14:paraId="150DCF82" w14:textId="38F83524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86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9F4CA17AD9904F409E82E7D789D85670"/>
              </w:placeholder>
              <w:temporary/>
              <w:showingPlcHdr/>
              <w15:appearance w15:val="hidden"/>
            </w:sdtPr>
            <w:sdtEndPr/>
            <w:sdtContent>
              <w:p w14:paraId="4DDE5CD5" w14:textId="77777777" w:rsidR="00870FF7" w:rsidRPr="00E572D6" w:rsidRDefault="00870FF7" w:rsidP="00701571">
                <w:pPr>
                  <w:pStyle w:val="Heading2"/>
                  <w:spacing w:before="0" w:after="360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669C3077" w14:textId="2909A619" w:rsidR="00870FF7" w:rsidRPr="00740017" w:rsidRDefault="0041115F" w:rsidP="00AC6C7E">
            <w:pPr>
              <w:pStyle w:val="Dates"/>
              <w:rPr>
                <w:rFonts w:ascii="Calibri" w:hAnsi="Calibri" w:cs="Calibri"/>
              </w:rPr>
            </w:pPr>
            <w:r w:rsidRPr="0041115F">
              <w:rPr>
                <w:rFonts w:ascii="Calibri" w:hAnsi="Calibri" w:cs="Calibri"/>
              </w:rPr>
              <w:t>2016.08.15</w:t>
            </w:r>
            <w:r>
              <w:rPr>
                <w:rFonts w:ascii="Calibri" w:hAnsi="Calibri" w:cs="Calibri"/>
              </w:rPr>
              <w:t xml:space="preserve"> </w:t>
            </w:r>
            <w:r w:rsidR="00870FF7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</w:t>
            </w:r>
            <w:r w:rsidR="00870FF7">
              <w:rPr>
                <w:rFonts w:ascii="Calibri" w:hAnsi="Calibri" w:cs="Calibri"/>
              </w:rPr>
              <w:t>Current time</w:t>
            </w:r>
          </w:p>
          <w:p w14:paraId="14C6ED00" w14:textId="5992D32C" w:rsidR="0041115F" w:rsidRDefault="002544C4" w:rsidP="0041115F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Full Stack</w:t>
            </w:r>
            <w:r w:rsidR="00870FF7">
              <w:rPr>
                <w:rFonts w:ascii="Calibri" w:hAnsi="Calibri" w:cs="Calibri"/>
              </w:rPr>
              <w:t xml:space="preserve"> Developer </w:t>
            </w:r>
            <w:r w:rsidR="00870FF7" w:rsidRPr="00740017">
              <w:rPr>
                <w:rStyle w:val="Strong"/>
                <w:rFonts w:ascii="Calibri" w:hAnsi="Calibri" w:cs="Calibri"/>
              </w:rPr>
              <w:t>•</w:t>
            </w:r>
            <w:r w:rsidR="00870FF7" w:rsidRPr="00740017">
              <w:rPr>
                <w:rFonts w:ascii="Calibri" w:hAnsi="Calibri" w:cs="Calibri"/>
              </w:rPr>
              <w:t xml:space="preserve"> </w:t>
            </w:r>
            <w:r w:rsidR="00870FF7">
              <w:rPr>
                <w:rFonts w:ascii="Calibri" w:hAnsi="Calibri" w:cs="Calibri"/>
              </w:rPr>
              <w:t>Royal Financial Trading</w:t>
            </w:r>
          </w:p>
          <w:p w14:paraId="024435A3" w14:textId="47CA0F56" w:rsidR="0041115F" w:rsidRPr="00740017" w:rsidRDefault="0041115F" w:rsidP="0041115F">
            <w:pPr>
              <w:pStyle w:val="Dates"/>
              <w:rPr>
                <w:rFonts w:ascii="Calibri" w:hAnsi="Calibri" w:cs="Calibri"/>
              </w:rPr>
            </w:pPr>
            <w:r w:rsidRPr="0041115F">
              <w:rPr>
                <w:rFonts w:ascii="Calibri" w:hAnsi="Calibri" w:cs="Calibri"/>
              </w:rPr>
              <w:t>2016.0</w:t>
            </w:r>
            <w:r>
              <w:rPr>
                <w:rFonts w:ascii="Calibri" w:hAnsi="Calibri" w:cs="Calibri"/>
              </w:rPr>
              <w:t>5</w:t>
            </w:r>
            <w:r w:rsidRPr="0041115F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01 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</w:t>
            </w:r>
            <w:r w:rsidRPr="0041115F">
              <w:rPr>
                <w:rFonts w:ascii="Calibri" w:hAnsi="Calibri" w:cs="Calibri"/>
              </w:rPr>
              <w:t>2016.08.15</w:t>
            </w:r>
          </w:p>
          <w:p w14:paraId="1FD32521" w14:textId="20B0B28E" w:rsidR="0041115F" w:rsidRPr="00740017" w:rsidRDefault="0041115F" w:rsidP="0041115F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Software Developer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Vilo.ai</w:t>
            </w:r>
          </w:p>
          <w:p w14:paraId="38D566F0" w14:textId="77777777" w:rsidR="00870FF7" w:rsidRPr="00740017" w:rsidRDefault="00870FF7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2015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2016</w:t>
            </w:r>
          </w:p>
          <w:p w14:paraId="6DDACFAA" w14:textId="77777777" w:rsidR="00870FF7" w:rsidRPr="00740017" w:rsidRDefault="00870FF7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Web Developer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Cedars Contractors</w:t>
            </w:r>
          </w:p>
          <w:p w14:paraId="7E5D9BB9" w14:textId="77777777" w:rsidR="00870FF7" w:rsidRPr="00740017" w:rsidRDefault="00870FF7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2012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2015</w:t>
            </w:r>
          </w:p>
          <w:p w14:paraId="682C08DB" w14:textId="77777777" w:rsidR="00870FF7" w:rsidRPr="00740017" w:rsidRDefault="00870FF7" w:rsidP="0049328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Math/Physics Tutor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Private Tutor, Al-Masar school, Genius Student Center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3FCC304FD8FF4868BCE84F68FCF9D342"/>
              </w:placeholder>
              <w:temporary/>
              <w:showingPlcHdr/>
              <w15:appearance w15:val="hidden"/>
            </w:sdtPr>
            <w:sdtEndPr/>
            <w:sdtContent>
              <w:p w14:paraId="7C5CB51D" w14:textId="77777777" w:rsidR="00870FF7" w:rsidRPr="00E572D6" w:rsidRDefault="00870FF7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0B9D0789" w14:textId="77777777" w:rsidR="00870FF7" w:rsidRPr="00740017" w:rsidRDefault="00870FF7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Lebanese International University</w:t>
            </w:r>
            <w:r w:rsidRPr="00740017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>Beirut</w:t>
            </w:r>
          </w:p>
          <w:p w14:paraId="2236B8C3" w14:textId="35BEC355" w:rsidR="00870FF7" w:rsidRDefault="00870FF7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Masters in CCE [2016-2018]</w:t>
            </w:r>
          </w:p>
          <w:p w14:paraId="285AC7D7" w14:textId="77777777" w:rsidR="00870FF7" w:rsidRDefault="00870FF7" w:rsidP="003F098D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14:paraId="3DB14305" w14:textId="77777777" w:rsidR="00870FF7" w:rsidRPr="00740017" w:rsidRDefault="00870FF7" w:rsidP="003F098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Lebanese International University</w:t>
            </w:r>
            <w:r w:rsidRPr="00740017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>Beirut</w:t>
            </w:r>
          </w:p>
          <w:p w14:paraId="5464EE55" w14:textId="77777777" w:rsidR="00870FF7" w:rsidRPr="00740017" w:rsidRDefault="00870FF7" w:rsidP="003F098D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Bachelor of Science in CCE [2012-2015]</w:t>
            </w:r>
          </w:p>
          <w:p w14:paraId="3F1812B6" w14:textId="77777777" w:rsidR="00870FF7" w:rsidRPr="00E572D6" w:rsidRDefault="00870FF7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Areas of Expertise</w:t>
            </w:r>
          </w:p>
          <w:p w14:paraId="1992B62C" w14:textId="77777777" w:rsidR="00870FF7" w:rsidRDefault="00870FF7" w:rsidP="004F5FC7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Developing secured web portals.  </w:t>
            </w:r>
          </w:p>
          <w:p w14:paraId="2C637899" w14:textId="77777777" w:rsidR="00870FF7" w:rsidRDefault="00870FF7" w:rsidP="004F5FC7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Developing responsive websites with custom CMS</w:t>
            </w:r>
          </w:p>
          <w:p w14:paraId="7F164B69" w14:textId="77777777" w:rsidR="00870FF7" w:rsidRDefault="00870FF7" w:rsidP="004F5FC7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Developing Custom APIs (web to hardware communication, web to web communication, web to mobile communication).</w:t>
            </w:r>
          </w:p>
          <w:p w14:paraId="15580670" w14:textId="77777777" w:rsidR="00870FF7" w:rsidRDefault="00870FF7" w:rsidP="004F5FC7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Integrating Payment Gateways (Chine Union Pay, Neteller, Skrill, PayPal…)</w:t>
            </w:r>
          </w:p>
          <w:p w14:paraId="6CFBC3F0" w14:textId="781B51CD" w:rsidR="00870FF7" w:rsidRDefault="00870FF7" w:rsidP="004F5FC7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Business Analysis</w:t>
            </w:r>
            <w:r w:rsidR="0041115F">
              <w:rPr>
                <w:rFonts w:ascii="Calibri" w:hAnsi="Calibri" w:cs="Calibri"/>
              </w:rPr>
              <w:t xml:space="preserve"> Reporting</w:t>
            </w:r>
            <w:r>
              <w:rPr>
                <w:rFonts w:ascii="Calibri" w:hAnsi="Calibri" w:cs="Calibri"/>
              </w:rPr>
              <w:t>.</w:t>
            </w:r>
          </w:p>
          <w:p w14:paraId="2B4CDC0F" w14:textId="7CBC2775" w:rsidR="003D00F0" w:rsidRPr="0095222E" w:rsidRDefault="000D7540" w:rsidP="004F5FC7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Web security assessment.</w:t>
            </w:r>
          </w:p>
          <w:p w14:paraId="1198B272" w14:textId="77777777" w:rsidR="00870FF7" w:rsidRPr="00E572D6" w:rsidRDefault="00870FF7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Technical Skills</w:t>
            </w:r>
          </w:p>
          <w:p w14:paraId="2A027464" w14:textId="65A53FD0" w:rsidR="00870FF7" w:rsidRPr="00701571" w:rsidRDefault="0041115F" w:rsidP="00701571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Languages:</w:t>
            </w:r>
            <w:r w:rsidR="00870FF7">
              <w:rPr>
                <w:rFonts w:ascii="Calibri" w:hAnsi="Calibri" w:cs="Calibri"/>
              </w:rPr>
              <w:t xml:space="preserve"> </w:t>
            </w:r>
            <w:r w:rsidR="00870FF7">
              <w:t xml:space="preserve">C++, Java, </w:t>
            </w:r>
            <w:r w:rsidR="0094450B">
              <w:t xml:space="preserve">Python, </w:t>
            </w:r>
            <w:r w:rsidR="00870FF7">
              <w:t>PHP, JavaScript, AJAX, Json, XML, HTML5 &amp; CSS3, jQuery, AngularJS, Typescript, Bash Scripts, PL/SQL</w:t>
            </w:r>
          </w:p>
          <w:p w14:paraId="3B37E3EA" w14:textId="35320697" w:rsidR="00870FF7" w:rsidRDefault="0041115F" w:rsidP="00701571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 w:rsidRPr="00701571">
              <w:rPr>
                <w:rFonts w:ascii="Calibri" w:hAnsi="Calibri" w:cs="Calibri"/>
              </w:rPr>
              <w:t>Frameworks:</w:t>
            </w:r>
            <w:r w:rsidR="00870FF7" w:rsidRPr="00701571">
              <w:rPr>
                <w:rFonts w:ascii="Calibri" w:hAnsi="Calibri" w:cs="Calibri"/>
              </w:rPr>
              <w:t xml:space="preserve"> </w:t>
            </w:r>
          </w:p>
          <w:p w14:paraId="6A2F5BB3" w14:textId="77777777" w:rsidR="00870FF7" w:rsidRPr="00701571" w:rsidRDefault="00870FF7" w:rsidP="0070157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Cs w:val="20"/>
              </w:rPr>
            </w:pPr>
            <w:r w:rsidRPr="00701571">
              <w:rPr>
                <w:rFonts w:ascii="Calibri" w:hAnsi="Calibri" w:cs="Calibri"/>
                <w:szCs w:val="20"/>
              </w:rPr>
              <w:lastRenderedPageBreak/>
              <w:t>Backend: Laravel, CodeIgniter, Spring, ASP.Net MVC.</w:t>
            </w:r>
          </w:p>
          <w:p w14:paraId="35DDDE1C" w14:textId="77777777" w:rsidR="00870FF7" w:rsidRPr="009B3814" w:rsidRDefault="00870FF7" w:rsidP="0070157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Frontend: </w:t>
            </w:r>
            <w:r>
              <w:t>AngularJS, ReactJS, Bootstrap.</w:t>
            </w:r>
          </w:p>
          <w:p w14:paraId="1B9EAA39" w14:textId="5CA40618" w:rsidR="00870FF7" w:rsidRDefault="0041115F" w:rsidP="009B3814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Databases:</w:t>
            </w:r>
            <w:r w:rsidR="00870FF7">
              <w:rPr>
                <w:rFonts w:ascii="Calibri" w:hAnsi="Calibri" w:cs="Calibri"/>
              </w:rPr>
              <w:t xml:space="preserve"> MySQL and SQL Server</w:t>
            </w:r>
          </w:p>
          <w:p w14:paraId="30F4FC36" w14:textId="77777777" w:rsidR="00870FF7" w:rsidRPr="007428EF" w:rsidRDefault="00870FF7" w:rsidP="009B3814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>
              <w:t>Web services soap and rest secured API connections using encryption/decryption and Hashing Algorithms</w:t>
            </w:r>
          </w:p>
          <w:p w14:paraId="417C839A" w14:textId="38595054" w:rsidR="00870FF7" w:rsidRPr="0041115F" w:rsidRDefault="00870FF7" w:rsidP="009B3814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>
              <w:t xml:space="preserve">Web Server administration (WHM and </w:t>
            </w:r>
            <w:r w:rsidR="0041115F">
              <w:t xml:space="preserve">cPanel): installing </w:t>
            </w:r>
            <w:r w:rsidR="00CA6D6E">
              <w:t>SSL certificates, creating smtp email accounts, creating ftp accounts etc..</w:t>
            </w:r>
          </w:p>
          <w:p w14:paraId="17434708" w14:textId="7338F422" w:rsidR="0041115F" w:rsidRPr="009B3814" w:rsidRDefault="0041115F" w:rsidP="009B3814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>
              <w:t>Developer Management Tools: Jira and Git</w:t>
            </w:r>
          </w:p>
          <w:p w14:paraId="60D17892" w14:textId="6DD9C6F4" w:rsidR="00870FF7" w:rsidRDefault="0041115F" w:rsidP="009B3814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Setup </w:t>
            </w:r>
            <w:r w:rsidR="00870FF7">
              <w:rPr>
                <w:rFonts w:ascii="Calibri" w:hAnsi="Calibri" w:cs="Calibri"/>
              </w:rPr>
              <w:t>Development environment on both Linux and windows OS.</w:t>
            </w:r>
          </w:p>
          <w:p w14:paraId="5F0B59C5" w14:textId="53F9B736" w:rsidR="00870FF7" w:rsidRPr="0094450B" w:rsidRDefault="00870FF7" w:rsidP="009B3814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>
              <w:t>Strong knowledge in CRMs specially Salesforce (</w:t>
            </w:r>
            <w:r w:rsidR="0094450B">
              <w:t>A</w:t>
            </w:r>
            <w:r>
              <w:t>dministration and custom development</w:t>
            </w:r>
            <w:r w:rsidR="0094450B">
              <w:t>)</w:t>
            </w:r>
            <w:r>
              <w:t>.</w:t>
            </w:r>
          </w:p>
          <w:p w14:paraId="2DF67A8B" w14:textId="266AF8A8" w:rsidR="0094450B" w:rsidRPr="007428EF" w:rsidRDefault="0094450B" w:rsidP="009B3814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Building Custom well optimized Web applications according to the latest security measurements.</w:t>
            </w:r>
          </w:p>
          <w:p w14:paraId="517FC783" w14:textId="77777777" w:rsidR="00870FF7" w:rsidRPr="009B3814" w:rsidRDefault="00870FF7" w:rsidP="007428EF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</w:p>
          <w:p w14:paraId="2E15CA7A" w14:textId="7DE95719" w:rsidR="00870FF7" w:rsidRDefault="00870FF7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Projects</w:t>
            </w:r>
          </w:p>
          <w:p w14:paraId="09494F05" w14:textId="36856C01" w:rsidR="00DA248F" w:rsidRPr="00DA248F" w:rsidRDefault="00CA6D6E" w:rsidP="00DA248F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Multi language Client Portal.</w:t>
            </w:r>
          </w:p>
          <w:p w14:paraId="2E5F014D" w14:textId="378D4139" w:rsidR="00CA6D6E" w:rsidRDefault="00CA6D6E" w:rsidP="00CA6D6E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Multi language Business Partner Portal.</w:t>
            </w:r>
          </w:p>
          <w:p w14:paraId="410BFFE6" w14:textId="5DB8C87A" w:rsidR="00DA248F" w:rsidRDefault="00DA248F" w:rsidP="00CA6D6E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New Oneroyal Website, a WordPress custom theme built with various Templates &amp; functions  (oneroyal.com).</w:t>
            </w:r>
          </w:p>
          <w:p w14:paraId="63E31391" w14:textId="35D3C7F7" w:rsidR="00CA6D6E" w:rsidRPr="00CA6D6E" w:rsidRDefault="00CA6D6E" w:rsidP="00CA6D6E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Marketing tools development (A well </w:t>
            </w:r>
            <w:r w:rsidRPr="000D7540">
              <w:rPr>
                <w:rFonts w:ascii="Calibri" w:hAnsi="Calibri" w:cs="Calibri"/>
                <w:sz w:val="22"/>
                <w:szCs w:val="22"/>
              </w:rPr>
              <w:t>Custom</w:t>
            </w:r>
            <w:r>
              <w:rPr>
                <w:rFonts w:ascii="Calibri" w:hAnsi="Calibri" w:cs="Calibri"/>
                <w:sz w:val="22"/>
                <w:szCs w:val="22"/>
              </w:rPr>
              <w:t>ized</w:t>
            </w:r>
            <w:r w:rsidRPr="000D7540">
              <w:rPr>
                <w:rFonts w:ascii="Calibri" w:hAnsi="Calibri" w:cs="Calibri"/>
                <w:sz w:val="22"/>
                <w:szCs w:val="22"/>
              </w:rPr>
              <w:t xml:space="preserve"> Email &amp; landing pages </w:t>
            </w:r>
            <w:r>
              <w:rPr>
                <w:rFonts w:ascii="Calibri" w:hAnsi="Calibri" w:cs="Calibri"/>
                <w:sz w:val="22"/>
                <w:szCs w:val="22"/>
              </w:rPr>
              <w:t>system</w:t>
            </w:r>
            <w:r w:rsidRPr="000D7540">
              <w:rPr>
                <w:rFonts w:ascii="Calibri" w:hAnsi="Calibri" w:cs="Calibri"/>
                <w:sz w:val="22"/>
                <w:szCs w:val="22"/>
              </w:rPr>
              <w:t>, i.e. emails &amp; landing pages builder according to a developed predefined widgets and templates</w:t>
            </w:r>
            <w:r>
              <w:rPr>
                <w:rFonts w:ascii="Calibri" w:hAnsi="Calibri" w:cs="Calibri"/>
                <w:sz w:val="24"/>
              </w:rPr>
              <w:t>)</w:t>
            </w:r>
          </w:p>
          <w:p w14:paraId="150574A7" w14:textId="20A074CA" w:rsidR="00870FF7" w:rsidRPr="00CA6D6E" w:rsidRDefault="00CA6D6E" w:rsidP="00993454">
            <w:pPr>
              <w:pStyle w:val="ListParagraph"/>
              <w:numPr>
                <w:ilvl w:val="0"/>
                <w:numId w:val="11"/>
              </w:numPr>
              <w:rPr>
                <w:rStyle w:val="Hyperlink"/>
                <w:rFonts w:ascii="Calibri" w:hAnsi="Calibri" w:cs="Calibri"/>
                <w:color w:val="auto"/>
                <w:sz w:val="24"/>
                <w:u w:val="none"/>
              </w:rPr>
            </w:pPr>
            <w:r>
              <w:rPr>
                <w:sz w:val="24"/>
              </w:rPr>
              <w:t xml:space="preserve">Multi Language </w:t>
            </w:r>
            <w:hyperlink r:id="rId11" w:history="1">
              <w:r w:rsidR="00870FF7" w:rsidRPr="00993454">
                <w:rPr>
                  <w:rStyle w:val="Hyperlink"/>
                  <w:rFonts w:ascii="Calibri" w:hAnsi="Calibri" w:cs="Calibri"/>
                  <w:color w:val="2C567A" w:themeColor="accent1"/>
                  <w:sz w:val="24"/>
                </w:rPr>
                <w:t>Royal Financial Trading Global Website</w:t>
              </w:r>
            </w:hyperlink>
          </w:p>
          <w:p w14:paraId="46AD2A58" w14:textId="7FB515ED" w:rsidR="00CA6D6E" w:rsidRPr="00993454" w:rsidRDefault="00CA6D6E" w:rsidP="00993454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</w:rPr>
            </w:pPr>
            <w:r w:rsidRPr="00CA6D6E">
              <w:rPr>
                <w:rFonts w:ascii="Calibri" w:hAnsi="Calibri" w:cs="Calibri"/>
                <w:sz w:val="24"/>
              </w:rPr>
              <w:t>BI Reporting System (data analytics &amp; dashboards).</w:t>
            </w:r>
          </w:p>
          <w:p w14:paraId="2662F6B3" w14:textId="77777777" w:rsidR="00870FF7" w:rsidRDefault="00AD2E0A" w:rsidP="00993454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color w:val="2C567A" w:themeColor="accent1"/>
                <w:sz w:val="24"/>
              </w:rPr>
            </w:pPr>
            <w:hyperlink r:id="rId12" w:history="1">
              <w:r w:rsidR="00870FF7" w:rsidRPr="00993454">
                <w:rPr>
                  <w:rStyle w:val="Hyperlink"/>
                  <w:rFonts w:ascii="Calibri" w:hAnsi="Calibri" w:cs="Calibri"/>
                  <w:color w:val="2C567A" w:themeColor="accent1"/>
                  <w:sz w:val="24"/>
                </w:rPr>
                <w:t>Royal Financials Website</w:t>
              </w:r>
            </w:hyperlink>
            <w:r w:rsidR="00870FF7" w:rsidRPr="00993454">
              <w:rPr>
                <w:rFonts w:ascii="Calibri" w:hAnsi="Calibri" w:cs="Calibri"/>
                <w:color w:val="2C567A" w:themeColor="accent1"/>
                <w:sz w:val="24"/>
              </w:rPr>
              <w:t xml:space="preserve"> (new version)</w:t>
            </w:r>
          </w:p>
          <w:p w14:paraId="12B35155" w14:textId="77777777" w:rsidR="00870FF7" w:rsidRPr="00344429" w:rsidRDefault="00AD2E0A" w:rsidP="00993454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</w:rPr>
            </w:pPr>
            <w:hyperlink r:id="rId13" w:history="1">
              <w:r w:rsidR="00870FF7" w:rsidRPr="00344429">
                <w:rPr>
                  <w:rStyle w:val="Hyperlink"/>
                  <w:rFonts w:ascii="Calibri" w:hAnsi="Calibri" w:cs="Calibri"/>
                  <w:color w:val="2C567A" w:themeColor="accent1"/>
                  <w:sz w:val="24"/>
                </w:rPr>
                <w:t>Deal Investment Solutions Website</w:t>
              </w:r>
            </w:hyperlink>
          </w:p>
          <w:p w14:paraId="0443E048" w14:textId="77777777" w:rsidR="00870FF7" w:rsidRDefault="00AD2E0A" w:rsidP="00993454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color w:val="2C567A" w:themeColor="accent1"/>
                <w:sz w:val="24"/>
              </w:rPr>
            </w:pPr>
            <w:hyperlink r:id="rId14" w:history="1">
              <w:r w:rsidR="00870FF7" w:rsidRPr="00344429">
                <w:rPr>
                  <w:rStyle w:val="Hyperlink"/>
                  <w:rFonts w:ascii="Calibri" w:hAnsi="Calibri" w:cs="Calibri"/>
                  <w:color w:val="2C567A" w:themeColor="accent1"/>
                  <w:sz w:val="24"/>
                </w:rPr>
                <w:t>News</w:t>
              </w:r>
              <w:r w:rsidR="00870FF7">
                <w:rPr>
                  <w:rStyle w:val="Hyperlink"/>
                  <w:rFonts w:ascii="Calibri" w:hAnsi="Calibri" w:cs="Calibri"/>
                  <w:color w:val="2C567A" w:themeColor="accent1"/>
                  <w:sz w:val="24"/>
                </w:rPr>
                <w:t xml:space="preserve"> &amp; Prices</w:t>
              </w:r>
              <w:r w:rsidR="00870FF7" w:rsidRPr="00344429">
                <w:rPr>
                  <w:rStyle w:val="Hyperlink"/>
                  <w:rFonts w:ascii="Calibri" w:hAnsi="Calibri" w:cs="Calibri"/>
                  <w:color w:val="2C567A" w:themeColor="accent1"/>
                  <w:sz w:val="24"/>
                </w:rPr>
                <w:t xml:space="preserve"> Application</w:t>
              </w:r>
            </w:hyperlink>
          </w:p>
          <w:p w14:paraId="3AFFD8B0" w14:textId="77777777" w:rsidR="00870FF7" w:rsidRDefault="00AD2E0A" w:rsidP="00993454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color w:val="2C567A" w:themeColor="accent1"/>
                <w:sz w:val="24"/>
              </w:rPr>
            </w:pPr>
            <w:hyperlink r:id="rId15" w:history="1">
              <w:r w:rsidR="00870FF7" w:rsidRPr="002825C4">
                <w:rPr>
                  <w:rStyle w:val="Hyperlink"/>
                  <w:rFonts w:ascii="Calibri" w:hAnsi="Calibri" w:cs="Calibri"/>
                  <w:color w:val="2C567A" w:themeColor="accent1"/>
                  <w:sz w:val="24"/>
                </w:rPr>
                <w:t>Client Applications (Integrated with CRM)</w:t>
              </w:r>
            </w:hyperlink>
          </w:p>
          <w:p w14:paraId="0428AA10" w14:textId="77777777" w:rsidR="00870FF7" w:rsidRDefault="00AD2E0A" w:rsidP="00993454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color w:val="2C567A" w:themeColor="accent1"/>
                <w:sz w:val="24"/>
              </w:rPr>
            </w:pPr>
            <w:hyperlink r:id="rId16" w:history="1">
              <w:r w:rsidR="00870FF7" w:rsidRPr="002825C4">
                <w:rPr>
                  <w:rStyle w:val="Hyperlink"/>
                  <w:rFonts w:ascii="Calibri" w:hAnsi="Calibri" w:cs="Calibri"/>
                  <w:color w:val="2C567A" w:themeColor="accent1"/>
                  <w:sz w:val="24"/>
                </w:rPr>
                <w:t>Mondial Game</w:t>
              </w:r>
            </w:hyperlink>
          </w:p>
          <w:p w14:paraId="2710DE4A" w14:textId="73B4F9F4" w:rsidR="00870FF7" w:rsidRPr="00CA6D6E" w:rsidRDefault="00870FF7" w:rsidP="00CA6D6E">
            <w:pPr>
              <w:rPr>
                <w:rFonts w:ascii="Calibri" w:hAnsi="Calibri" w:cs="Calibri"/>
                <w:color w:val="2C567A" w:themeColor="accent1"/>
                <w:sz w:val="24"/>
              </w:rPr>
            </w:pPr>
          </w:p>
          <w:p w14:paraId="0FE391F1" w14:textId="0E77F0CC" w:rsidR="003D00F0" w:rsidRPr="00E572D6" w:rsidRDefault="003D00F0" w:rsidP="003D00F0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 xml:space="preserve">Additional </w:t>
            </w:r>
            <w:r w:rsidR="000D7540">
              <w:rPr>
                <w:rFonts w:ascii="Calibri" w:hAnsi="Calibri" w:cs="Calibri"/>
                <w:color w:val="0072C7"/>
              </w:rPr>
              <w:t>Expertise</w:t>
            </w:r>
          </w:p>
          <w:p w14:paraId="2F3D296A" w14:textId="77777777" w:rsidR="003D00F0" w:rsidRPr="000D7540" w:rsidRDefault="000D7540" w:rsidP="000D7540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2"/>
                <w:szCs w:val="22"/>
              </w:rPr>
            </w:pPr>
            <w:r w:rsidRPr="000D7540">
              <w:rPr>
                <w:sz w:val="22"/>
                <w:szCs w:val="22"/>
              </w:rPr>
              <w:t>Network and Web Security assessment.</w:t>
            </w:r>
          </w:p>
          <w:p w14:paraId="4D2C7262" w14:textId="22E0C72C" w:rsidR="000D7540" w:rsidRPr="000D7540" w:rsidRDefault="000D7540" w:rsidP="000D7540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</w:rPr>
            </w:pPr>
            <w:r>
              <w:rPr>
                <w:sz w:val="24"/>
              </w:rPr>
              <w:t xml:space="preserve">Implementing home automation </w:t>
            </w:r>
            <w:r w:rsidRPr="000D7540">
              <w:rPr>
                <w:sz w:val="24"/>
              </w:rPr>
              <w:t xml:space="preserve">projects </w:t>
            </w:r>
            <w:r>
              <w:rPr>
                <w:sz w:val="24"/>
              </w:rPr>
              <w:t xml:space="preserve">and security systems </w:t>
            </w:r>
            <w:r w:rsidR="00C16FBC">
              <w:rPr>
                <w:sz w:val="24"/>
              </w:rPr>
              <w:t xml:space="preserve">based on specific </w:t>
            </w:r>
            <w:r w:rsidR="00C866D4">
              <w:rPr>
                <w:sz w:val="24"/>
              </w:rPr>
              <w:t>a</w:t>
            </w:r>
            <w:r w:rsidR="00C16FBC">
              <w:rPr>
                <w:sz w:val="24"/>
              </w:rPr>
              <w:t>lgorithms</w:t>
            </w:r>
            <w:r w:rsidR="00C866D4">
              <w:rPr>
                <w:sz w:val="24"/>
              </w:rPr>
              <w:t xml:space="preserve"> and hardware </w:t>
            </w:r>
            <w:r w:rsidR="00C866D4">
              <w:rPr>
                <w:sz w:val="24"/>
              </w:rPr>
              <w:lastRenderedPageBreak/>
              <w:t>devices</w:t>
            </w:r>
            <w:r w:rsidR="00C16FBC">
              <w:rPr>
                <w:sz w:val="24"/>
              </w:rPr>
              <w:t xml:space="preserve"> </w:t>
            </w:r>
            <w:r w:rsidRPr="000D7540">
              <w:rPr>
                <w:sz w:val="24"/>
              </w:rPr>
              <w:t>(mainly using Arduino and Raspberry Pi)</w:t>
            </w:r>
          </w:p>
        </w:tc>
      </w:tr>
      <w:tr w:rsidR="00870FF7" w14:paraId="4F577885" w14:textId="77777777" w:rsidTr="00870FF7">
        <w:trPr>
          <w:trHeight w:val="1164"/>
          <w:jc w:val="center"/>
        </w:trPr>
        <w:tc>
          <w:tcPr>
            <w:tcW w:w="2765" w:type="dxa"/>
            <w:gridSpan w:val="2"/>
          </w:tcPr>
          <w:p w14:paraId="7EBDDC27" w14:textId="18253028" w:rsidR="00870FF7" w:rsidRPr="0056708E" w:rsidRDefault="00870FF7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11" w:type="dxa"/>
          </w:tcPr>
          <w:p w14:paraId="4F535559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3D6A9CE0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18621062" w14:textId="2D8AB5BB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  <w:vMerge/>
          </w:tcPr>
          <w:p w14:paraId="54B3C2DF" w14:textId="28DF44E0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86" w:type="dxa"/>
            <w:vMerge/>
          </w:tcPr>
          <w:p w14:paraId="0F47C4D9" w14:textId="77777777" w:rsidR="00870FF7" w:rsidRPr="00590471" w:rsidRDefault="00870FF7" w:rsidP="00222466"/>
        </w:tc>
      </w:tr>
      <w:tr w:rsidR="00870FF7" w14:paraId="7446E9BC" w14:textId="77777777" w:rsidTr="00870FF7">
        <w:trPr>
          <w:trHeight w:val="1164"/>
          <w:jc w:val="center"/>
        </w:trPr>
        <w:tc>
          <w:tcPr>
            <w:tcW w:w="2765" w:type="dxa"/>
            <w:gridSpan w:val="2"/>
          </w:tcPr>
          <w:p w14:paraId="0AA27FCD" w14:textId="77777777" w:rsidR="00870FF7" w:rsidRPr="0056708E" w:rsidRDefault="00870FF7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11" w:type="dxa"/>
          </w:tcPr>
          <w:p w14:paraId="0DF16D2A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32AB7405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7E7DC3B4" w14:textId="3E112454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  <w:vMerge/>
          </w:tcPr>
          <w:p w14:paraId="170D7F24" w14:textId="051B2C43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86" w:type="dxa"/>
            <w:vMerge/>
          </w:tcPr>
          <w:p w14:paraId="7BD34D3C" w14:textId="77777777" w:rsidR="00870FF7" w:rsidRPr="00590471" w:rsidRDefault="00870FF7" w:rsidP="00222466"/>
        </w:tc>
      </w:tr>
      <w:tr w:rsidR="00870FF7" w14:paraId="0A9E2524" w14:textId="77777777" w:rsidTr="00870FF7">
        <w:trPr>
          <w:trHeight w:val="543"/>
          <w:jc w:val="center"/>
        </w:trPr>
        <w:tc>
          <w:tcPr>
            <w:tcW w:w="590" w:type="dxa"/>
            <w:tcMar>
              <w:left w:w="0" w:type="dxa"/>
              <w:right w:w="0" w:type="dxa"/>
            </w:tcMar>
            <w:vAlign w:val="center"/>
          </w:tcPr>
          <w:p w14:paraId="69B76F4A" w14:textId="77777777" w:rsidR="00870FF7" w:rsidRPr="00376291" w:rsidRDefault="00870FF7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DDBEAC" wp14:editId="2BE8A174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359565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2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5" w:type="dxa"/>
            <w:vAlign w:val="center"/>
          </w:tcPr>
          <w:p w14:paraId="3D355614" w14:textId="77777777" w:rsidR="00870FF7" w:rsidRPr="00380FD1" w:rsidRDefault="00870FF7" w:rsidP="00380FD1">
            <w:pPr>
              <w:pStyle w:val="Information"/>
            </w:pPr>
            <w:r>
              <w:t>Lebanon</w:t>
            </w:r>
          </w:p>
          <w:p w14:paraId="42342232" w14:textId="77777777" w:rsidR="00870FF7" w:rsidRPr="00380FD1" w:rsidRDefault="00870FF7" w:rsidP="00380FD1">
            <w:pPr>
              <w:pStyle w:val="Information"/>
            </w:pPr>
            <w:r>
              <w:t>Beirut - Tahwita</w:t>
            </w:r>
          </w:p>
        </w:tc>
        <w:tc>
          <w:tcPr>
            <w:tcW w:w="411" w:type="dxa"/>
          </w:tcPr>
          <w:p w14:paraId="43F36E2E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5E257B28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0CF858B1" w14:textId="768EC4EC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  <w:vMerge/>
          </w:tcPr>
          <w:p w14:paraId="6510A557" w14:textId="39C9C78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86" w:type="dxa"/>
            <w:vMerge/>
          </w:tcPr>
          <w:p w14:paraId="4AA3D7E4" w14:textId="77777777" w:rsidR="00870FF7" w:rsidRDefault="00870FF7" w:rsidP="005801E5">
            <w:pPr>
              <w:pStyle w:val="Heading1"/>
            </w:pPr>
          </w:p>
        </w:tc>
      </w:tr>
      <w:tr w:rsidR="00870FF7" w14:paraId="20ED1FFC" w14:textId="77777777" w:rsidTr="00870FF7">
        <w:trPr>
          <w:trHeight w:val="183"/>
          <w:jc w:val="center"/>
        </w:trPr>
        <w:tc>
          <w:tcPr>
            <w:tcW w:w="2765" w:type="dxa"/>
            <w:gridSpan w:val="2"/>
            <w:vAlign w:val="center"/>
          </w:tcPr>
          <w:p w14:paraId="70038B59" w14:textId="77777777" w:rsidR="00870FF7" w:rsidRPr="00376291" w:rsidRDefault="00870FF7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11" w:type="dxa"/>
          </w:tcPr>
          <w:p w14:paraId="0194C807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1C87736C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7CD7F9D0" w14:textId="5EF29D3F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  <w:vMerge/>
          </w:tcPr>
          <w:p w14:paraId="5305DB27" w14:textId="2E6F3F31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86" w:type="dxa"/>
            <w:vMerge/>
          </w:tcPr>
          <w:p w14:paraId="22B550E5" w14:textId="77777777" w:rsidR="00870FF7" w:rsidRDefault="00870FF7" w:rsidP="005801E5">
            <w:pPr>
              <w:pStyle w:val="Heading1"/>
            </w:pPr>
          </w:p>
        </w:tc>
      </w:tr>
      <w:tr w:rsidR="00870FF7" w14:paraId="1F912230" w14:textId="77777777" w:rsidTr="00870FF7">
        <w:trPr>
          <w:trHeight w:val="624"/>
          <w:jc w:val="center"/>
        </w:trPr>
        <w:tc>
          <w:tcPr>
            <w:tcW w:w="590" w:type="dxa"/>
            <w:tcMar>
              <w:left w:w="0" w:type="dxa"/>
              <w:right w:w="0" w:type="dxa"/>
            </w:tcMar>
            <w:vAlign w:val="center"/>
          </w:tcPr>
          <w:p w14:paraId="43F0C244" w14:textId="77777777" w:rsidR="00870FF7" w:rsidRPr="00376291" w:rsidRDefault="00870FF7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86B83C" wp14:editId="49568826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A587C3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2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5" w:type="dxa"/>
            <w:vAlign w:val="center"/>
          </w:tcPr>
          <w:p w14:paraId="06597BA1" w14:textId="371F49C8" w:rsidR="00870FF7" w:rsidRPr="00380FD1" w:rsidRDefault="00870FF7" w:rsidP="00380FD1">
            <w:pPr>
              <w:pStyle w:val="Information"/>
            </w:pPr>
            <w:r>
              <w:t>0961-70-</w:t>
            </w:r>
            <w:r w:rsidR="00C81719">
              <w:t>726941</w:t>
            </w:r>
            <w:bookmarkStart w:id="0" w:name="_GoBack"/>
            <w:bookmarkEnd w:id="0"/>
          </w:p>
        </w:tc>
        <w:tc>
          <w:tcPr>
            <w:tcW w:w="411" w:type="dxa"/>
          </w:tcPr>
          <w:p w14:paraId="43E07DB3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750493A9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469DC0C8" w14:textId="1363C18A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  <w:vMerge/>
          </w:tcPr>
          <w:p w14:paraId="31E8898F" w14:textId="0497978D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86" w:type="dxa"/>
            <w:vMerge/>
          </w:tcPr>
          <w:p w14:paraId="40F20406" w14:textId="77777777" w:rsidR="00870FF7" w:rsidRDefault="00870FF7" w:rsidP="005801E5">
            <w:pPr>
              <w:pStyle w:val="Heading1"/>
            </w:pPr>
          </w:p>
        </w:tc>
      </w:tr>
      <w:tr w:rsidR="00870FF7" w14:paraId="23658FF6" w14:textId="77777777" w:rsidTr="00870FF7">
        <w:trPr>
          <w:trHeight w:val="183"/>
          <w:jc w:val="center"/>
        </w:trPr>
        <w:tc>
          <w:tcPr>
            <w:tcW w:w="2765" w:type="dxa"/>
            <w:gridSpan w:val="2"/>
            <w:vAlign w:val="center"/>
          </w:tcPr>
          <w:p w14:paraId="1DD95445" w14:textId="77777777" w:rsidR="00870FF7" w:rsidRPr="00376291" w:rsidRDefault="00870FF7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11" w:type="dxa"/>
          </w:tcPr>
          <w:p w14:paraId="28C43F23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15835CB6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7E9DF67C" w14:textId="4BA1B401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  <w:vMerge/>
          </w:tcPr>
          <w:p w14:paraId="3582A3D3" w14:textId="2CF99A3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86" w:type="dxa"/>
            <w:vMerge/>
          </w:tcPr>
          <w:p w14:paraId="6FD39770" w14:textId="77777777" w:rsidR="00870FF7" w:rsidRDefault="00870FF7" w:rsidP="005801E5">
            <w:pPr>
              <w:pStyle w:val="Heading1"/>
            </w:pPr>
          </w:p>
        </w:tc>
      </w:tr>
      <w:tr w:rsidR="00870FF7" w14:paraId="5C277156" w14:textId="77777777" w:rsidTr="00870FF7">
        <w:trPr>
          <w:trHeight w:val="633"/>
          <w:jc w:val="center"/>
        </w:trPr>
        <w:tc>
          <w:tcPr>
            <w:tcW w:w="590" w:type="dxa"/>
            <w:tcMar>
              <w:left w:w="0" w:type="dxa"/>
              <w:right w:w="0" w:type="dxa"/>
            </w:tcMar>
            <w:vAlign w:val="center"/>
          </w:tcPr>
          <w:p w14:paraId="0A5095FB" w14:textId="77777777" w:rsidR="00870FF7" w:rsidRPr="00376291" w:rsidRDefault="00870FF7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B1F60B" wp14:editId="2138CE7A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ED0364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2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5" w:type="dxa"/>
            <w:vAlign w:val="center"/>
          </w:tcPr>
          <w:p w14:paraId="509667D8" w14:textId="77777777" w:rsidR="00870FF7" w:rsidRPr="00A8799D" w:rsidRDefault="00870FF7" w:rsidP="00380FD1">
            <w:pPr>
              <w:pStyle w:val="Information"/>
              <w:rPr>
                <w:sz w:val="18"/>
                <w:szCs w:val="18"/>
              </w:rPr>
            </w:pPr>
            <w:r w:rsidRPr="00A8799D">
              <w:rPr>
                <w:sz w:val="18"/>
                <w:szCs w:val="18"/>
              </w:rPr>
              <w:t>Homsi.abdulah@gmail.com</w:t>
            </w:r>
          </w:p>
        </w:tc>
        <w:tc>
          <w:tcPr>
            <w:tcW w:w="411" w:type="dxa"/>
          </w:tcPr>
          <w:p w14:paraId="054AAEDB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6E4340A2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37E194F7" w14:textId="6B887D7E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  <w:vMerge/>
          </w:tcPr>
          <w:p w14:paraId="351AA302" w14:textId="0D05F055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86" w:type="dxa"/>
            <w:vMerge/>
          </w:tcPr>
          <w:p w14:paraId="59EC5FE3" w14:textId="77777777" w:rsidR="00870FF7" w:rsidRDefault="00870FF7" w:rsidP="005801E5">
            <w:pPr>
              <w:pStyle w:val="Heading1"/>
            </w:pPr>
          </w:p>
        </w:tc>
      </w:tr>
      <w:tr w:rsidR="00870FF7" w14:paraId="5FD80A36" w14:textId="77777777" w:rsidTr="00870FF7">
        <w:trPr>
          <w:trHeight w:val="174"/>
          <w:jc w:val="center"/>
        </w:trPr>
        <w:tc>
          <w:tcPr>
            <w:tcW w:w="2765" w:type="dxa"/>
            <w:gridSpan w:val="2"/>
            <w:vAlign w:val="center"/>
          </w:tcPr>
          <w:p w14:paraId="7033E354" w14:textId="77777777" w:rsidR="00870FF7" w:rsidRPr="00376291" w:rsidRDefault="00870FF7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11" w:type="dxa"/>
          </w:tcPr>
          <w:p w14:paraId="5B1D1B08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7798C832" w14:textId="77777777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3A74C3F1" w14:textId="25137C6B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1" w:type="dxa"/>
            <w:vMerge/>
          </w:tcPr>
          <w:p w14:paraId="11A50DB9" w14:textId="641CA863" w:rsidR="00870FF7" w:rsidRDefault="00870FF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86" w:type="dxa"/>
            <w:vMerge/>
          </w:tcPr>
          <w:p w14:paraId="040C1D98" w14:textId="77777777" w:rsidR="00870FF7" w:rsidRDefault="00870FF7" w:rsidP="005801E5">
            <w:pPr>
              <w:pStyle w:val="Heading1"/>
            </w:pPr>
          </w:p>
        </w:tc>
      </w:tr>
      <w:tr w:rsidR="00870FF7" w14:paraId="0ACAD5CF" w14:textId="77777777" w:rsidTr="00870FF7">
        <w:trPr>
          <w:trHeight w:val="633"/>
          <w:jc w:val="center"/>
        </w:trPr>
        <w:tc>
          <w:tcPr>
            <w:tcW w:w="590" w:type="dxa"/>
            <w:tcMar>
              <w:left w:w="0" w:type="dxa"/>
              <w:right w:w="0" w:type="dxa"/>
            </w:tcMar>
            <w:vAlign w:val="center"/>
          </w:tcPr>
          <w:p w14:paraId="7E0CAA15" w14:textId="77777777" w:rsidR="00870FF7" w:rsidRPr="00376291" w:rsidRDefault="00870FF7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175" w:type="dxa"/>
            <w:vAlign w:val="center"/>
          </w:tcPr>
          <w:p w14:paraId="46E5DA1F" w14:textId="77777777" w:rsidR="00870FF7" w:rsidRPr="00380FD1" w:rsidRDefault="00870FF7" w:rsidP="00380FD1">
            <w:pPr>
              <w:pStyle w:val="Information"/>
            </w:pPr>
          </w:p>
        </w:tc>
        <w:tc>
          <w:tcPr>
            <w:tcW w:w="411" w:type="dxa"/>
          </w:tcPr>
          <w:p w14:paraId="32A3CB3D" w14:textId="77777777" w:rsidR="00870FF7" w:rsidRDefault="00870FF7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638DBBF8" w14:textId="77777777" w:rsidR="00870FF7" w:rsidRDefault="00870FF7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411" w:type="dxa"/>
          </w:tcPr>
          <w:p w14:paraId="586CF5E7" w14:textId="3B451043" w:rsidR="00870FF7" w:rsidRDefault="00870FF7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411" w:type="dxa"/>
            <w:vMerge/>
          </w:tcPr>
          <w:p w14:paraId="7AED9FB7" w14:textId="2C8DD68F" w:rsidR="00870FF7" w:rsidRDefault="00870FF7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186" w:type="dxa"/>
            <w:vMerge/>
          </w:tcPr>
          <w:p w14:paraId="09152220" w14:textId="77777777" w:rsidR="00870FF7" w:rsidRDefault="00870FF7" w:rsidP="005801E5">
            <w:pPr>
              <w:pStyle w:val="Heading1"/>
            </w:pPr>
          </w:p>
        </w:tc>
      </w:tr>
      <w:tr w:rsidR="00870FF7" w14:paraId="09E3FEB1" w14:textId="77777777" w:rsidTr="00870FF7">
        <w:trPr>
          <w:trHeight w:val="2448"/>
          <w:jc w:val="center"/>
        </w:trPr>
        <w:tc>
          <w:tcPr>
            <w:tcW w:w="2765" w:type="dxa"/>
            <w:gridSpan w:val="2"/>
          </w:tcPr>
          <w:p w14:paraId="227911CF" w14:textId="77777777" w:rsidR="00870FF7" w:rsidRPr="0056708E" w:rsidRDefault="00870FF7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11" w:type="dxa"/>
          </w:tcPr>
          <w:p w14:paraId="58742EFA" w14:textId="77777777" w:rsidR="00870FF7" w:rsidRDefault="00870FF7" w:rsidP="00222466"/>
        </w:tc>
        <w:tc>
          <w:tcPr>
            <w:tcW w:w="411" w:type="dxa"/>
          </w:tcPr>
          <w:p w14:paraId="3F09FF9F" w14:textId="77777777" w:rsidR="00870FF7" w:rsidRDefault="00870FF7" w:rsidP="00222466"/>
        </w:tc>
        <w:tc>
          <w:tcPr>
            <w:tcW w:w="411" w:type="dxa"/>
          </w:tcPr>
          <w:p w14:paraId="321A89A8" w14:textId="4F710CEF" w:rsidR="00870FF7" w:rsidRDefault="00870FF7" w:rsidP="00222466"/>
        </w:tc>
        <w:tc>
          <w:tcPr>
            <w:tcW w:w="411" w:type="dxa"/>
          </w:tcPr>
          <w:p w14:paraId="19AD011A" w14:textId="67228378" w:rsidR="00870FF7" w:rsidRDefault="00870FF7" w:rsidP="00222466"/>
        </w:tc>
        <w:tc>
          <w:tcPr>
            <w:tcW w:w="6186" w:type="dxa"/>
            <w:vMerge/>
          </w:tcPr>
          <w:p w14:paraId="1D100030" w14:textId="77777777" w:rsidR="00870FF7" w:rsidRDefault="00870FF7" w:rsidP="00222466"/>
        </w:tc>
      </w:tr>
    </w:tbl>
    <w:p w14:paraId="0AAE8A32" w14:textId="77777777" w:rsidR="007F5B63" w:rsidRPr="00CE1E3D" w:rsidRDefault="007F5B63" w:rsidP="006D79A8">
      <w:pPr>
        <w:pStyle w:val="BodyText"/>
      </w:pPr>
    </w:p>
    <w:sectPr w:rsidR="007F5B63" w:rsidRPr="00CE1E3D" w:rsidSect="00701571">
      <w:headerReference w:type="default" r:id="rId27"/>
      <w:type w:val="continuous"/>
      <w:pgSz w:w="12240" w:h="15840" w:code="1"/>
      <w:pgMar w:top="1440" w:right="1440" w:bottom="1440" w:left="14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5A29F" w14:textId="77777777" w:rsidR="00AD2E0A" w:rsidRDefault="00AD2E0A" w:rsidP="00590471">
      <w:r>
        <w:separator/>
      </w:r>
    </w:p>
  </w:endnote>
  <w:endnote w:type="continuationSeparator" w:id="0">
    <w:p w14:paraId="06A065A5" w14:textId="77777777" w:rsidR="00AD2E0A" w:rsidRDefault="00AD2E0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0C6FD" w14:textId="77777777" w:rsidR="00AD2E0A" w:rsidRDefault="00AD2E0A" w:rsidP="00590471">
      <w:r>
        <w:separator/>
      </w:r>
    </w:p>
  </w:footnote>
  <w:footnote w:type="continuationSeparator" w:id="0">
    <w:p w14:paraId="0E8B7281" w14:textId="77777777" w:rsidR="00AD2E0A" w:rsidRDefault="00AD2E0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8F8B7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841B44E" wp14:editId="3BAF0BEC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4A78CE" id="Group 26" o:spid="_x0000_s1026" alt="decorative element" style="position:absolute;margin-left:-126.7pt;margin-top:-36pt;width:682.4pt;height:830.55pt;z-index:251657216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/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b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R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267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E59F3"/>
    <w:multiLevelType w:val="hybridMultilevel"/>
    <w:tmpl w:val="E702F146"/>
    <w:lvl w:ilvl="0" w:tplc="406CD292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4724D"/>
    <w:multiLevelType w:val="hybridMultilevel"/>
    <w:tmpl w:val="AB209BD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6326F"/>
    <w:multiLevelType w:val="hybridMultilevel"/>
    <w:tmpl w:val="2A9019C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F0DC8"/>
    <w:multiLevelType w:val="hybridMultilevel"/>
    <w:tmpl w:val="EBFA702A"/>
    <w:lvl w:ilvl="0" w:tplc="0409000B">
      <w:start w:val="1"/>
      <w:numFmt w:val="bullet"/>
      <w:lvlText w:val=""/>
      <w:lvlJc w:val="left"/>
      <w:pPr>
        <w:ind w:left="28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67FDD"/>
    <w:multiLevelType w:val="hybridMultilevel"/>
    <w:tmpl w:val="5FFA70FE"/>
    <w:lvl w:ilvl="0" w:tplc="AF8C2BB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8" w15:restartNumberingAfterBreak="0">
    <w:nsid w:val="69287754"/>
    <w:multiLevelType w:val="hybridMultilevel"/>
    <w:tmpl w:val="25BC2838"/>
    <w:lvl w:ilvl="0" w:tplc="AF8C2BB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7D5FCA"/>
    <w:multiLevelType w:val="hybridMultilevel"/>
    <w:tmpl w:val="26782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91E9D"/>
    <w:multiLevelType w:val="hybridMultilevel"/>
    <w:tmpl w:val="16B4469C"/>
    <w:lvl w:ilvl="0" w:tplc="A986F9A0">
      <w:start w:val="1"/>
      <w:numFmt w:val="bullet"/>
      <w:lvlText w:val=""/>
      <w:lvlJc w:val="left"/>
      <w:pPr>
        <w:ind w:left="-144" w:firstLine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9"/>
  </w:num>
  <w:num w:numId="5">
    <w:abstractNumId w:val="3"/>
  </w:num>
  <w:num w:numId="6">
    <w:abstractNumId w:val="6"/>
  </w:num>
  <w:num w:numId="7">
    <w:abstractNumId w:val="10"/>
  </w:num>
  <w:num w:numId="8">
    <w:abstractNumId w:val="4"/>
  </w:num>
  <w:num w:numId="9">
    <w:abstractNumId w:val="7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99D"/>
    <w:rsid w:val="00060042"/>
    <w:rsid w:val="0008685D"/>
    <w:rsid w:val="00090860"/>
    <w:rsid w:val="000D7540"/>
    <w:rsid w:val="00104DCF"/>
    <w:rsid w:val="00112FD7"/>
    <w:rsid w:val="00150ABD"/>
    <w:rsid w:val="00222466"/>
    <w:rsid w:val="002544C4"/>
    <w:rsid w:val="00276026"/>
    <w:rsid w:val="002825C4"/>
    <w:rsid w:val="002B4549"/>
    <w:rsid w:val="00310F17"/>
    <w:rsid w:val="003326CB"/>
    <w:rsid w:val="00344429"/>
    <w:rsid w:val="00376291"/>
    <w:rsid w:val="00380FD1"/>
    <w:rsid w:val="00383D02"/>
    <w:rsid w:val="003A7938"/>
    <w:rsid w:val="003D00F0"/>
    <w:rsid w:val="003F098D"/>
    <w:rsid w:val="0041115F"/>
    <w:rsid w:val="0048068A"/>
    <w:rsid w:val="0049328E"/>
    <w:rsid w:val="004E158A"/>
    <w:rsid w:val="004F5FC7"/>
    <w:rsid w:val="00543D12"/>
    <w:rsid w:val="00565C77"/>
    <w:rsid w:val="0056708E"/>
    <w:rsid w:val="005801E5"/>
    <w:rsid w:val="00590471"/>
    <w:rsid w:val="00595CF2"/>
    <w:rsid w:val="005C5E73"/>
    <w:rsid w:val="005D01FA"/>
    <w:rsid w:val="006D6182"/>
    <w:rsid w:val="006D79A8"/>
    <w:rsid w:val="00701571"/>
    <w:rsid w:val="007428EF"/>
    <w:rsid w:val="007575B6"/>
    <w:rsid w:val="007B362A"/>
    <w:rsid w:val="007C6CFD"/>
    <w:rsid w:val="007F5B63"/>
    <w:rsid w:val="00803A0A"/>
    <w:rsid w:val="00837E23"/>
    <w:rsid w:val="00846CB9"/>
    <w:rsid w:val="00870FF7"/>
    <w:rsid w:val="008A1E6E"/>
    <w:rsid w:val="008C2CFC"/>
    <w:rsid w:val="00901AA6"/>
    <w:rsid w:val="00912DC8"/>
    <w:rsid w:val="0094450B"/>
    <w:rsid w:val="009475DC"/>
    <w:rsid w:val="0095222E"/>
    <w:rsid w:val="00961116"/>
    <w:rsid w:val="00967B93"/>
    <w:rsid w:val="00993454"/>
    <w:rsid w:val="009B3814"/>
    <w:rsid w:val="00A31464"/>
    <w:rsid w:val="00A31B16"/>
    <w:rsid w:val="00A33613"/>
    <w:rsid w:val="00A75479"/>
    <w:rsid w:val="00A8799D"/>
    <w:rsid w:val="00AC6C7E"/>
    <w:rsid w:val="00AD2E0A"/>
    <w:rsid w:val="00B54A6D"/>
    <w:rsid w:val="00B6466C"/>
    <w:rsid w:val="00BA4BDF"/>
    <w:rsid w:val="00C07240"/>
    <w:rsid w:val="00C14078"/>
    <w:rsid w:val="00C16FBC"/>
    <w:rsid w:val="00C5430F"/>
    <w:rsid w:val="00C81719"/>
    <w:rsid w:val="00C866D4"/>
    <w:rsid w:val="00CA6D6E"/>
    <w:rsid w:val="00CE1E3D"/>
    <w:rsid w:val="00D053FA"/>
    <w:rsid w:val="00DA248F"/>
    <w:rsid w:val="00E26AED"/>
    <w:rsid w:val="00E73AB8"/>
    <w:rsid w:val="00E90A60"/>
    <w:rsid w:val="00ED47F7"/>
    <w:rsid w:val="00EE7E09"/>
    <w:rsid w:val="00F0223C"/>
    <w:rsid w:val="00F17CBD"/>
    <w:rsid w:val="00F3235D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C9FDC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character" w:styleId="Hyperlink">
    <w:name w:val="Hyperlink"/>
    <w:basedOn w:val="DefaultParagraphFont"/>
    <w:uiPriority w:val="99"/>
    <w:unhideWhenUsed/>
    <w:rsid w:val="009934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9934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75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dealinvs.com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rfxt.com.lb/new-version/lb_website/public/pages/home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www.rfxt.com.lb/MONDIAL18/login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rfxt.com" TargetMode="External"/><Relationship Id="rId24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hyperlink" Target="http://www.rfxt.com/ib-app/public/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m.rfxt.com/beta/mRFXT/public" TargetMode="External"/><Relationship Id="rId22" Type="http://schemas.openxmlformats.org/officeDocument/2006/relationships/image" Target="media/image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dallah.homsi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F4CA17AD9904F409E82E7D789D85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632DD-54F4-4384-ADD9-4C72CFBE71AA}"/>
      </w:docPartPr>
      <w:docPartBody>
        <w:p w:rsidR="00F32223" w:rsidRDefault="005F2CAC" w:rsidP="005F2CAC">
          <w:pPr>
            <w:pStyle w:val="9F4CA17AD9904F409E82E7D789D85670"/>
          </w:pPr>
          <w:r w:rsidRPr="00AC6C7E">
            <w:t>Experience</w:t>
          </w:r>
        </w:p>
      </w:docPartBody>
    </w:docPart>
    <w:docPart>
      <w:docPartPr>
        <w:name w:val="3FCC304FD8FF4868BCE84F68FCF9D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EEBF5-ECF1-4214-9FC6-FB36FFC45479}"/>
      </w:docPartPr>
      <w:docPartBody>
        <w:p w:rsidR="00F32223" w:rsidRDefault="005F2CAC" w:rsidP="005F2CAC">
          <w:pPr>
            <w:pStyle w:val="3FCC304FD8FF4868BCE84F68FCF9D342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373"/>
    <w:rsid w:val="00121F2C"/>
    <w:rsid w:val="001A1C6B"/>
    <w:rsid w:val="005F2CAC"/>
    <w:rsid w:val="00677F90"/>
    <w:rsid w:val="006D79C8"/>
    <w:rsid w:val="00804373"/>
    <w:rsid w:val="00936092"/>
    <w:rsid w:val="00B04466"/>
    <w:rsid w:val="00C33AA3"/>
    <w:rsid w:val="00CB10E0"/>
    <w:rsid w:val="00F10218"/>
    <w:rsid w:val="00F32223"/>
    <w:rsid w:val="00F8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917B5D1D164060A08649CCA11FEB27">
    <w:name w:val="2C917B5D1D164060A08649CCA11FEB27"/>
  </w:style>
  <w:style w:type="paragraph" w:customStyle="1" w:styleId="3995D56866074A3E9EAF0F40FA6CA95D">
    <w:name w:val="3995D56866074A3E9EAF0F40FA6CA95D"/>
  </w:style>
  <w:style w:type="paragraph" w:customStyle="1" w:styleId="FE21E1E796064A52B31ADCA303C611F3">
    <w:name w:val="FE21E1E796064A52B31ADCA303C611F3"/>
  </w:style>
  <w:style w:type="paragraph" w:customStyle="1" w:styleId="15C069829E334ECBBFCC8B4787C4C7F7">
    <w:name w:val="15C069829E334ECBBFCC8B4787C4C7F7"/>
  </w:style>
  <w:style w:type="paragraph" w:customStyle="1" w:styleId="E8074045DB944FC681E6E63F54C502FB">
    <w:name w:val="E8074045DB944FC681E6E63F54C502FB"/>
  </w:style>
  <w:style w:type="paragraph" w:customStyle="1" w:styleId="EA595844326C448097898CF5DE63B97B">
    <w:name w:val="EA595844326C448097898CF5DE63B97B"/>
  </w:style>
  <w:style w:type="paragraph" w:customStyle="1" w:styleId="3336F2A1776045AAA3FA70845635C11C">
    <w:name w:val="3336F2A1776045AAA3FA70845635C11C"/>
  </w:style>
  <w:style w:type="paragraph" w:customStyle="1" w:styleId="81A817FFF1C64582A754BD55864AA271">
    <w:name w:val="81A817FFF1C64582A754BD55864AA271"/>
  </w:style>
  <w:style w:type="paragraph" w:customStyle="1" w:styleId="E438B48BB81049F4948B294A22FFFDE3">
    <w:name w:val="E438B48BB81049F4948B294A22FFFDE3"/>
  </w:style>
  <w:style w:type="paragraph" w:customStyle="1" w:styleId="7735D1F83A7C4ECD977D51EC3DB16B4B">
    <w:name w:val="7735D1F83A7C4ECD977D51EC3DB16B4B"/>
  </w:style>
  <w:style w:type="paragraph" w:customStyle="1" w:styleId="1027B38F84F745D5A3285F45CC4B3951">
    <w:name w:val="1027B38F84F745D5A3285F45CC4B3951"/>
  </w:style>
  <w:style w:type="paragraph" w:customStyle="1" w:styleId="187AC074E8E14C6B8EB8D109D9D2A5E3">
    <w:name w:val="187AC074E8E14C6B8EB8D109D9D2A5E3"/>
  </w:style>
  <w:style w:type="paragraph" w:customStyle="1" w:styleId="0EFB495A6A2D43D4B7D287A3DEDD4189">
    <w:name w:val="0EFB495A6A2D43D4B7D287A3DEDD4189"/>
  </w:style>
  <w:style w:type="paragraph" w:customStyle="1" w:styleId="C09220716CB44191B9C70FF3289105DD">
    <w:name w:val="C09220716CB44191B9C70FF3289105DD"/>
  </w:style>
  <w:style w:type="paragraph" w:customStyle="1" w:styleId="6C81F9179A5A458B9409B7843E5B219A">
    <w:name w:val="6C81F9179A5A458B9409B7843E5B219A"/>
  </w:style>
  <w:style w:type="paragraph" w:customStyle="1" w:styleId="90E2C493C08F433C95B199C19F0625F7">
    <w:name w:val="90E2C493C08F433C95B199C19F0625F7"/>
  </w:style>
  <w:style w:type="paragraph" w:customStyle="1" w:styleId="37677C4D0C5B469AB8237D0E7BBBFA56">
    <w:name w:val="37677C4D0C5B469AB8237D0E7BBBFA56"/>
  </w:style>
  <w:style w:type="paragraph" w:customStyle="1" w:styleId="35DE32AE2D55418BAC681D7ACDDDF4FF">
    <w:name w:val="35DE32AE2D55418BAC681D7ACDDDF4FF"/>
  </w:style>
  <w:style w:type="paragraph" w:customStyle="1" w:styleId="40C6657FEC39456499CD035B89510673">
    <w:name w:val="40C6657FEC39456499CD035B89510673"/>
  </w:style>
  <w:style w:type="paragraph" w:customStyle="1" w:styleId="A8DC1CE8DFC74C47B5067388C22F36B6">
    <w:name w:val="A8DC1CE8DFC74C47B5067388C22F36B6"/>
  </w:style>
  <w:style w:type="paragraph" w:customStyle="1" w:styleId="95B7134DAAB240CFA2BC53755EA53B76">
    <w:name w:val="95B7134DAAB240CFA2BC53755EA53B76"/>
  </w:style>
  <w:style w:type="paragraph" w:customStyle="1" w:styleId="FC51CC1C3FD6469E88726443B072B4B5">
    <w:name w:val="FC51CC1C3FD6469E88726443B072B4B5"/>
  </w:style>
  <w:style w:type="paragraph" w:customStyle="1" w:styleId="ED5CE3B4F2F44646AC741428CDC7B1D6">
    <w:name w:val="ED5CE3B4F2F44646AC741428CDC7B1D6"/>
  </w:style>
  <w:style w:type="paragraph" w:customStyle="1" w:styleId="8536BEF58BE94F5DB09234F3C4C32165">
    <w:name w:val="8536BEF58BE94F5DB09234F3C4C32165"/>
  </w:style>
  <w:style w:type="paragraph" w:customStyle="1" w:styleId="C7409F5D9FD1423BA1964846F45081FD">
    <w:name w:val="C7409F5D9FD1423BA1964846F45081FD"/>
  </w:style>
  <w:style w:type="paragraph" w:customStyle="1" w:styleId="173CC587FA7A4025ADA2BAD59B03156F">
    <w:name w:val="173CC587FA7A4025ADA2BAD59B03156F"/>
  </w:style>
  <w:style w:type="paragraph" w:customStyle="1" w:styleId="B140E77503F24C6B9CB9C3424C33D078">
    <w:name w:val="B140E77503F24C6B9CB9C3424C33D078"/>
  </w:style>
  <w:style w:type="paragraph" w:customStyle="1" w:styleId="C2DBCF4D238343ECBE337DCFC668E04D">
    <w:name w:val="C2DBCF4D238343ECBE337DCFC668E04D"/>
  </w:style>
  <w:style w:type="paragraph" w:customStyle="1" w:styleId="4FAB7C633BF545BCBE8EA0759B0E5ED0">
    <w:name w:val="4FAB7C633BF545BCBE8EA0759B0E5ED0"/>
  </w:style>
  <w:style w:type="paragraph" w:customStyle="1" w:styleId="086D9769344B4E2093B538F2A0649183">
    <w:name w:val="086D9769344B4E2093B538F2A0649183"/>
  </w:style>
  <w:style w:type="paragraph" w:customStyle="1" w:styleId="659B17302934414FBCBCABB78193D27A">
    <w:name w:val="659B17302934414FBCBCABB78193D27A"/>
  </w:style>
  <w:style w:type="paragraph" w:customStyle="1" w:styleId="8BC339595DEF4AA3A8591A24A62A988E">
    <w:name w:val="8BC339595DEF4AA3A8591A24A62A988E"/>
  </w:style>
  <w:style w:type="paragraph" w:customStyle="1" w:styleId="7905E4BA5666424ABF7D0BD79DF964B3">
    <w:name w:val="7905E4BA5666424ABF7D0BD79DF964B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271DC5687894F49BAF0FDB75C0A7494">
    <w:name w:val="6271DC5687894F49BAF0FDB75C0A7494"/>
  </w:style>
  <w:style w:type="paragraph" w:customStyle="1" w:styleId="9E557D708C66482FBC4C45AEDB1EDC33">
    <w:name w:val="9E557D708C66482FBC4C45AEDB1EDC33"/>
    <w:rsid w:val="005F2CAC"/>
  </w:style>
  <w:style w:type="paragraph" w:customStyle="1" w:styleId="6CDDCA01015A4FEBBE6878C57F0957D9">
    <w:name w:val="6CDDCA01015A4FEBBE6878C57F0957D9"/>
    <w:rsid w:val="005F2CAC"/>
  </w:style>
  <w:style w:type="paragraph" w:customStyle="1" w:styleId="436F128BFE8C47ADBF44C2501241CB54">
    <w:name w:val="436F128BFE8C47ADBF44C2501241CB54"/>
    <w:rsid w:val="005F2CAC"/>
  </w:style>
  <w:style w:type="paragraph" w:customStyle="1" w:styleId="5E7CCA3676A24D32BF3818A67A390B43">
    <w:name w:val="5E7CCA3676A24D32BF3818A67A390B43"/>
    <w:rsid w:val="005F2CAC"/>
  </w:style>
  <w:style w:type="paragraph" w:customStyle="1" w:styleId="EDFD24F71FF84536A8AEB01161106F2E">
    <w:name w:val="EDFD24F71FF84536A8AEB01161106F2E"/>
    <w:rsid w:val="005F2CAC"/>
  </w:style>
  <w:style w:type="paragraph" w:customStyle="1" w:styleId="6BD84F968A714F31984555EF5849A2FD">
    <w:name w:val="6BD84F968A714F31984555EF5849A2FD"/>
    <w:rsid w:val="005F2CAC"/>
  </w:style>
  <w:style w:type="paragraph" w:customStyle="1" w:styleId="D87C5E528DA34DB6A443A45520EA4640">
    <w:name w:val="D87C5E528DA34DB6A443A45520EA4640"/>
    <w:rsid w:val="005F2CAC"/>
  </w:style>
  <w:style w:type="paragraph" w:customStyle="1" w:styleId="22340EDCDB144E7FAA7E5ABE7C3D41D9">
    <w:name w:val="22340EDCDB144E7FAA7E5ABE7C3D41D9"/>
    <w:rsid w:val="005F2CAC"/>
  </w:style>
  <w:style w:type="paragraph" w:customStyle="1" w:styleId="9F4CA17AD9904F409E82E7D789D85670">
    <w:name w:val="9F4CA17AD9904F409E82E7D789D85670"/>
    <w:rsid w:val="005F2CAC"/>
  </w:style>
  <w:style w:type="paragraph" w:customStyle="1" w:styleId="3FCC304FD8FF4868BCE84F68FCF9D342">
    <w:name w:val="3FCC304FD8FF4868BCE84F68FCF9D342"/>
    <w:rsid w:val="005F2C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367AC1-43BA-4B8B-899E-CCE4EBF8E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30BA24-407F-4F46-8003-76666EEA7D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EAE5A2-2BD1-41D2-A523-9D973ED9CB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3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2019-06-10T09:19:00Z</dcterms:created>
  <dcterms:modified xsi:type="dcterms:W3CDTF">2019-10-17T13:54:00Z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