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91467C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Lucida Calligraphy" w:hAnsi="Lucida Calligraphy"/>
                <w:noProof/>
              </w:rPr>
              <w:drawing>
                <wp:inline distT="0" distB="0" distL="0" distR="0" wp14:anchorId="61963A22" wp14:editId="5B411400">
                  <wp:extent cx="1256665" cy="2055584"/>
                  <wp:effectExtent l="0" t="0" r="635" b="1905"/>
                  <wp:docPr id="4" name="Picture 4" descr="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58" cy="216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91467C" w:rsidRPr="00A52545" w:rsidRDefault="0091467C" w:rsidP="0091467C">
            <w:pPr>
              <w:pStyle w:val="Title"/>
              <w:rPr>
                <w:rFonts w:ascii="Lucida Calligraphy" w:hAnsi="Lucida Calligraphy"/>
              </w:rPr>
            </w:pPr>
            <w:r w:rsidRPr="00A52545">
              <w:rPr>
                <w:rFonts w:ascii="Lucida Calligraphy" w:hAnsi="Lucida Calligraphy"/>
              </w:rPr>
              <w:t xml:space="preserve">Nadine </w:t>
            </w:r>
            <w:proofErr w:type="spellStart"/>
            <w:r w:rsidRPr="00A52545">
              <w:rPr>
                <w:rFonts w:ascii="Lucida Calligraphy" w:hAnsi="Lucida Calligraphy"/>
              </w:rPr>
              <w:t>Sfeir</w:t>
            </w:r>
            <w:proofErr w:type="spellEnd"/>
            <w:r w:rsidRPr="00A52545">
              <w:rPr>
                <w:rFonts w:ascii="Lucida Calligraphy" w:hAnsi="Lucida Calligraphy"/>
              </w:rPr>
              <w:t xml:space="preserve"> </w:t>
            </w:r>
            <w:proofErr w:type="spellStart"/>
            <w:r w:rsidRPr="00A52545">
              <w:rPr>
                <w:rFonts w:ascii="Lucida Calligraphy" w:hAnsi="Lucida Calligraphy"/>
              </w:rPr>
              <w:t>Nehme</w:t>
            </w:r>
            <w:proofErr w:type="spellEnd"/>
          </w:p>
          <w:p w:rsidR="003D1B71" w:rsidRPr="00310F17" w:rsidRDefault="003D1B71" w:rsidP="00836E1E">
            <w:pPr>
              <w:pStyle w:val="Title"/>
            </w:pP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8F9D7D4259AF4E86AAB226D3AFA39ED1"/>
              </w:placeholder>
              <w:temporary/>
              <w:showingPlcHdr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89102A" w:rsidRPr="000A58B4" w:rsidRDefault="0089102A" w:rsidP="0089102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2019: Present 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Accountant -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MABCO S.A.R.L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Efaco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>luminium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>ccess</w:t>
            </w:r>
            <w:r>
              <w:rPr>
                <w:rFonts w:ascii="Times New Roman" w:hAnsi="Times New Roman"/>
                <w:sz w:val="20"/>
                <w:szCs w:val="20"/>
              </w:rPr>
              <w:t>ories,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Mkalles</w:t>
            </w:r>
            <w:proofErr w:type="spellEnd"/>
          </w:p>
          <w:p w:rsidR="0091467C" w:rsidRDefault="0089102A" w:rsidP="009146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 : Admin assistant</w:t>
            </w:r>
            <w:r w:rsidR="0091467C">
              <w:rPr>
                <w:rFonts w:ascii="Times New Roman" w:hAnsi="Times New Roman"/>
                <w:sz w:val="20"/>
                <w:szCs w:val="20"/>
              </w:rPr>
              <w:t xml:space="preserve"> and Receptionist at Labora NGO </w:t>
            </w:r>
          </w:p>
          <w:p w:rsidR="0091467C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2018:Administrative Assistant -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Unipharm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Dekweneh</w:t>
            </w:r>
            <w:proofErr w:type="spellEnd"/>
          </w:p>
          <w:p w:rsidR="0091467C" w:rsidRPr="000A58B4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 w:rsidRPr="000A58B4">
              <w:rPr>
                <w:rFonts w:ascii="Times New Roman" w:hAnsi="Times New Roman"/>
                <w:sz w:val="20"/>
                <w:szCs w:val="20"/>
              </w:rPr>
              <w:t>2016-2017: Executive Secretary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EPIQ LTD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Saifi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Ashrafiyeh</w:t>
            </w:r>
            <w:proofErr w:type="spellEnd"/>
          </w:p>
          <w:p w:rsidR="0091467C" w:rsidRPr="000A58B4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 w:rsidRPr="000A58B4">
              <w:rPr>
                <w:rFonts w:ascii="Times New Roman" w:hAnsi="Times New Roman"/>
                <w:sz w:val="20"/>
                <w:szCs w:val="20"/>
              </w:rPr>
              <w:t xml:space="preserve">2015-2016: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Assistant Manager -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Globalmedcare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network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Ashrafieh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1467C" w:rsidRPr="000A58B4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 w:rsidRPr="000A58B4">
              <w:rPr>
                <w:rFonts w:ascii="Times New Roman" w:hAnsi="Times New Roman"/>
                <w:sz w:val="20"/>
                <w:szCs w:val="20"/>
              </w:rPr>
              <w:t>2014-2015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ccountant at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>ogreen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Bs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>alim</w:t>
            </w:r>
            <w:proofErr w:type="spellEnd"/>
          </w:p>
          <w:p w:rsidR="0091467C" w:rsidRPr="000A58B4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 w:rsidRPr="000A58B4">
              <w:rPr>
                <w:rFonts w:ascii="Times New Roman" w:hAnsi="Times New Roman"/>
                <w:sz w:val="20"/>
                <w:szCs w:val="20"/>
              </w:rPr>
              <w:t>2014</w:t>
            </w:r>
            <w:r>
              <w:rPr>
                <w:rFonts w:ascii="Times New Roman" w:hAnsi="Times New Roman"/>
                <w:sz w:val="20"/>
                <w:szCs w:val="20"/>
              </w:rPr>
              <w:t>:Accountant -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K.V.R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Babikian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>luminium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>ccess</w:t>
            </w:r>
            <w:r>
              <w:rPr>
                <w:rFonts w:ascii="Times New Roman" w:hAnsi="Times New Roman"/>
                <w:sz w:val="20"/>
                <w:szCs w:val="20"/>
              </w:rPr>
              <w:t>ories,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Sed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El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Bauchrieh</w:t>
            </w:r>
            <w:proofErr w:type="spellEnd"/>
          </w:p>
          <w:p w:rsidR="0091467C" w:rsidRPr="000A58B4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 w:rsidRPr="000A58B4">
              <w:rPr>
                <w:rFonts w:ascii="Times New Roman" w:hAnsi="Times New Roman"/>
                <w:sz w:val="20"/>
                <w:szCs w:val="20"/>
              </w:rPr>
              <w:t xml:space="preserve">2011-2014: </w:t>
            </w:r>
            <w:r>
              <w:rPr>
                <w:rFonts w:ascii="Times New Roman" w:hAnsi="Times New Roman"/>
                <w:sz w:val="20"/>
                <w:szCs w:val="20"/>
              </w:rPr>
              <w:t>Accountant -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MABCO S.A.R.L</w:t>
            </w:r>
            <w:r w:rsidR="0089102A">
              <w:rPr>
                <w:rFonts w:ascii="Times New Roman" w:hAnsi="Times New Roman"/>
                <w:sz w:val="20"/>
                <w:szCs w:val="20"/>
              </w:rPr>
              <w:t xml:space="preserve"> &amp; </w:t>
            </w:r>
            <w:proofErr w:type="spellStart"/>
            <w:r w:rsidR="0089102A">
              <w:rPr>
                <w:rFonts w:ascii="Times New Roman" w:hAnsi="Times New Roman"/>
                <w:sz w:val="20"/>
                <w:szCs w:val="20"/>
              </w:rPr>
              <w:t>Efaco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for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>luminium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>ccess</w:t>
            </w:r>
            <w:r>
              <w:rPr>
                <w:rFonts w:ascii="Times New Roman" w:hAnsi="Times New Roman"/>
                <w:sz w:val="20"/>
                <w:szCs w:val="20"/>
              </w:rPr>
              <w:t>ories,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Mkalles</w:t>
            </w:r>
            <w:proofErr w:type="spellEnd"/>
          </w:p>
          <w:p w:rsidR="0091467C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 w:rsidRPr="000A58B4">
              <w:rPr>
                <w:rFonts w:ascii="Times New Roman" w:hAnsi="Times New Roman"/>
                <w:sz w:val="20"/>
                <w:szCs w:val="20"/>
              </w:rPr>
              <w:t xml:space="preserve">2010-2011: </w:t>
            </w:r>
            <w:r>
              <w:rPr>
                <w:rFonts w:ascii="Times New Roman" w:hAnsi="Times New Roman"/>
                <w:sz w:val="20"/>
                <w:szCs w:val="20"/>
              </w:rPr>
              <w:t>Accountant -Digital printing center,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Dekwaneh</w:t>
            </w:r>
            <w:proofErr w:type="spellEnd"/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1467C" w:rsidRPr="000A58B4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2010-2011: Operator 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Zaatar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W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Zeit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Restaurant,</w:t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Zalka</w:t>
            </w:r>
            <w:proofErr w:type="spellEnd"/>
          </w:p>
          <w:p w:rsidR="003D1B71" w:rsidRPr="00740017" w:rsidRDefault="003D1B71" w:rsidP="009078C1">
            <w:pPr>
              <w:pStyle w:val="Dates"/>
              <w:rPr>
                <w:rFonts w:ascii="Calibri" w:hAnsi="Calibri" w:cs="Calibri"/>
              </w:rPr>
            </w:pPr>
            <w:bookmarkStart w:id="0" w:name="_GoBack"/>
            <w:bookmarkEnd w:id="0"/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FE29E56F255B4E8E9F3986ABF2C1243F"/>
              </w:placeholder>
              <w:temporary/>
              <w:showingPlcHdr/>
            </w:sdtPr>
            <w:sdtEndPr/>
            <w:sdtContent>
              <w:p w:rsidR="003D1B71" w:rsidRPr="009078C1" w:rsidRDefault="003D1B71" w:rsidP="009078C1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91467C" w:rsidRPr="000A58B4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 w:rsidRPr="000A58B4">
              <w:rPr>
                <w:rFonts w:ascii="Times New Roman" w:hAnsi="Times New Roman"/>
                <w:sz w:val="20"/>
                <w:szCs w:val="20"/>
              </w:rPr>
              <w:t xml:space="preserve">High School: 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Saint Coeur Institute-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Jdeide</w:t>
            </w:r>
            <w:proofErr w:type="spellEnd"/>
          </w:p>
          <w:p w:rsidR="0091467C" w:rsidRPr="000A58B4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 w:rsidRPr="000A58B4">
              <w:rPr>
                <w:rFonts w:ascii="Times New Roman" w:hAnsi="Times New Roman"/>
                <w:sz w:val="20"/>
                <w:szCs w:val="20"/>
              </w:rPr>
              <w:t>BT1, BT2: Secretary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Institute Of Tourism-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Dekwaneh</w:t>
            </w:r>
            <w:proofErr w:type="spellEnd"/>
          </w:p>
          <w:p w:rsidR="0091467C" w:rsidRPr="000A58B4" w:rsidRDefault="0091467C" w:rsidP="0091467C">
            <w:pPr>
              <w:rPr>
                <w:rFonts w:ascii="Times New Roman" w:hAnsi="Times New Roman"/>
                <w:sz w:val="20"/>
                <w:szCs w:val="20"/>
              </w:rPr>
            </w:pPr>
            <w:r w:rsidRPr="000A58B4">
              <w:rPr>
                <w:rFonts w:ascii="Times New Roman" w:hAnsi="Times New Roman"/>
                <w:sz w:val="20"/>
                <w:szCs w:val="20"/>
              </w:rPr>
              <w:t>BT2, BT3: Accounting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 w:rsidRPr="000A58B4">
              <w:rPr>
                <w:rFonts w:ascii="Times New Roman" w:hAnsi="Times New Roman"/>
                <w:sz w:val="20"/>
                <w:szCs w:val="20"/>
              </w:rPr>
              <w:t xml:space="preserve">Institute Of Tourism- </w:t>
            </w:r>
            <w:proofErr w:type="spellStart"/>
            <w:r w:rsidRPr="000A58B4">
              <w:rPr>
                <w:rFonts w:ascii="Times New Roman" w:hAnsi="Times New Roman"/>
                <w:sz w:val="20"/>
                <w:szCs w:val="20"/>
              </w:rPr>
              <w:t>Dekwaneh</w:t>
            </w:r>
            <w:proofErr w:type="spellEnd"/>
          </w:p>
          <w:p w:rsidR="003D1B71" w:rsidRPr="00740017" w:rsidRDefault="003D1B71" w:rsidP="009078C1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936EF54BA41E43B88225C873EFB218F7"/>
              </w:placeholder>
              <w:temporary/>
              <w:showingPlcHdr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:rsidR="009078C1" w:rsidRPr="00EF22E4" w:rsidRDefault="009078C1" w:rsidP="009078C1">
            <w:pPr>
              <w:pStyle w:val="Heading4"/>
              <w:spacing w:before="240" w:after="60"/>
              <w:rPr>
                <w:rFonts w:ascii="Calibri" w:hAnsi="Calibri" w:cs="Calibri"/>
                <w:b/>
                <w:bCs/>
              </w:rPr>
            </w:pPr>
            <w:r w:rsidRPr="00EF22E4">
              <w:rPr>
                <w:rFonts w:ascii="Calibri" w:hAnsi="Calibri" w:cs="Calibri"/>
                <w:b/>
                <w:bCs/>
              </w:rPr>
              <w:t>Motivated and Ambitious.</w:t>
            </w:r>
          </w:p>
          <w:p w:rsidR="009078C1" w:rsidRPr="00EF22E4" w:rsidRDefault="009078C1" w:rsidP="009078C1">
            <w:pPr>
              <w:pStyle w:val="Heading4"/>
              <w:spacing w:before="240" w:after="60"/>
              <w:rPr>
                <w:rFonts w:ascii="Calibri" w:hAnsi="Calibri" w:cs="Calibri"/>
                <w:b/>
                <w:bCs/>
              </w:rPr>
            </w:pPr>
            <w:r w:rsidRPr="00EF22E4">
              <w:rPr>
                <w:rFonts w:ascii="Calibri" w:hAnsi="Calibri" w:cs="Calibri"/>
                <w:b/>
                <w:bCs/>
              </w:rPr>
              <w:t>Team worker &amp; Maintain high standards of work under pressure.</w:t>
            </w:r>
          </w:p>
          <w:p w:rsidR="009078C1" w:rsidRPr="00EF22E4" w:rsidRDefault="009078C1" w:rsidP="0091467C">
            <w:pPr>
              <w:pStyle w:val="Heading4"/>
              <w:spacing w:before="240" w:after="60"/>
              <w:rPr>
                <w:rFonts w:ascii="Calibri" w:hAnsi="Calibri" w:cs="Calibri"/>
                <w:b/>
                <w:bCs/>
              </w:rPr>
            </w:pPr>
            <w:r w:rsidRPr="00EF22E4">
              <w:rPr>
                <w:rFonts w:ascii="Calibri" w:hAnsi="Calibri" w:cs="Calibri"/>
                <w:b/>
                <w:bCs/>
              </w:rPr>
              <w:t>Computer: Windows, MSOffice, Excellent communication skills.</w:t>
            </w:r>
            <w:r w:rsidR="0091467C">
              <w:rPr>
                <w:rFonts w:ascii="Calibri" w:hAnsi="Calibri" w:cs="Calibri"/>
                <w:b/>
                <w:bCs/>
              </w:rPr>
              <w:t xml:space="preserve">      CRM Programmer</w:t>
            </w:r>
          </w:p>
          <w:p w:rsidR="009078C1" w:rsidRPr="00EF22E4" w:rsidRDefault="009078C1" w:rsidP="009078C1">
            <w:pPr>
              <w:pStyle w:val="Heading4"/>
              <w:spacing w:before="240" w:after="60"/>
              <w:rPr>
                <w:rFonts w:ascii="Calibri" w:hAnsi="Calibri" w:cs="Calibri"/>
                <w:b/>
                <w:bCs/>
              </w:rPr>
            </w:pPr>
            <w:r w:rsidRPr="00EF22E4">
              <w:rPr>
                <w:rFonts w:ascii="Calibri" w:hAnsi="Calibri" w:cs="Calibri"/>
                <w:b/>
                <w:bCs/>
              </w:rPr>
              <w:lastRenderedPageBreak/>
              <w:t>Music, sports, computer projects</w:t>
            </w:r>
          </w:p>
          <w:p w:rsidR="003D1B71" w:rsidRDefault="003D1B71" w:rsidP="009078C1">
            <w:pPr>
              <w:rPr>
                <w:rFonts w:ascii="Calibri" w:hAnsi="Calibri" w:cs="Calibri"/>
              </w:rPr>
            </w:pPr>
          </w:p>
          <w:p w:rsidR="009078C1" w:rsidRDefault="009078C1" w:rsidP="009078C1">
            <w:pPr>
              <w:rPr>
                <w:rFonts w:ascii="Calibri" w:hAnsi="Calibri" w:cs="Calibri"/>
              </w:rPr>
            </w:pPr>
          </w:p>
          <w:p w:rsidR="009078C1" w:rsidRDefault="009078C1" w:rsidP="009078C1">
            <w:pPr>
              <w:rPr>
                <w:rFonts w:ascii="Calibri" w:hAnsi="Calibri" w:cs="Calibri"/>
              </w:rPr>
            </w:pPr>
          </w:p>
          <w:p w:rsidR="009078C1" w:rsidRPr="00740017" w:rsidRDefault="009078C1" w:rsidP="009078C1">
            <w:pPr>
              <w:rPr>
                <w:rFonts w:ascii="Calibri" w:hAnsi="Calibri" w:cs="Calibri"/>
              </w:rPr>
            </w:pPr>
          </w:p>
          <w:p w:rsidR="009078C1" w:rsidRPr="009078C1" w:rsidRDefault="009078C1" w:rsidP="009078C1">
            <w:pPr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</w:pPr>
            <w:r w:rsidRPr="009078C1">
              <w:rPr>
                <w:rFonts w:ascii="Calibri" w:hAnsi="Calibri" w:cs="Calibri"/>
                <w:b/>
                <w:bCs/>
                <w:color w:val="0072C7" w:themeColor="accent2"/>
                <w:sz w:val="24"/>
                <w:szCs w:val="24"/>
                <w:u w:val="single"/>
              </w:rPr>
              <w:t>Languages:</w:t>
            </w:r>
          </w:p>
          <w:p w:rsidR="009078C1" w:rsidRPr="00EF22E4" w:rsidRDefault="009078C1" w:rsidP="009078C1">
            <w:pPr>
              <w:pStyle w:val="Heading4"/>
              <w:spacing w:before="240" w:after="60"/>
              <w:rPr>
                <w:rFonts w:ascii="Garamond" w:hAnsi="Garamond" w:cs="Garamond"/>
                <w:b/>
                <w:bCs/>
                <w:color w:val="000000"/>
              </w:rPr>
            </w:pPr>
            <w:r w:rsidRPr="00EF22E4">
              <w:rPr>
                <w:rFonts w:ascii="Calibri" w:hAnsi="Calibri" w:cs="Calibri"/>
                <w:b/>
                <w:bCs/>
              </w:rPr>
              <w:t xml:space="preserve">Arabic: Excellent (writing, spelling &amp; reading)     </w:t>
            </w:r>
          </w:p>
          <w:p w:rsidR="009078C1" w:rsidRPr="00EF22E4" w:rsidRDefault="009078C1" w:rsidP="009078C1">
            <w:pPr>
              <w:pStyle w:val="Heading4"/>
              <w:spacing w:before="240" w:after="60"/>
              <w:rPr>
                <w:rFonts w:ascii="Calibri" w:hAnsi="Calibri" w:cs="Calibri"/>
                <w:b/>
                <w:bCs/>
              </w:rPr>
            </w:pPr>
            <w:r w:rsidRPr="00EF22E4">
              <w:rPr>
                <w:rFonts w:ascii="Calibri" w:hAnsi="Calibri" w:cs="Calibri"/>
                <w:b/>
                <w:bCs/>
              </w:rPr>
              <w:t xml:space="preserve">French: Excellent (writing, spelling &amp; reading)          </w:t>
            </w:r>
          </w:p>
          <w:p w:rsidR="009078C1" w:rsidRPr="00EF22E4" w:rsidRDefault="009078C1" w:rsidP="009078C1">
            <w:pPr>
              <w:pStyle w:val="Heading4"/>
              <w:spacing w:before="240" w:after="60"/>
              <w:rPr>
                <w:rFonts w:ascii="Calibri" w:hAnsi="Calibri" w:cs="Calibri"/>
                <w:b/>
                <w:bCs/>
              </w:rPr>
            </w:pPr>
            <w:r w:rsidRPr="00EF22E4">
              <w:rPr>
                <w:rFonts w:ascii="Calibri" w:hAnsi="Calibri" w:cs="Calibri"/>
                <w:b/>
                <w:bCs/>
              </w:rPr>
              <w:t>English: Excellent (writing), very Good (Spelling &amp; reading)</w:t>
            </w:r>
          </w:p>
          <w:p w:rsidR="003D1B71" w:rsidRPr="00740017" w:rsidRDefault="003D1B71" w:rsidP="009078C1">
            <w:pPr>
              <w:rPr>
                <w:rFonts w:ascii="Calibri" w:hAnsi="Calibri" w:cs="Calibri"/>
              </w:rPr>
            </w:pPr>
          </w:p>
          <w:p w:rsidR="003D1B71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9078C1" w:rsidRDefault="009078C1" w:rsidP="0091467C">
            <w:pPr>
              <w:rPr>
                <w:rFonts w:ascii="Garamond" w:hAnsi="Garamond" w:cs="Garamond"/>
                <w:b/>
                <w:bCs/>
              </w:rPr>
            </w:pPr>
            <w:r w:rsidRPr="009078C1">
              <w:rPr>
                <w:rFonts w:cstheme="minorHAnsi"/>
                <w:b/>
                <w:bCs/>
                <w:color w:val="0072C7" w:themeColor="accent2"/>
                <w:sz w:val="24"/>
                <w:szCs w:val="24"/>
                <w:u w:val="single"/>
              </w:rPr>
              <w:t>Career Objective</w:t>
            </w:r>
            <w:r w:rsidRPr="009078C1">
              <w:rPr>
                <w:rFonts w:cstheme="minorHAnsi"/>
                <w:b/>
                <w:bCs/>
                <w:color w:val="0072C7" w:themeColor="accent2"/>
                <w:sz w:val="24"/>
                <w:szCs w:val="24"/>
              </w:rPr>
              <w:t>:</w:t>
            </w:r>
            <w:r w:rsidRPr="009078C1">
              <w:rPr>
                <w:rFonts w:ascii="Garamond" w:hAnsi="Garamond" w:cs="Garamond"/>
                <w:b/>
                <w:bCs/>
                <w:color w:val="0072C7" w:themeColor="accent2"/>
                <w:sz w:val="24"/>
                <w:szCs w:val="24"/>
              </w:rPr>
              <w:t xml:space="preserve"> </w:t>
            </w:r>
            <w:r w:rsidRPr="00EF22E4">
              <w:rPr>
                <w:rFonts w:ascii="Garamond" w:hAnsi="Garamond" w:cs="Garamond"/>
              </w:rPr>
              <w:t xml:space="preserve">To join a reputable Company where I can expend my skills in </w:t>
            </w:r>
            <w:r w:rsidR="0091467C">
              <w:rPr>
                <w:rFonts w:ascii="Garamond" w:hAnsi="Garamond" w:cs="Garamond"/>
              </w:rPr>
              <w:t>Administration assistant</w:t>
            </w:r>
            <w:r w:rsidR="00747BD8">
              <w:rPr>
                <w:rFonts w:ascii="Garamond" w:hAnsi="Garamond" w:cs="Garamond"/>
              </w:rPr>
              <w:t xml:space="preserve"> or Human Resource Coordinator</w:t>
            </w:r>
            <w:r w:rsidRPr="00EF22E4">
              <w:rPr>
                <w:rFonts w:ascii="Garamond" w:hAnsi="Garamond" w:cs="Garamond"/>
              </w:rPr>
              <w:t xml:space="preserve"> at high levels of proficiency</w:t>
            </w:r>
            <w:r w:rsidRPr="00EF22E4">
              <w:rPr>
                <w:rFonts w:ascii="Garamond" w:hAnsi="Garamond" w:cs="Garamond"/>
                <w:b/>
                <w:bCs/>
              </w:rPr>
              <w:t>.</w:t>
            </w:r>
          </w:p>
          <w:p w:rsidR="009078C1" w:rsidRDefault="009078C1" w:rsidP="009078C1">
            <w:pPr>
              <w:rPr>
                <w:rFonts w:ascii="Garamond" w:hAnsi="Garamond" w:cs="Garamond"/>
                <w:b/>
                <w:bCs/>
              </w:rPr>
            </w:pPr>
          </w:p>
          <w:p w:rsidR="009078C1" w:rsidRPr="00EF22E4" w:rsidRDefault="009078C1" w:rsidP="009078C1">
            <w:pPr>
              <w:rPr>
                <w:rFonts w:ascii="Garamond" w:hAnsi="Garamond" w:cs="Garamond"/>
                <w:b/>
                <w:bCs/>
                <w:color w:val="000000"/>
                <w:u w:val="single"/>
              </w:rPr>
            </w:pPr>
            <w:r w:rsidRPr="009078C1">
              <w:rPr>
                <w:rFonts w:cstheme="minorHAnsi"/>
                <w:b/>
                <w:bCs/>
                <w:color w:val="0072C7" w:themeColor="accent2"/>
                <w:sz w:val="24"/>
                <w:szCs w:val="24"/>
                <w:u w:val="single"/>
              </w:rPr>
              <w:t>Hobbies:</w:t>
            </w:r>
            <w:r w:rsidRPr="009078C1">
              <w:rPr>
                <w:b/>
                <w:bCs/>
                <w:color w:val="0072C7" w:themeColor="accent2"/>
                <w:sz w:val="24"/>
                <w:szCs w:val="24"/>
                <w:u w:val="single"/>
              </w:rPr>
              <w:t xml:space="preserve"> </w:t>
            </w:r>
            <w:r w:rsidRPr="00EF22E4">
              <w:t>Swimming and Walking.</w:t>
            </w:r>
          </w:p>
          <w:p w:rsidR="009078C1" w:rsidRPr="00EF22E4" w:rsidRDefault="009078C1" w:rsidP="009078C1">
            <w:pPr>
              <w:rPr>
                <w:rFonts w:ascii="Garamond" w:hAnsi="Garamond" w:cs="Garamond"/>
                <w:color w:val="000000"/>
              </w:rPr>
            </w:pPr>
          </w:p>
          <w:p w:rsidR="009078C1" w:rsidRPr="00EF22E4" w:rsidRDefault="009078C1" w:rsidP="009078C1">
            <w:pPr>
              <w:pStyle w:val="Heading4"/>
              <w:spacing w:before="240" w:after="60"/>
              <w:rPr>
                <w:b/>
                <w:bCs/>
              </w:rPr>
            </w:pPr>
            <w:r w:rsidRPr="00EF22E4">
              <w:rPr>
                <w:b/>
                <w:bCs/>
                <w:u w:val="single"/>
              </w:rPr>
              <w:t>N.B:</w:t>
            </w:r>
            <w:r w:rsidRPr="00EF22E4">
              <w:rPr>
                <w:b/>
                <w:bCs/>
              </w:rPr>
              <w:t xml:space="preserve"> I admit that the above information is to the best of my knowledge correct and true.</w:t>
            </w:r>
          </w:p>
          <w:p w:rsidR="009078C1" w:rsidRPr="00EF22E4" w:rsidRDefault="009078C1" w:rsidP="009078C1">
            <w:pPr>
              <w:rPr>
                <w:rFonts w:ascii="Garamond" w:hAnsi="Garamond" w:cs="Garamond"/>
              </w:rPr>
            </w:pPr>
          </w:p>
          <w:p w:rsidR="009078C1" w:rsidRPr="0056708E" w:rsidRDefault="009078C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5A7554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9078C1" w:rsidRPr="0091467C" w:rsidRDefault="009078C1" w:rsidP="00380FD1">
            <w:pPr>
              <w:pStyle w:val="Information"/>
              <w:rPr>
                <w:rFonts w:ascii="Lucida Calligraphy" w:hAnsi="Lucida Calligraphy"/>
                <w:b/>
                <w:bCs/>
                <w:szCs w:val="18"/>
              </w:rPr>
            </w:pPr>
            <w:r w:rsidRPr="0091467C">
              <w:rPr>
                <w:rFonts w:ascii="Lucida Calligraphy" w:hAnsi="Lucida Calligraphy"/>
                <w:b/>
                <w:bCs/>
                <w:szCs w:val="18"/>
              </w:rPr>
              <w:t>Lebanon</w:t>
            </w:r>
          </w:p>
          <w:p w:rsidR="003D1B71" w:rsidRPr="0091467C" w:rsidRDefault="0091467C" w:rsidP="00380FD1">
            <w:pPr>
              <w:pStyle w:val="Information"/>
              <w:rPr>
                <w:rFonts w:ascii="Lucida Calligraphy" w:hAnsi="Lucida Calligraphy"/>
                <w:szCs w:val="18"/>
              </w:rPr>
            </w:pPr>
            <w:r>
              <w:rPr>
                <w:rFonts w:ascii="Lucida Calligraphy" w:hAnsi="Lucida Calligraphy"/>
                <w:szCs w:val="18"/>
              </w:rPr>
              <w:t xml:space="preserve">New </w:t>
            </w:r>
            <w:proofErr w:type="spellStart"/>
            <w:r>
              <w:rPr>
                <w:rFonts w:ascii="Lucida Calligraphy" w:hAnsi="Lucida Calligraphy"/>
                <w:szCs w:val="18"/>
              </w:rPr>
              <w:t>Ain</w:t>
            </w:r>
            <w:proofErr w:type="spellEnd"/>
            <w:r>
              <w:rPr>
                <w:rFonts w:ascii="Lucida Calligraphy" w:hAnsi="Lucida Calligraphy"/>
                <w:szCs w:val="18"/>
              </w:rPr>
              <w:t xml:space="preserve"> </w:t>
            </w:r>
            <w:proofErr w:type="spellStart"/>
            <w:r>
              <w:rPr>
                <w:rFonts w:ascii="Lucida Calligraphy" w:hAnsi="Lucida Calligraphy"/>
                <w:szCs w:val="18"/>
              </w:rPr>
              <w:t>Saadée</w:t>
            </w:r>
            <w:proofErr w:type="spellEnd"/>
            <w:r w:rsidR="009078C1" w:rsidRPr="0091467C">
              <w:rPr>
                <w:rFonts w:ascii="Lucida Calligraphy" w:hAnsi="Lucida Calligraphy"/>
                <w:szCs w:val="18"/>
              </w:rPr>
              <w:t>,</w:t>
            </w:r>
          </w:p>
          <w:p w:rsidR="009078C1" w:rsidRPr="0091467C" w:rsidRDefault="0091467C" w:rsidP="00380FD1">
            <w:pPr>
              <w:pStyle w:val="Information"/>
              <w:rPr>
                <w:rFonts w:ascii="Lucida Calligraphy" w:hAnsi="Lucida Calligraphy"/>
                <w:szCs w:val="18"/>
              </w:rPr>
            </w:pPr>
            <w:r>
              <w:rPr>
                <w:rFonts w:ascii="Lucida Calligraphy" w:hAnsi="Lucida Calligraphy"/>
                <w:szCs w:val="18"/>
              </w:rPr>
              <w:t xml:space="preserve">Rue </w:t>
            </w:r>
            <w:proofErr w:type="spellStart"/>
            <w:r>
              <w:rPr>
                <w:rFonts w:ascii="Lucida Calligraphy" w:hAnsi="Lucida Calligraphy"/>
                <w:szCs w:val="18"/>
              </w:rPr>
              <w:t>Maronite,Bloc</w:t>
            </w:r>
            <w:proofErr w:type="spellEnd"/>
            <w:r>
              <w:rPr>
                <w:rFonts w:ascii="Lucida Calligraphy" w:hAnsi="Lucida Calligraphy"/>
                <w:szCs w:val="18"/>
              </w:rPr>
              <w:t>(</w:t>
            </w:r>
            <w:r w:rsidR="009078C1" w:rsidRPr="0091467C">
              <w:rPr>
                <w:rFonts w:ascii="Lucida Calligraphy" w:hAnsi="Lucida Calligraphy"/>
                <w:szCs w:val="18"/>
              </w:rPr>
              <w:t>C</w:t>
            </w:r>
            <w:r>
              <w:rPr>
                <w:rFonts w:ascii="Lucida Calligraphy" w:hAnsi="Lucida Calligraphy"/>
                <w:szCs w:val="18"/>
              </w:rPr>
              <w:t>)</w:t>
            </w:r>
          </w:p>
          <w:p w:rsidR="009078C1" w:rsidRPr="0091467C" w:rsidRDefault="009078C1" w:rsidP="00380FD1">
            <w:pPr>
              <w:pStyle w:val="Information"/>
              <w:rPr>
                <w:rFonts w:ascii="Lucida Calligraphy" w:hAnsi="Lucida Calligraphy"/>
                <w:szCs w:val="18"/>
              </w:rPr>
            </w:pPr>
            <w:r w:rsidRPr="0091467C">
              <w:rPr>
                <w:rFonts w:ascii="Lucida Calligraphy" w:hAnsi="Lucida Calligraphy"/>
                <w:szCs w:val="18"/>
              </w:rPr>
              <w:t>1St Floor</w:t>
            </w:r>
          </w:p>
          <w:p w:rsidR="00836E1E" w:rsidRPr="0091467C" w:rsidRDefault="00836E1E" w:rsidP="00380FD1">
            <w:pPr>
              <w:pStyle w:val="Information"/>
              <w:rPr>
                <w:rFonts w:ascii="Lucida Calligraphy" w:hAnsi="Lucida Calligraphy"/>
                <w:szCs w:val="18"/>
              </w:rPr>
            </w:pPr>
            <w:proofErr w:type="spellStart"/>
            <w:r w:rsidRPr="0091467C">
              <w:rPr>
                <w:rFonts w:ascii="Lucida Calligraphy" w:hAnsi="Lucida Calligraphy"/>
                <w:b/>
                <w:bCs/>
                <w:szCs w:val="18"/>
              </w:rPr>
              <w:t>Miritual</w:t>
            </w:r>
            <w:proofErr w:type="spellEnd"/>
            <w:r w:rsidRPr="0091467C">
              <w:rPr>
                <w:rFonts w:ascii="Lucida Calligraphy" w:hAnsi="Lucida Calligraphy"/>
                <w:b/>
                <w:bCs/>
                <w:szCs w:val="18"/>
              </w:rPr>
              <w:t xml:space="preserve"> Status:</w:t>
            </w:r>
            <w:r w:rsidRPr="0091467C">
              <w:rPr>
                <w:rFonts w:ascii="Lucida Calligraphy" w:hAnsi="Lucida Calligraphy"/>
                <w:szCs w:val="18"/>
              </w:rPr>
              <w:t xml:space="preserve"> Married</w:t>
            </w:r>
          </w:p>
          <w:p w:rsidR="00836E1E" w:rsidRPr="0091467C" w:rsidRDefault="00836E1E" w:rsidP="00380FD1">
            <w:pPr>
              <w:pStyle w:val="Information"/>
              <w:rPr>
                <w:rFonts w:ascii="Lucida Calligraphy" w:hAnsi="Lucida Calligraphy"/>
                <w:szCs w:val="18"/>
              </w:rPr>
            </w:pPr>
            <w:r w:rsidRPr="0091467C">
              <w:rPr>
                <w:rFonts w:ascii="Lucida Calligraphy" w:hAnsi="Lucida Calligraphy"/>
                <w:b/>
                <w:bCs/>
                <w:szCs w:val="18"/>
              </w:rPr>
              <w:t>Nationality:</w:t>
            </w:r>
            <w:r w:rsidRPr="0091467C">
              <w:rPr>
                <w:rFonts w:ascii="Lucida Calligraphy" w:hAnsi="Lucida Calligraphy"/>
                <w:szCs w:val="18"/>
              </w:rPr>
              <w:t xml:space="preserve"> Lebanese</w:t>
            </w:r>
          </w:p>
          <w:p w:rsidR="0091467C" w:rsidRPr="0091467C" w:rsidRDefault="00836E1E" w:rsidP="00380FD1">
            <w:pPr>
              <w:pStyle w:val="Information"/>
              <w:rPr>
                <w:rFonts w:ascii="Lucida Calligraphy" w:hAnsi="Lucida Calligraphy"/>
                <w:b/>
                <w:bCs/>
                <w:szCs w:val="20"/>
              </w:rPr>
            </w:pPr>
            <w:r w:rsidRPr="0091467C">
              <w:rPr>
                <w:rFonts w:ascii="Lucida Calligraphy" w:hAnsi="Lucida Calligraphy"/>
                <w:b/>
                <w:bCs/>
                <w:szCs w:val="18"/>
              </w:rPr>
              <w:t>Date Of Birth:</w:t>
            </w:r>
          </w:p>
          <w:p w:rsidR="00836E1E" w:rsidRPr="0091467C" w:rsidRDefault="0091467C" w:rsidP="00380FD1">
            <w:pPr>
              <w:pStyle w:val="Information"/>
              <w:rPr>
                <w:rFonts w:ascii="Lucida Calligraphy" w:hAnsi="Lucida Calligraphy"/>
                <w:szCs w:val="18"/>
              </w:rPr>
            </w:pPr>
            <w:r w:rsidRPr="0091467C">
              <w:rPr>
                <w:rFonts w:ascii="Lucida Calligraphy" w:hAnsi="Lucida Calligraphy"/>
                <w:szCs w:val="20"/>
              </w:rPr>
              <w:t>22/06/1982</w:t>
            </w:r>
          </w:p>
          <w:p w:rsidR="003D1B71" w:rsidRPr="00380FD1" w:rsidRDefault="003D1B71" w:rsidP="009078C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9092A1E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91467C" w:rsidP="009078C1">
            <w:pPr>
              <w:pStyle w:val="Information"/>
            </w:pPr>
            <w:r>
              <w:t>96178 95 16 96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44062F8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9078C1" w:rsidRDefault="0089102A" w:rsidP="009078C1">
            <w:pPr>
              <w:pStyle w:val="Information"/>
            </w:pPr>
            <w:hyperlink r:id="rId18" w:history="1">
              <w:r w:rsidR="0091467C" w:rsidRPr="00530F30">
                <w:rPr>
                  <w:rStyle w:val="Hyperlink"/>
                </w:rPr>
                <w:t>Nadouna35@gmail.com</w:t>
              </w:r>
            </w:hyperlink>
          </w:p>
          <w:p w:rsidR="0091467C" w:rsidRPr="00380FD1" w:rsidRDefault="0091467C" w:rsidP="009078C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84B" w:rsidRDefault="0045684B" w:rsidP="00590471">
      <w:r>
        <w:separator/>
      </w:r>
    </w:p>
  </w:endnote>
  <w:endnote w:type="continuationSeparator" w:id="0">
    <w:p w:rsidR="0045684B" w:rsidRDefault="0045684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84B" w:rsidRDefault="0045684B" w:rsidP="00590471">
      <w:r>
        <w:separator/>
      </w:r>
    </w:p>
  </w:footnote>
  <w:footnote w:type="continuationSeparator" w:id="0">
    <w:p w:rsidR="0045684B" w:rsidRDefault="0045684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51CF95B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2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7BB656C" id="Group 26" o:spid="_x0000_s1026" alt="decorative element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n9/&#10;lz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Z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Fbqbg1cAYLPaLS4MPMa&#10;4ofkNy/FDIVPSD36H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g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DOo61IYnEsG2PdhebojMhjK6l&#10;kw1sVWZOgIWl19Wq4ZyPI/xJYfBTlUIVzw62qnlydYfjZWLLEuwlm/gN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oFQKyxMCTwNFosmxPKBURAMTicqxPEyO5QGlIhqYSFSO5WFyLA/lWEJg9YJy&#10;LA+TY3lAqdQ2MDmWh3IsIfCqoEg0OZaHciwh8DRQJJocy0M5lhB4GigSTY7loRxLCCwNlGN5mBzL&#10;QzmWEHgaKBJNjuWhHEsIPA0UiSbH8lCOJQSeBopEk2N5KMcSAk8DRaLJsTyUYwmBo8FTOZYQeBkI&#10;x/I0OZanciwh8DSQ2flpcixP5VhC4Gkgs/PT5FieyrGEwNNA/MSnybE8lWMJgaeB+IlP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8C1"/>
    <w:rsid w:val="00060042"/>
    <w:rsid w:val="0008685D"/>
    <w:rsid w:val="00090860"/>
    <w:rsid w:val="00112FD7"/>
    <w:rsid w:val="00150ABD"/>
    <w:rsid w:val="00160A22"/>
    <w:rsid w:val="001946FC"/>
    <w:rsid w:val="00222466"/>
    <w:rsid w:val="0024753C"/>
    <w:rsid w:val="00276026"/>
    <w:rsid w:val="002B4549"/>
    <w:rsid w:val="00310F17"/>
    <w:rsid w:val="003326CB"/>
    <w:rsid w:val="00353B60"/>
    <w:rsid w:val="00376291"/>
    <w:rsid w:val="00380FD1"/>
    <w:rsid w:val="00383D02"/>
    <w:rsid w:val="00385DE7"/>
    <w:rsid w:val="003D1B71"/>
    <w:rsid w:val="0041585C"/>
    <w:rsid w:val="0045684B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47BD8"/>
    <w:rsid w:val="007575B6"/>
    <w:rsid w:val="007B3C81"/>
    <w:rsid w:val="007D67CA"/>
    <w:rsid w:val="007E668F"/>
    <w:rsid w:val="007F5B63"/>
    <w:rsid w:val="00803A0A"/>
    <w:rsid w:val="00836E1E"/>
    <w:rsid w:val="00846CB9"/>
    <w:rsid w:val="008566AA"/>
    <w:rsid w:val="0089102A"/>
    <w:rsid w:val="008A1E6E"/>
    <w:rsid w:val="008C024F"/>
    <w:rsid w:val="008C2CFC"/>
    <w:rsid w:val="009078C1"/>
    <w:rsid w:val="00912DC8"/>
    <w:rsid w:val="0091467C"/>
    <w:rsid w:val="009475DC"/>
    <w:rsid w:val="00967B93"/>
    <w:rsid w:val="009D090F"/>
    <w:rsid w:val="00A31464"/>
    <w:rsid w:val="00A31B16"/>
    <w:rsid w:val="00A33613"/>
    <w:rsid w:val="00A47A8D"/>
    <w:rsid w:val="00AC6C7E"/>
    <w:rsid w:val="00B6466C"/>
    <w:rsid w:val="00BC22C7"/>
    <w:rsid w:val="00BD195A"/>
    <w:rsid w:val="00C07240"/>
    <w:rsid w:val="00C14078"/>
    <w:rsid w:val="00CE1E3D"/>
    <w:rsid w:val="00D053FA"/>
    <w:rsid w:val="00DC3F0A"/>
    <w:rsid w:val="00E15B71"/>
    <w:rsid w:val="00E26AED"/>
    <w:rsid w:val="00E73AB8"/>
    <w:rsid w:val="00E90A60"/>
    <w:rsid w:val="00ED47F7"/>
    <w:rsid w:val="00EE7E09"/>
    <w:rsid w:val="00F0223C"/>
    <w:rsid w:val="00F3235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8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8C1"/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styleId="Hyperlink">
    <w:name w:val="Hyperlink"/>
    <w:basedOn w:val="DefaultParagraphFont"/>
    <w:uiPriority w:val="99"/>
    <w:unhideWhenUsed/>
    <w:rsid w:val="009078C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0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0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8C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8C1"/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character" w:styleId="Hyperlink">
    <w:name w:val="Hyperlink"/>
    <w:basedOn w:val="DefaultParagraphFont"/>
    <w:uiPriority w:val="99"/>
    <w:unhideWhenUsed/>
    <w:rsid w:val="009078C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0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0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mailto:Nadouna35@gmail.com" TargetMode="Externa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ception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F9D7D4259AF4E86AAB226D3AFA39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6576A-5EAE-4B54-A040-8B6A674A4B27}"/>
      </w:docPartPr>
      <w:docPartBody>
        <w:p w:rsidR="00D3372A" w:rsidRDefault="002B2FF1">
          <w:pPr>
            <w:pStyle w:val="8F9D7D4259AF4E86AAB226D3AFA39ED1"/>
          </w:pPr>
          <w:r w:rsidRPr="00AC6C7E">
            <w:t>Experience</w:t>
          </w:r>
        </w:p>
      </w:docPartBody>
    </w:docPart>
    <w:docPart>
      <w:docPartPr>
        <w:name w:val="FE29E56F255B4E8E9F3986ABF2C12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95068-4CE2-4C06-8345-28330E10FA56}"/>
      </w:docPartPr>
      <w:docPartBody>
        <w:p w:rsidR="00D3372A" w:rsidRDefault="002B2FF1">
          <w:pPr>
            <w:pStyle w:val="FE29E56F255B4E8E9F3986ABF2C1243F"/>
          </w:pPr>
          <w:r w:rsidRPr="00AC6C7E">
            <w:t>Education</w:t>
          </w:r>
        </w:p>
      </w:docPartBody>
    </w:docPart>
    <w:docPart>
      <w:docPartPr>
        <w:name w:val="936EF54BA41E43B88225C873EFB21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5935F-87BB-4333-A49B-626B75C48C85}"/>
      </w:docPartPr>
      <w:docPartBody>
        <w:p w:rsidR="00D3372A" w:rsidRDefault="002B2FF1">
          <w:pPr>
            <w:pStyle w:val="936EF54BA41E43B88225C873EFB218F7"/>
          </w:pPr>
          <w:r w:rsidRPr="00AC6C7E">
            <w:t>Communication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FF1"/>
    <w:rsid w:val="001A2B1E"/>
    <w:rsid w:val="002B2FF1"/>
    <w:rsid w:val="004A19B4"/>
    <w:rsid w:val="00D3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AFA9A7157B4F15AF1F3F73327FC950">
    <w:name w:val="E0AFA9A7157B4F15AF1F3F73327FC950"/>
  </w:style>
  <w:style w:type="paragraph" w:customStyle="1" w:styleId="5C8D64C5A865406B916EB3B9E661199D">
    <w:name w:val="5C8D64C5A865406B916EB3B9E661199D"/>
  </w:style>
  <w:style w:type="paragraph" w:customStyle="1" w:styleId="8F9D7D4259AF4E86AAB226D3AFA39ED1">
    <w:name w:val="8F9D7D4259AF4E86AAB226D3AFA39ED1"/>
  </w:style>
  <w:style w:type="paragraph" w:customStyle="1" w:styleId="2D2DAB799E1A4766A1336B0A379DDF75">
    <w:name w:val="2D2DAB799E1A4766A1336B0A379DDF75"/>
  </w:style>
  <w:style w:type="paragraph" w:customStyle="1" w:styleId="7523E314DC064096B599AEA1504C91FB">
    <w:name w:val="7523E314DC064096B599AEA1504C91FB"/>
  </w:style>
  <w:style w:type="paragraph" w:customStyle="1" w:styleId="2D6082E54C28439A88D813CFA4AF464C">
    <w:name w:val="2D6082E54C28439A88D813CFA4AF464C"/>
  </w:style>
  <w:style w:type="paragraph" w:customStyle="1" w:styleId="7A5325E01BA24601A1D1D42B1B896FED">
    <w:name w:val="7A5325E01BA24601A1D1D42B1B896FED"/>
  </w:style>
  <w:style w:type="paragraph" w:customStyle="1" w:styleId="B7525CA6D2D5430A95C91D3D74CE50D0">
    <w:name w:val="B7525CA6D2D5430A95C91D3D74CE50D0"/>
  </w:style>
  <w:style w:type="paragraph" w:customStyle="1" w:styleId="24B2872F94294D3B9836341BE9257973">
    <w:name w:val="24B2872F94294D3B9836341BE9257973"/>
  </w:style>
  <w:style w:type="paragraph" w:customStyle="1" w:styleId="81790E0C464F42639E35C131E5F50491">
    <w:name w:val="81790E0C464F42639E35C131E5F50491"/>
  </w:style>
  <w:style w:type="paragraph" w:customStyle="1" w:styleId="01CC9D416DBA43A18C78B5B38EA1CC8E">
    <w:name w:val="01CC9D416DBA43A18C78B5B38EA1CC8E"/>
  </w:style>
  <w:style w:type="paragraph" w:customStyle="1" w:styleId="2C9DB74B719240D0BE2132CB85D2A8A9">
    <w:name w:val="2C9DB74B719240D0BE2132CB85D2A8A9"/>
  </w:style>
  <w:style w:type="paragraph" w:customStyle="1" w:styleId="44CB9E3C936B4DBE92460712B9FA8EA3">
    <w:name w:val="44CB9E3C936B4DBE92460712B9FA8EA3"/>
  </w:style>
  <w:style w:type="paragraph" w:customStyle="1" w:styleId="6E664121AC2642C59968E5CA0CCE3256">
    <w:name w:val="6E664121AC2642C59968E5CA0CCE3256"/>
  </w:style>
  <w:style w:type="paragraph" w:customStyle="1" w:styleId="BEB486F0528640FFB6C1B66B0C5FC7F4">
    <w:name w:val="BEB486F0528640FFB6C1B66B0C5FC7F4"/>
  </w:style>
  <w:style w:type="paragraph" w:customStyle="1" w:styleId="7E62110D06134F1C816BE9F777D8FEB1">
    <w:name w:val="7E62110D06134F1C816BE9F777D8FEB1"/>
  </w:style>
  <w:style w:type="paragraph" w:customStyle="1" w:styleId="F7E2D0AC628C46D484A5A053874A12E0">
    <w:name w:val="F7E2D0AC628C46D484A5A053874A12E0"/>
  </w:style>
  <w:style w:type="paragraph" w:customStyle="1" w:styleId="55892AF4123E416BA85D5C0CFFD08D04">
    <w:name w:val="55892AF4123E416BA85D5C0CFFD08D04"/>
  </w:style>
  <w:style w:type="paragraph" w:customStyle="1" w:styleId="B28B78C39F204990878341E310347F69">
    <w:name w:val="B28B78C39F204990878341E310347F69"/>
  </w:style>
  <w:style w:type="paragraph" w:customStyle="1" w:styleId="FE29E56F255B4E8E9F3986ABF2C1243F">
    <w:name w:val="FE29E56F255B4E8E9F3986ABF2C1243F"/>
  </w:style>
  <w:style w:type="paragraph" w:customStyle="1" w:styleId="C243AE2050AA444F879DE06E93A0AC7F">
    <w:name w:val="C243AE2050AA444F879DE06E93A0AC7F"/>
  </w:style>
  <w:style w:type="paragraph" w:customStyle="1" w:styleId="6E1625E192614CA2937D4D8EE9230479">
    <w:name w:val="6E1625E192614CA2937D4D8EE9230479"/>
  </w:style>
  <w:style w:type="paragraph" w:customStyle="1" w:styleId="A2874CDA16464E72B19ED6708FFF3F97">
    <w:name w:val="A2874CDA16464E72B19ED6708FFF3F97"/>
  </w:style>
  <w:style w:type="paragraph" w:customStyle="1" w:styleId="936EF54BA41E43B88225C873EFB218F7">
    <w:name w:val="936EF54BA41E43B88225C873EFB218F7"/>
  </w:style>
  <w:style w:type="paragraph" w:customStyle="1" w:styleId="AEE5A0D792784C9DB974280AE6CB00BC">
    <w:name w:val="AEE5A0D792784C9DB974280AE6CB00BC"/>
  </w:style>
  <w:style w:type="paragraph" w:customStyle="1" w:styleId="31079006D41E406183BB3F09CE9D9E80">
    <w:name w:val="31079006D41E406183BB3F09CE9D9E80"/>
  </w:style>
  <w:style w:type="paragraph" w:customStyle="1" w:styleId="4F3AB71B64FB42BE8C946952F65103AA">
    <w:name w:val="4F3AB71B64FB42BE8C946952F65103AA"/>
  </w:style>
  <w:style w:type="paragraph" w:customStyle="1" w:styleId="068AA4AEBA8545D79C1922679045A1F5">
    <w:name w:val="068AA4AEBA8545D79C1922679045A1F5"/>
  </w:style>
  <w:style w:type="paragraph" w:customStyle="1" w:styleId="6A274BDFDF1B4230B20544F57B4EFAB6">
    <w:name w:val="6A274BDFDF1B4230B20544F57B4EFAB6"/>
  </w:style>
  <w:style w:type="paragraph" w:customStyle="1" w:styleId="4C1C998A0DBF4DC1A500326815983974">
    <w:name w:val="4C1C998A0DBF4DC1A500326815983974"/>
  </w:style>
  <w:style w:type="paragraph" w:customStyle="1" w:styleId="1CEFC797D5004CAB87E84B9C3376EF1F">
    <w:name w:val="1CEFC797D5004CAB87E84B9C3376EF1F"/>
  </w:style>
  <w:style w:type="paragraph" w:customStyle="1" w:styleId="320C1A8070AC4026BCA975DCE8D84EB6">
    <w:name w:val="320C1A8070AC4026BCA975DCE8D84EB6"/>
  </w:style>
  <w:style w:type="paragraph" w:customStyle="1" w:styleId="6FE237BDF86247569609003E2DCC7E0D">
    <w:name w:val="6FE237BDF86247569609003E2DCC7E0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63B88ED4B724A22884C4763160F7201">
    <w:name w:val="763B88ED4B724A22884C4763160F720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AFA9A7157B4F15AF1F3F73327FC950">
    <w:name w:val="E0AFA9A7157B4F15AF1F3F73327FC950"/>
  </w:style>
  <w:style w:type="paragraph" w:customStyle="1" w:styleId="5C8D64C5A865406B916EB3B9E661199D">
    <w:name w:val="5C8D64C5A865406B916EB3B9E661199D"/>
  </w:style>
  <w:style w:type="paragraph" w:customStyle="1" w:styleId="8F9D7D4259AF4E86AAB226D3AFA39ED1">
    <w:name w:val="8F9D7D4259AF4E86AAB226D3AFA39ED1"/>
  </w:style>
  <w:style w:type="paragraph" w:customStyle="1" w:styleId="2D2DAB799E1A4766A1336B0A379DDF75">
    <w:name w:val="2D2DAB799E1A4766A1336B0A379DDF75"/>
  </w:style>
  <w:style w:type="paragraph" w:customStyle="1" w:styleId="7523E314DC064096B599AEA1504C91FB">
    <w:name w:val="7523E314DC064096B599AEA1504C91FB"/>
  </w:style>
  <w:style w:type="paragraph" w:customStyle="1" w:styleId="2D6082E54C28439A88D813CFA4AF464C">
    <w:name w:val="2D6082E54C28439A88D813CFA4AF464C"/>
  </w:style>
  <w:style w:type="paragraph" w:customStyle="1" w:styleId="7A5325E01BA24601A1D1D42B1B896FED">
    <w:name w:val="7A5325E01BA24601A1D1D42B1B896FED"/>
  </w:style>
  <w:style w:type="paragraph" w:customStyle="1" w:styleId="B7525CA6D2D5430A95C91D3D74CE50D0">
    <w:name w:val="B7525CA6D2D5430A95C91D3D74CE50D0"/>
  </w:style>
  <w:style w:type="paragraph" w:customStyle="1" w:styleId="24B2872F94294D3B9836341BE9257973">
    <w:name w:val="24B2872F94294D3B9836341BE9257973"/>
  </w:style>
  <w:style w:type="paragraph" w:customStyle="1" w:styleId="81790E0C464F42639E35C131E5F50491">
    <w:name w:val="81790E0C464F42639E35C131E5F50491"/>
  </w:style>
  <w:style w:type="paragraph" w:customStyle="1" w:styleId="01CC9D416DBA43A18C78B5B38EA1CC8E">
    <w:name w:val="01CC9D416DBA43A18C78B5B38EA1CC8E"/>
  </w:style>
  <w:style w:type="paragraph" w:customStyle="1" w:styleId="2C9DB74B719240D0BE2132CB85D2A8A9">
    <w:name w:val="2C9DB74B719240D0BE2132CB85D2A8A9"/>
  </w:style>
  <w:style w:type="paragraph" w:customStyle="1" w:styleId="44CB9E3C936B4DBE92460712B9FA8EA3">
    <w:name w:val="44CB9E3C936B4DBE92460712B9FA8EA3"/>
  </w:style>
  <w:style w:type="paragraph" w:customStyle="1" w:styleId="6E664121AC2642C59968E5CA0CCE3256">
    <w:name w:val="6E664121AC2642C59968E5CA0CCE3256"/>
  </w:style>
  <w:style w:type="paragraph" w:customStyle="1" w:styleId="BEB486F0528640FFB6C1B66B0C5FC7F4">
    <w:name w:val="BEB486F0528640FFB6C1B66B0C5FC7F4"/>
  </w:style>
  <w:style w:type="paragraph" w:customStyle="1" w:styleId="7E62110D06134F1C816BE9F777D8FEB1">
    <w:name w:val="7E62110D06134F1C816BE9F777D8FEB1"/>
  </w:style>
  <w:style w:type="paragraph" w:customStyle="1" w:styleId="F7E2D0AC628C46D484A5A053874A12E0">
    <w:name w:val="F7E2D0AC628C46D484A5A053874A12E0"/>
  </w:style>
  <w:style w:type="paragraph" w:customStyle="1" w:styleId="55892AF4123E416BA85D5C0CFFD08D04">
    <w:name w:val="55892AF4123E416BA85D5C0CFFD08D04"/>
  </w:style>
  <w:style w:type="paragraph" w:customStyle="1" w:styleId="B28B78C39F204990878341E310347F69">
    <w:name w:val="B28B78C39F204990878341E310347F69"/>
  </w:style>
  <w:style w:type="paragraph" w:customStyle="1" w:styleId="FE29E56F255B4E8E9F3986ABF2C1243F">
    <w:name w:val="FE29E56F255B4E8E9F3986ABF2C1243F"/>
  </w:style>
  <w:style w:type="paragraph" w:customStyle="1" w:styleId="C243AE2050AA444F879DE06E93A0AC7F">
    <w:name w:val="C243AE2050AA444F879DE06E93A0AC7F"/>
  </w:style>
  <w:style w:type="paragraph" w:customStyle="1" w:styleId="6E1625E192614CA2937D4D8EE9230479">
    <w:name w:val="6E1625E192614CA2937D4D8EE9230479"/>
  </w:style>
  <w:style w:type="paragraph" w:customStyle="1" w:styleId="A2874CDA16464E72B19ED6708FFF3F97">
    <w:name w:val="A2874CDA16464E72B19ED6708FFF3F97"/>
  </w:style>
  <w:style w:type="paragraph" w:customStyle="1" w:styleId="936EF54BA41E43B88225C873EFB218F7">
    <w:name w:val="936EF54BA41E43B88225C873EFB218F7"/>
  </w:style>
  <w:style w:type="paragraph" w:customStyle="1" w:styleId="AEE5A0D792784C9DB974280AE6CB00BC">
    <w:name w:val="AEE5A0D792784C9DB974280AE6CB00BC"/>
  </w:style>
  <w:style w:type="paragraph" w:customStyle="1" w:styleId="31079006D41E406183BB3F09CE9D9E80">
    <w:name w:val="31079006D41E406183BB3F09CE9D9E80"/>
  </w:style>
  <w:style w:type="paragraph" w:customStyle="1" w:styleId="4F3AB71B64FB42BE8C946952F65103AA">
    <w:name w:val="4F3AB71B64FB42BE8C946952F65103AA"/>
  </w:style>
  <w:style w:type="paragraph" w:customStyle="1" w:styleId="068AA4AEBA8545D79C1922679045A1F5">
    <w:name w:val="068AA4AEBA8545D79C1922679045A1F5"/>
  </w:style>
  <w:style w:type="paragraph" w:customStyle="1" w:styleId="6A274BDFDF1B4230B20544F57B4EFAB6">
    <w:name w:val="6A274BDFDF1B4230B20544F57B4EFAB6"/>
  </w:style>
  <w:style w:type="paragraph" w:customStyle="1" w:styleId="4C1C998A0DBF4DC1A500326815983974">
    <w:name w:val="4C1C998A0DBF4DC1A500326815983974"/>
  </w:style>
  <w:style w:type="paragraph" w:customStyle="1" w:styleId="1CEFC797D5004CAB87E84B9C3376EF1F">
    <w:name w:val="1CEFC797D5004CAB87E84B9C3376EF1F"/>
  </w:style>
  <w:style w:type="paragraph" w:customStyle="1" w:styleId="320C1A8070AC4026BCA975DCE8D84EB6">
    <w:name w:val="320C1A8070AC4026BCA975DCE8D84EB6"/>
  </w:style>
  <w:style w:type="paragraph" w:customStyle="1" w:styleId="6FE237BDF86247569609003E2DCC7E0D">
    <w:name w:val="6FE237BDF86247569609003E2DCC7E0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63B88ED4B724A22884C4763160F7201">
    <w:name w:val="763B88ED4B724A22884C4763160F72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E49817-76BD-463A-9D1F-AFD88FCE29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BC3F77-EBA3-47A7-97A0-D6F33F6A88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F884146-05BC-4A5B-9E38-EFF6FC28A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221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2019-02-08T11:10:00Z</dcterms:created>
  <dcterms:modified xsi:type="dcterms:W3CDTF">2019-06-21T21:23:00Z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