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A27BCC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cs="Calibri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 wp14:anchorId="0218A152" wp14:editId="05F174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71120</wp:posOffset>
                  </wp:positionV>
                  <wp:extent cx="1327868" cy="1715567"/>
                  <wp:effectExtent l="190500" t="190500" r="196215" b="18986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19-09-22 at 5.25.33 PM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868" cy="1715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Default="004641F4" w:rsidP="004641F4">
            <w:pPr>
              <w:pStyle w:val="Title"/>
            </w:pPr>
            <w:r>
              <w:t xml:space="preserve">Vinane Nadar </w:t>
            </w:r>
            <w:r w:rsidR="003D1B71" w:rsidRPr="00310F17">
              <w:br/>
            </w:r>
          </w:p>
          <w:p w:rsidR="00A60DF6" w:rsidRPr="00A60DF6" w:rsidRDefault="00A60DF6" w:rsidP="00A60DF6">
            <w:r>
              <w:t>Date of birth: 12-02-1998</w:t>
            </w:r>
          </w:p>
        </w:tc>
      </w:tr>
      <w:tr w:rsidR="003D1B71" w:rsidRPr="00F75E2F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  <w:id w:val="1196195576"/>
              <w:placeholder>
                <w:docPart w:val="3D98A1E291B246B79AEA4365B2784DF8"/>
              </w:placeholder>
              <w:temporary/>
              <w:showingPlcHdr/>
              <w15:appearance w15:val="hidden"/>
            </w:sdtPr>
            <w:sdtEndPr/>
            <w:sdtContent>
              <w:p w:rsidR="003D1B71" w:rsidRPr="00F75E2F" w:rsidRDefault="003D1B71" w:rsidP="00AC6C7E">
                <w:pPr>
                  <w:pStyle w:val="Heading2"/>
                  <w:rPr>
                    <w:rFonts w:asciiTheme="minorHAnsi" w:hAnsiTheme="minorHAnsi" w:cs="Calibri"/>
                    <w:b w:val="0"/>
                    <w:bCs w:val="0"/>
                    <w:color w:val="0072C7"/>
                    <w:szCs w:val="24"/>
                  </w:rPr>
                </w:pPr>
                <w:r w:rsidRPr="00F75E2F">
                  <w:rPr>
                    <w:rFonts w:asciiTheme="minorHAnsi" w:hAnsiTheme="minorHAnsi"/>
                    <w:b w:val="0"/>
                    <w:bCs w:val="0"/>
                    <w:szCs w:val="24"/>
                  </w:rPr>
                  <w:t>Experience</w:t>
                </w:r>
              </w:p>
            </w:sdtContent>
          </w:sdt>
          <w:p w:rsidR="003D1B71" w:rsidRPr="00F75E2F" w:rsidRDefault="004641F4" w:rsidP="004641F4">
            <w:pPr>
              <w:pStyle w:val="Dates"/>
              <w:rPr>
                <w:rFonts w:cs="Calibri"/>
                <w:b w:val="0"/>
                <w:sz w:val="24"/>
                <w:szCs w:val="24"/>
              </w:rPr>
            </w:pPr>
            <w:r w:rsidRPr="00F75E2F">
              <w:rPr>
                <w:rFonts w:cs="Calibri"/>
                <w:b w:val="0"/>
                <w:sz w:val="24"/>
                <w:szCs w:val="24"/>
              </w:rPr>
              <w:t>2016</w:t>
            </w:r>
            <w:r w:rsidR="00A27BCC">
              <w:rPr>
                <w:rFonts w:cs="Calibri"/>
                <w:b w:val="0"/>
                <w:sz w:val="24"/>
                <w:szCs w:val="24"/>
              </w:rPr>
              <w:t xml:space="preserve"> - </w:t>
            </w:r>
            <w:r w:rsidRPr="00F75E2F">
              <w:rPr>
                <w:rFonts w:cs="Calibri"/>
                <w:b w:val="0"/>
                <w:sz w:val="24"/>
                <w:szCs w:val="24"/>
              </w:rPr>
              <w:t>2017</w:t>
            </w:r>
          </w:p>
          <w:p w:rsidR="003D1B71" w:rsidRPr="00F75E2F" w:rsidRDefault="00D94E5E" w:rsidP="00D94E5E">
            <w:pPr>
              <w:pStyle w:val="Experience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A</w:t>
            </w:r>
            <w:r w:rsidR="004641F4" w:rsidRPr="00F75E2F">
              <w:rPr>
                <w:rFonts w:cs="Calibri"/>
                <w:sz w:val="24"/>
              </w:rPr>
              <w:t>udit</w:t>
            </w:r>
            <w:r w:rsidR="003D1B71" w:rsidRPr="00F75E2F">
              <w:rPr>
                <w:rStyle w:val="Strong"/>
                <w:rFonts w:cs="Calibri"/>
                <w:b w:val="0"/>
                <w:bCs w:val="0"/>
                <w:sz w:val="24"/>
              </w:rPr>
              <w:t>•</w:t>
            </w:r>
            <w:r w:rsidR="003D1B71" w:rsidRPr="00F75E2F">
              <w:rPr>
                <w:rFonts w:cs="Calibri"/>
                <w:sz w:val="24"/>
              </w:rPr>
              <w:t xml:space="preserve"> </w:t>
            </w:r>
            <w:r>
              <w:rPr>
                <w:rFonts w:cs="Calibri"/>
                <w:sz w:val="24"/>
              </w:rPr>
              <w:t xml:space="preserve">Al </w:t>
            </w:r>
            <w:r>
              <w:rPr>
                <w:rFonts w:cstheme="majorBidi"/>
                <w:sz w:val="24"/>
              </w:rPr>
              <w:t>Ahmad Fish Trading Company</w:t>
            </w:r>
            <w:r w:rsidR="004641F4" w:rsidRPr="00F75E2F">
              <w:rPr>
                <w:rFonts w:cstheme="majorBidi"/>
                <w:sz w:val="24"/>
              </w:rPr>
              <w:t xml:space="preserve"> </w:t>
            </w:r>
            <w:r>
              <w:rPr>
                <w:rFonts w:cstheme="majorBidi"/>
                <w:sz w:val="24"/>
              </w:rPr>
              <w:t>(by Moussa Nadar</w:t>
            </w:r>
            <w:r w:rsidRPr="00F75E2F">
              <w:rPr>
                <w:rFonts w:cstheme="majorBidi"/>
                <w:sz w:val="24"/>
              </w:rPr>
              <w:t xml:space="preserve">) </w:t>
            </w:r>
            <w:r w:rsidR="004641F4" w:rsidRPr="00F75E2F">
              <w:rPr>
                <w:rFonts w:cstheme="majorBidi"/>
                <w:sz w:val="24"/>
              </w:rPr>
              <w:t xml:space="preserve">         </w:t>
            </w:r>
            <w:r w:rsidR="003D1B71" w:rsidRPr="00F75E2F">
              <w:rPr>
                <w:rFonts w:cs="Calibri"/>
                <w:sz w:val="24"/>
              </w:rPr>
              <w:t xml:space="preserve"> </w:t>
            </w:r>
          </w:p>
          <w:p w:rsidR="003D1B71" w:rsidRPr="00F75E2F" w:rsidRDefault="00F75E2F" w:rsidP="004641F4">
            <w:pPr>
              <w:pStyle w:val="Dates"/>
              <w:rPr>
                <w:rFonts w:cs="Calibri"/>
                <w:b w:val="0"/>
                <w:sz w:val="24"/>
                <w:szCs w:val="24"/>
              </w:rPr>
            </w:pPr>
            <w:r w:rsidRPr="00F75E2F">
              <w:rPr>
                <w:rFonts w:cs="Calibri"/>
                <w:b w:val="0"/>
                <w:sz w:val="24"/>
                <w:szCs w:val="24"/>
              </w:rPr>
              <w:t>June</w:t>
            </w:r>
            <w:r w:rsidR="004641F4" w:rsidRPr="00F75E2F">
              <w:rPr>
                <w:rFonts w:cs="Calibri"/>
                <w:b w:val="0"/>
                <w:sz w:val="24"/>
                <w:szCs w:val="24"/>
              </w:rPr>
              <w:t xml:space="preserve"> 2018 </w:t>
            </w:r>
            <w:r w:rsidR="00A27BCC">
              <w:rPr>
                <w:rFonts w:cs="Calibri"/>
                <w:b w:val="0"/>
                <w:sz w:val="24"/>
                <w:szCs w:val="24"/>
              </w:rPr>
              <w:t>- A</w:t>
            </w:r>
            <w:r w:rsidR="004641F4" w:rsidRPr="00F75E2F">
              <w:rPr>
                <w:rFonts w:cs="Calibri"/>
                <w:b w:val="0"/>
                <w:sz w:val="24"/>
                <w:szCs w:val="24"/>
              </w:rPr>
              <w:t xml:space="preserve">ugust 2018 </w:t>
            </w:r>
          </w:p>
          <w:p w:rsidR="003D1B71" w:rsidRPr="00F75E2F" w:rsidRDefault="00D94E5E" w:rsidP="004641F4">
            <w:pPr>
              <w:pStyle w:val="Experience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I</w:t>
            </w:r>
            <w:r w:rsidR="005527B9">
              <w:rPr>
                <w:rFonts w:cs="Calibri"/>
                <w:sz w:val="24"/>
              </w:rPr>
              <w:t>nternship</w:t>
            </w:r>
            <w:r w:rsidR="004641F4" w:rsidRPr="00F75E2F">
              <w:rPr>
                <w:rFonts w:cs="Calibri"/>
                <w:sz w:val="24"/>
              </w:rPr>
              <w:t xml:space="preserve"> </w:t>
            </w:r>
            <w:r w:rsidRPr="00F75E2F">
              <w:rPr>
                <w:rStyle w:val="Strong"/>
                <w:rFonts w:cs="Calibri"/>
                <w:b w:val="0"/>
                <w:bCs w:val="0"/>
                <w:sz w:val="24"/>
              </w:rPr>
              <w:t>•</w:t>
            </w:r>
            <w:r w:rsidRPr="00F75E2F">
              <w:rPr>
                <w:rFonts w:cs="Calibri"/>
                <w:sz w:val="24"/>
              </w:rPr>
              <w:t xml:space="preserve"> </w:t>
            </w:r>
            <w:r>
              <w:rPr>
                <w:rFonts w:cstheme="majorBidi"/>
                <w:sz w:val="24"/>
              </w:rPr>
              <w:t>Internship</w:t>
            </w:r>
            <w:r w:rsidR="004641F4" w:rsidRPr="00F75E2F">
              <w:rPr>
                <w:rFonts w:cstheme="majorBidi"/>
                <w:sz w:val="24"/>
              </w:rPr>
              <w:t xml:space="preserve"> program at bank Audi (Riad-Soloh branch</w:t>
            </w:r>
            <w:r>
              <w:rPr>
                <w:rFonts w:cstheme="majorBidi"/>
                <w:sz w:val="24"/>
              </w:rPr>
              <w:t>, S</w:t>
            </w:r>
            <w:r w:rsidR="004641F4" w:rsidRPr="00F75E2F">
              <w:rPr>
                <w:rFonts w:cstheme="majorBidi"/>
                <w:sz w:val="24"/>
              </w:rPr>
              <w:t>aida)</w:t>
            </w:r>
            <w:r w:rsidR="003D1B71" w:rsidRPr="00F75E2F">
              <w:rPr>
                <w:rFonts w:cs="Calibri"/>
                <w:sz w:val="24"/>
              </w:rPr>
              <w:t xml:space="preserve"> </w:t>
            </w:r>
          </w:p>
          <w:p w:rsidR="003D1B71" w:rsidRPr="00F75E2F" w:rsidRDefault="00D94E5E" w:rsidP="00D94E5E">
            <w:pPr>
              <w:pStyle w:val="Dates"/>
              <w:rPr>
                <w:rFonts w:cs="Calibri"/>
                <w:b w:val="0"/>
                <w:sz w:val="24"/>
                <w:szCs w:val="24"/>
              </w:rPr>
            </w:pPr>
            <w:r>
              <w:rPr>
                <w:rFonts w:cs="Calibri"/>
                <w:b w:val="0"/>
                <w:sz w:val="24"/>
                <w:szCs w:val="24"/>
              </w:rPr>
              <w:t>A</w:t>
            </w:r>
            <w:r w:rsidR="004641F4" w:rsidRPr="00F75E2F">
              <w:rPr>
                <w:rFonts w:cs="Calibri"/>
                <w:b w:val="0"/>
                <w:sz w:val="24"/>
                <w:szCs w:val="24"/>
              </w:rPr>
              <w:t>ugust 2018</w:t>
            </w:r>
            <w:r>
              <w:rPr>
                <w:rFonts w:cs="Calibri"/>
                <w:b w:val="0"/>
                <w:sz w:val="24"/>
                <w:szCs w:val="24"/>
              </w:rPr>
              <w:t xml:space="preserve"> - </w:t>
            </w:r>
            <w:r w:rsidR="001203D3">
              <w:rPr>
                <w:rFonts w:cs="Calibri"/>
                <w:b w:val="0"/>
                <w:sz w:val="24"/>
                <w:szCs w:val="24"/>
              </w:rPr>
              <w:t>2020</w:t>
            </w:r>
          </w:p>
          <w:p w:rsidR="00A77339" w:rsidRDefault="00D94E5E" w:rsidP="00A77339">
            <w:pPr>
              <w:pStyle w:val="Experience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NOVO</w:t>
            </w:r>
            <w:r w:rsidR="004641F4" w:rsidRPr="00F75E2F">
              <w:rPr>
                <w:rFonts w:cs="Calibri"/>
                <w:sz w:val="24"/>
              </w:rPr>
              <w:t xml:space="preserve"> Bank Audi </w:t>
            </w:r>
            <w:r>
              <w:rPr>
                <w:rFonts w:cs="Calibri"/>
                <w:sz w:val="24"/>
              </w:rPr>
              <w:t>(P</w:t>
            </w:r>
            <w:r w:rsidRPr="00F75E2F">
              <w:rPr>
                <w:rFonts w:cs="Calibri"/>
                <w:sz w:val="24"/>
              </w:rPr>
              <w:t>art time job</w:t>
            </w:r>
            <w:r>
              <w:rPr>
                <w:rFonts w:cs="Calibri"/>
                <w:sz w:val="24"/>
              </w:rPr>
              <w:t>)</w:t>
            </w:r>
          </w:p>
          <w:p w:rsidR="00F95A50" w:rsidRDefault="00D94E5E" w:rsidP="00B36658">
            <w:pPr>
              <w:pStyle w:val="Experience"/>
              <w:numPr>
                <w:ilvl w:val="0"/>
                <w:numId w:val="7"/>
              </w:num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H</w:t>
            </w:r>
            <w:r w:rsidR="00A77339">
              <w:rPr>
                <w:rFonts w:cs="Calibri"/>
                <w:sz w:val="24"/>
              </w:rPr>
              <w:t>elp</w:t>
            </w:r>
            <w:r>
              <w:rPr>
                <w:rFonts w:cs="Calibri"/>
                <w:sz w:val="24"/>
              </w:rPr>
              <w:t>ing</w:t>
            </w:r>
            <w:r w:rsidR="00A77339">
              <w:rPr>
                <w:rFonts w:cs="Calibri"/>
                <w:sz w:val="24"/>
              </w:rPr>
              <w:t xml:space="preserve"> people with their transactions and operation</w:t>
            </w:r>
            <w:r w:rsidR="005527B9">
              <w:rPr>
                <w:rFonts w:cs="Calibri"/>
                <w:sz w:val="24"/>
              </w:rPr>
              <w:t>s</w:t>
            </w:r>
            <w:r w:rsidR="00A77339">
              <w:rPr>
                <w:rFonts w:cs="Calibri"/>
                <w:sz w:val="24"/>
              </w:rPr>
              <w:t xml:space="preserve"> on </w:t>
            </w:r>
            <w:r>
              <w:rPr>
                <w:rFonts w:cs="Calibri"/>
                <w:sz w:val="24"/>
              </w:rPr>
              <w:t>ITMs</w:t>
            </w:r>
            <w:r w:rsidR="00A77339">
              <w:rPr>
                <w:rFonts w:cs="Calibri"/>
                <w:sz w:val="24"/>
              </w:rPr>
              <w:t xml:space="preserve"> &lt;&lt; interactive teller machine &gt;&gt;</w:t>
            </w:r>
          </w:p>
          <w:p w:rsidR="00F95A50" w:rsidRDefault="00F95A50" w:rsidP="00B36658">
            <w:pPr>
              <w:pStyle w:val="Experience"/>
              <w:numPr>
                <w:ilvl w:val="0"/>
                <w:numId w:val="7"/>
              </w:num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 xml:space="preserve"> </w:t>
            </w:r>
            <w:r w:rsidR="00D94E5E">
              <w:rPr>
                <w:rFonts w:cs="Calibri"/>
                <w:sz w:val="24"/>
              </w:rPr>
              <w:t xml:space="preserve">Open </w:t>
            </w:r>
            <w:r w:rsidR="00A77339">
              <w:rPr>
                <w:rFonts w:cs="Calibri"/>
                <w:sz w:val="24"/>
              </w:rPr>
              <w:t>all types of bank accounts in an ad</w:t>
            </w:r>
            <w:r>
              <w:rPr>
                <w:rFonts w:cs="Calibri"/>
                <w:sz w:val="24"/>
              </w:rPr>
              <w:t>visory ro</w:t>
            </w:r>
            <w:r w:rsidR="00D94E5E">
              <w:rPr>
                <w:rFonts w:cs="Calibri"/>
                <w:sz w:val="24"/>
              </w:rPr>
              <w:t>om.</w:t>
            </w:r>
          </w:p>
          <w:p w:rsidR="00A77339" w:rsidRPr="00F75E2F" w:rsidRDefault="00F95A50" w:rsidP="00B36658">
            <w:pPr>
              <w:pStyle w:val="Experience"/>
              <w:numPr>
                <w:ilvl w:val="0"/>
                <w:numId w:val="7"/>
              </w:num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 xml:space="preserve"> </w:t>
            </w:r>
            <w:r w:rsidR="00D94E5E">
              <w:rPr>
                <w:rFonts w:cs="Calibri"/>
                <w:sz w:val="24"/>
              </w:rPr>
              <w:t>G</w:t>
            </w:r>
            <w:r w:rsidR="00A77339">
              <w:rPr>
                <w:rFonts w:cs="Calibri"/>
                <w:sz w:val="24"/>
              </w:rPr>
              <w:t>ive all types of advices</w:t>
            </w:r>
            <w:r w:rsidR="00D94E5E">
              <w:rPr>
                <w:rFonts w:cs="Calibri"/>
                <w:sz w:val="24"/>
              </w:rPr>
              <w:t xml:space="preserve"> and solutions in any </w:t>
            </w:r>
            <w:r>
              <w:rPr>
                <w:rFonts w:cs="Calibri"/>
                <w:sz w:val="24"/>
              </w:rPr>
              <w:t>banking problem</w:t>
            </w:r>
            <w:r w:rsidR="00D94E5E">
              <w:rPr>
                <w:rFonts w:cs="Calibri"/>
                <w:sz w:val="24"/>
              </w:rPr>
              <w:t>.</w:t>
            </w:r>
            <w:r>
              <w:rPr>
                <w:rFonts w:cs="Calibri"/>
                <w:sz w:val="24"/>
              </w:rPr>
              <w:t xml:space="preserve">  </w:t>
            </w:r>
          </w:p>
          <w:p w:rsidR="003D1B71" w:rsidRDefault="00A74D17" w:rsidP="004641F4">
            <w:pPr>
              <w:rPr>
                <w:rFonts w:cs="Calibri"/>
                <w:sz w:val="24"/>
                <w:szCs w:val="24"/>
                <w:lang w:val="fr-FR"/>
              </w:rPr>
            </w:pPr>
            <w:r w:rsidRPr="00A74D17">
              <w:rPr>
                <w:rFonts w:cs="Calibri"/>
                <w:sz w:val="24"/>
                <w:szCs w:val="24"/>
                <w:lang w:val="fr-FR"/>
              </w:rPr>
              <w:t>Ja</w:t>
            </w:r>
            <w:r>
              <w:rPr>
                <w:rFonts w:cs="Calibri"/>
                <w:sz w:val="24"/>
                <w:szCs w:val="24"/>
                <w:lang w:val="fr-FR"/>
              </w:rPr>
              <w:t xml:space="preserve">nuary 2020 – february 2020 </w:t>
            </w:r>
          </w:p>
          <w:p w:rsidR="00A74D17" w:rsidRDefault="00A74D17" w:rsidP="00A74D17">
            <w:pPr>
              <w:pStyle w:val="ListParagraph"/>
              <w:numPr>
                <w:ilvl w:val="0"/>
                <w:numId w:val="8"/>
              </w:numPr>
              <w:rPr>
                <w:rFonts w:cs="Calibri"/>
                <w:sz w:val="24"/>
              </w:rPr>
            </w:pPr>
            <w:r w:rsidRPr="00A74D17">
              <w:rPr>
                <w:rFonts w:cs="Calibri"/>
                <w:sz w:val="24"/>
              </w:rPr>
              <w:t>One month of working on bird</w:t>
            </w:r>
            <w:r>
              <w:rPr>
                <w:rFonts w:cs="Calibri"/>
                <w:sz w:val="24"/>
              </w:rPr>
              <w:t>,</w:t>
            </w:r>
            <w:r w:rsidRPr="00A74D17">
              <w:rPr>
                <w:rFonts w:cs="Calibri"/>
                <w:sz w:val="24"/>
              </w:rPr>
              <w:t xml:space="preserve"> the </w:t>
            </w:r>
            <w:r>
              <w:rPr>
                <w:rFonts w:cs="Calibri"/>
                <w:sz w:val="24"/>
              </w:rPr>
              <w:t xml:space="preserve"> accounting program (with multiple cases and companies) </w:t>
            </w:r>
          </w:p>
          <w:p w:rsidR="00713D52" w:rsidRDefault="00713D52" w:rsidP="00713D52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="Calibri"/>
                <w:sz w:val="24"/>
              </w:rPr>
            </w:pPr>
          </w:p>
          <w:p w:rsidR="00713D52" w:rsidRDefault="00713D52" w:rsidP="00713D52">
            <w:p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May 2020 – July 2020</w:t>
            </w:r>
          </w:p>
          <w:p w:rsidR="00713D52" w:rsidRDefault="004B5A63" w:rsidP="00713D52">
            <w:pPr>
              <w:pStyle w:val="ListParagraph"/>
              <w:numPr>
                <w:ilvl w:val="0"/>
                <w:numId w:val="8"/>
              </w:num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 xml:space="preserve">Sales and Call center agent </w:t>
            </w:r>
            <w:r w:rsidR="00713D52">
              <w:rPr>
                <w:rFonts w:cs="Calibri"/>
                <w:sz w:val="24"/>
              </w:rPr>
              <w:t xml:space="preserve"> at Qtrade fx company </w:t>
            </w:r>
            <w:r w:rsidR="007849E0">
              <w:rPr>
                <w:rFonts w:cs="Calibri"/>
                <w:sz w:val="24"/>
              </w:rPr>
              <w:t xml:space="preserve">(nabatieh branch ) </w:t>
            </w:r>
            <w:bookmarkStart w:id="0" w:name="_GoBack"/>
            <w:bookmarkEnd w:id="0"/>
          </w:p>
          <w:p w:rsidR="00713D52" w:rsidRPr="00AC0C7F" w:rsidRDefault="00713D52" w:rsidP="00AC0C7F">
            <w:pPr>
              <w:rPr>
                <w:rFonts w:cs="Calibri"/>
                <w:sz w:val="24"/>
              </w:rPr>
            </w:pPr>
          </w:p>
          <w:sdt>
            <w:sdtPr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  <w:id w:val="-1554227259"/>
              <w:placeholder>
                <w:docPart w:val="3F87608617DC49EBACA2FA098546BA64"/>
              </w:placeholder>
              <w:temporary/>
              <w:showingPlcHdr/>
              <w15:appearance w15:val="hidden"/>
            </w:sdtPr>
            <w:sdtEndPr/>
            <w:sdtContent>
              <w:p w:rsidR="003D1B71" w:rsidRPr="00A77339" w:rsidRDefault="003D1B71" w:rsidP="00AC6C7E">
                <w:pPr>
                  <w:pStyle w:val="Heading2"/>
                  <w:rPr>
                    <w:rFonts w:asciiTheme="minorHAnsi" w:hAnsiTheme="minorHAnsi" w:cs="Calibri"/>
                    <w:b w:val="0"/>
                    <w:bCs w:val="0"/>
                    <w:color w:val="0072C7"/>
                    <w:szCs w:val="24"/>
                    <w:lang w:val="fr-FR"/>
                  </w:rPr>
                </w:pPr>
                <w:r w:rsidRPr="00A77339">
                  <w:rPr>
                    <w:rFonts w:asciiTheme="minorHAnsi" w:hAnsiTheme="minorHAnsi"/>
                    <w:b w:val="0"/>
                    <w:bCs w:val="0"/>
                    <w:szCs w:val="24"/>
                    <w:lang w:val="fr-FR"/>
                  </w:rPr>
                  <w:t>Education</w:t>
                </w:r>
              </w:p>
            </w:sdtContent>
          </w:sdt>
          <w:p w:rsidR="003D1B71" w:rsidRPr="00F75E2F" w:rsidRDefault="00F75E2F" w:rsidP="00D94E5E">
            <w:pPr>
              <w:pStyle w:val="SchoolName"/>
              <w:rPr>
                <w:b w:val="0"/>
                <w:sz w:val="24"/>
                <w:szCs w:val="24"/>
                <w:lang w:val="fr-FR"/>
              </w:rPr>
            </w:pPr>
            <w:r w:rsidRPr="00F75E2F">
              <w:rPr>
                <w:b w:val="0"/>
                <w:sz w:val="24"/>
                <w:szCs w:val="24"/>
                <w:lang w:val="fr-FR"/>
              </w:rPr>
              <w:t>Collège</w:t>
            </w:r>
            <w:r w:rsidR="004641F4" w:rsidRPr="00F75E2F">
              <w:rPr>
                <w:b w:val="0"/>
                <w:sz w:val="24"/>
                <w:szCs w:val="24"/>
                <w:lang w:val="fr-FR"/>
              </w:rPr>
              <w:t xml:space="preserve"> notre dame des </w:t>
            </w:r>
            <w:r w:rsidRPr="00F75E2F">
              <w:rPr>
                <w:b w:val="0"/>
                <w:sz w:val="24"/>
                <w:szCs w:val="24"/>
                <w:lang w:val="fr-FR"/>
              </w:rPr>
              <w:t>sœurs</w:t>
            </w:r>
            <w:r w:rsidR="004641F4" w:rsidRPr="00F75E2F">
              <w:rPr>
                <w:b w:val="0"/>
                <w:sz w:val="24"/>
                <w:szCs w:val="24"/>
                <w:lang w:val="fr-FR"/>
              </w:rPr>
              <w:t xml:space="preserve"> salvatorienne</w:t>
            </w:r>
            <w:r w:rsidR="006C7CA0" w:rsidRPr="00F75E2F">
              <w:rPr>
                <w:b w:val="0"/>
                <w:sz w:val="24"/>
                <w:szCs w:val="24"/>
                <w:lang w:val="fr-FR"/>
              </w:rPr>
              <w:t xml:space="preserve"> </w:t>
            </w:r>
            <w:r w:rsidRPr="00F75E2F">
              <w:rPr>
                <w:b w:val="0"/>
                <w:sz w:val="24"/>
                <w:szCs w:val="24"/>
                <w:lang w:val="fr-FR"/>
              </w:rPr>
              <w:t>MSA,</w:t>
            </w:r>
            <w:r w:rsidR="003D1B71" w:rsidRPr="00F75E2F">
              <w:rPr>
                <w:b w:val="0"/>
                <w:sz w:val="24"/>
                <w:szCs w:val="24"/>
                <w:lang w:val="fr-FR"/>
              </w:rPr>
              <w:t xml:space="preserve"> </w:t>
            </w:r>
            <w:r w:rsidR="00D94E5E">
              <w:rPr>
                <w:b w:val="0"/>
                <w:sz w:val="24"/>
                <w:szCs w:val="24"/>
                <w:lang w:val="fr-FR"/>
              </w:rPr>
              <w:t>Saida, A</w:t>
            </w:r>
            <w:r w:rsidR="00A27BCC">
              <w:rPr>
                <w:b w:val="0"/>
                <w:sz w:val="24"/>
                <w:szCs w:val="24"/>
                <w:lang w:val="fr-FR"/>
              </w:rPr>
              <w:t>bra -</w:t>
            </w:r>
            <w:r w:rsidR="004641F4" w:rsidRPr="00F75E2F">
              <w:rPr>
                <w:b w:val="0"/>
                <w:sz w:val="24"/>
                <w:szCs w:val="24"/>
                <w:lang w:val="fr-FR"/>
              </w:rPr>
              <w:t xml:space="preserve"> </w:t>
            </w:r>
            <w:r w:rsidRPr="00F75E2F">
              <w:rPr>
                <w:b w:val="0"/>
                <w:sz w:val="24"/>
                <w:szCs w:val="24"/>
                <w:lang w:val="fr-FR"/>
              </w:rPr>
              <w:t>Lebanon</w:t>
            </w:r>
            <w:r w:rsidR="004641F4" w:rsidRPr="00F75E2F">
              <w:rPr>
                <w:b w:val="0"/>
                <w:sz w:val="24"/>
                <w:szCs w:val="24"/>
                <w:lang w:val="fr-FR"/>
              </w:rPr>
              <w:t xml:space="preserve"> </w:t>
            </w:r>
          </w:p>
          <w:p w:rsidR="006C7CA0" w:rsidRDefault="006C7CA0" w:rsidP="006C7CA0">
            <w:pPr>
              <w:pStyle w:val="ListBullet"/>
              <w:numPr>
                <w:ilvl w:val="0"/>
                <w:numId w:val="0"/>
              </w:numPr>
              <w:rPr>
                <w:rFonts w:cs="Calibri"/>
                <w:sz w:val="24"/>
                <w:szCs w:val="24"/>
              </w:rPr>
            </w:pPr>
            <w:r w:rsidRPr="00F75E2F">
              <w:rPr>
                <w:rFonts w:cs="Calibri"/>
                <w:sz w:val="24"/>
                <w:szCs w:val="24"/>
              </w:rPr>
              <w:t>(2001-2016)</w:t>
            </w:r>
          </w:p>
          <w:p w:rsidR="00F95A50" w:rsidRPr="00F75E2F" w:rsidRDefault="00F95A50" w:rsidP="006C7CA0">
            <w:pPr>
              <w:pStyle w:val="ListBullet"/>
              <w:numPr>
                <w:ilvl w:val="0"/>
                <w:numId w:val="0"/>
              </w:numPr>
              <w:rPr>
                <w:rFonts w:cs="Calibri"/>
                <w:sz w:val="24"/>
                <w:szCs w:val="24"/>
              </w:rPr>
            </w:pPr>
          </w:p>
          <w:p w:rsidR="006C7CA0" w:rsidRPr="00F75E2F" w:rsidRDefault="00D94E5E" w:rsidP="006C7CA0">
            <w:pPr>
              <w:pStyle w:val="ListBullet"/>
              <w:numPr>
                <w:ilvl w:val="0"/>
                <w:numId w:val="0"/>
              </w:num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Saint-joseph University (S</w:t>
            </w:r>
            <w:r w:rsidR="006F53F8">
              <w:rPr>
                <w:rFonts w:cs="Calibri"/>
                <w:sz w:val="24"/>
                <w:szCs w:val="24"/>
              </w:rPr>
              <w:t xml:space="preserve">aida </w:t>
            </w:r>
            <w:r w:rsidRPr="00F75E2F">
              <w:rPr>
                <w:rFonts w:cs="Calibri"/>
                <w:sz w:val="24"/>
                <w:szCs w:val="24"/>
              </w:rPr>
              <w:t>campus)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F75E2F">
              <w:rPr>
                <w:rFonts w:cs="Calibri"/>
                <w:sz w:val="24"/>
                <w:szCs w:val="24"/>
              </w:rPr>
              <w:t>2016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="005527B9">
              <w:rPr>
                <w:rFonts w:cs="Calibri"/>
                <w:sz w:val="24"/>
                <w:szCs w:val="24"/>
              </w:rPr>
              <w:t>- 2019</w:t>
            </w:r>
          </w:p>
          <w:p w:rsidR="00D94E5E" w:rsidRDefault="006C7CA0" w:rsidP="00D94E5E">
            <w:pPr>
              <w:rPr>
                <w:rFonts w:cstheme="majorBidi"/>
                <w:sz w:val="24"/>
                <w:szCs w:val="24"/>
              </w:rPr>
            </w:pPr>
            <w:r w:rsidRPr="00F75E2F">
              <w:rPr>
                <w:rFonts w:cstheme="majorBidi"/>
                <w:sz w:val="24"/>
                <w:szCs w:val="24"/>
              </w:rPr>
              <w:t>Diploma in B</w:t>
            </w:r>
            <w:r w:rsidR="005527B9">
              <w:rPr>
                <w:rFonts w:cstheme="majorBidi"/>
                <w:sz w:val="24"/>
                <w:szCs w:val="24"/>
              </w:rPr>
              <w:t xml:space="preserve">usiness </w:t>
            </w:r>
            <w:r w:rsidRPr="00F75E2F">
              <w:rPr>
                <w:rFonts w:cstheme="majorBidi"/>
                <w:sz w:val="24"/>
                <w:szCs w:val="24"/>
              </w:rPr>
              <w:t>A</w:t>
            </w:r>
            <w:r w:rsidR="00D94E5E">
              <w:rPr>
                <w:rFonts w:cstheme="majorBidi"/>
                <w:sz w:val="24"/>
                <w:szCs w:val="24"/>
              </w:rPr>
              <w:t>dministration (Gestion et management)</w:t>
            </w:r>
          </w:p>
          <w:p w:rsidR="006C7CA0" w:rsidRPr="00F75E2F" w:rsidRDefault="006C7CA0" w:rsidP="00D94E5E">
            <w:pPr>
              <w:rPr>
                <w:rFonts w:cstheme="majorBidi"/>
                <w:sz w:val="24"/>
                <w:szCs w:val="24"/>
              </w:rPr>
            </w:pPr>
          </w:p>
          <w:p w:rsidR="006C7CA0" w:rsidRPr="00F75E2F" w:rsidRDefault="00CE3A3B" w:rsidP="006C7CA0">
            <w:pPr>
              <w:pStyle w:val="ListBullet"/>
              <w:numPr>
                <w:ilvl w:val="0"/>
                <w:numId w:val="0"/>
              </w:num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Certificate of </w:t>
            </w:r>
            <w:r w:rsidR="004C7E40">
              <w:rPr>
                <w:rFonts w:cs="Calibri"/>
                <w:sz w:val="24"/>
                <w:szCs w:val="24"/>
              </w:rPr>
              <w:t xml:space="preserve"> achievement in </w:t>
            </w:r>
            <w:r>
              <w:rPr>
                <w:rFonts w:cs="Calibri"/>
                <w:sz w:val="24"/>
                <w:szCs w:val="24"/>
              </w:rPr>
              <w:t>accounting level 1 and 2 ( at practical accounting academy )</w:t>
            </w:r>
          </w:p>
          <w:p w:rsidR="00D94E5E" w:rsidRDefault="00D94E5E" w:rsidP="006C7CA0">
            <w:pPr>
              <w:pStyle w:val="Heading2"/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</w:pPr>
          </w:p>
          <w:p w:rsidR="003D1B71" w:rsidRPr="00F75E2F" w:rsidRDefault="006C7CA0" w:rsidP="006C7CA0">
            <w:pPr>
              <w:pStyle w:val="Heading2"/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</w:pPr>
            <w:r w:rsidRPr="00F75E2F"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  <w:t xml:space="preserve">Skills </w:t>
            </w:r>
          </w:p>
          <w:p w:rsidR="006C7CA0" w:rsidRDefault="00B36658" w:rsidP="00A27BCC">
            <w:pPr>
              <w:pStyle w:val="ListParagraph"/>
              <w:numPr>
                <w:ilvl w:val="0"/>
                <w:numId w:val="7"/>
              </w:numPr>
              <w:rPr>
                <w:rFonts w:cstheme="majorBidi"/>
                <w:sz w:val="24"/>
              </w:rPr>
            </w:pPr>
            <w:r>
              <w:rPr>
                <w:rFonts w:cstheme="majorBidi"/>
                <w:sz w:val="24"/>
              </w:rPr>
              <w:t xml:space="preserve">IT:    </w:t>
            </w:r>
            <w:r w:rsidR="00A27BCC">
              <w:rPr>
                <w:rFonts w:cstheme="majorBidi"/>
                <w:sz w:val="24"/>
              </w:rPr>
              <w:t xml:space="preserve">Microsoft </w:t>
            </w:r>
            <w:r>
              <w:rPr>
                <w:rFonts w:cstheme="majorBidi"/>
                <w:sz w:val="24"/>
              </w:rPr>
              <w:t>O</w:t>
            </w:r>
            <w:r w:rsidR="00A27BCC">
              <w:rPr>
                <w:rFonts w:cstheme="majorBidi"/>
                <w:sz w:val="24"/>
              </w:rPr>
              <w:t>ffice</w:t>
            </w:r>
            <w:r w:rsidR="006C7CA0" w:rsidRPr="00B36658">
              <w:rPr>
                <w:rFonts w:cstheme="majorBidi"/>
                <w:sz w:val="24"/>
              </w:rPr>
              <w:t xml:space="preserve"> </w:t>
            </w:r>
            <w:r w:rsidR="00A27BCC">
              <w:rPr>
                <w:rFonts w:cstheme="majorBidi"/>
                <w:sz w:val="24"/>
              </w:rPr>
              <w:t xml:space="preserve">(Word, </w:t>
            </w:r>
            <w:r w:rsidR="006C7CA0" w:rsidRPr="00B36658">
              <w:rPr>
                <w:rFonts w:cstheme="majorBidi"/>
                <w:sz w:val="24"/>
              </w:rPr>
              <w:t xml:space="preserve">Excel, </w:t>
            </w:r>
            <w:r w:rsidR="00A27BCC" w:rsidRPr="00B36658">
              <w:rPr>
                <w:rFonts w:cstheme="majorBidi"/>
                <w:sz w:val="24"/>
              </w:rPr>
              <w:t>PowerPoint</w:t>
            </w:r>
            <w:r w:rsidR="00A27BCC">
              <w:rPr>
                <w:rFonts w:cstheme="majorBidi"/>
                <w:sz w:val="24"/>
              </w:rPr>
              <w:t>, Access), W</w:t>
            </w:r>
            <w:r w:rsidR="00A27BCC" w:rsidRPr="00B36658">
              <w:rPr>
                <w:rFonts w:cstheme="majorBidi"/>
                <w:sz w:val="24"/>
              </w:rPr>
              <w:t>indows NT</w:t>
            </w:r>
            <w:r w:rsidR="00A27BCC">
              <w:rPr>
                <w:rFonts w:cstheme="majorBidi"/>
                <w:sz w:val="24"/>
              </w:rPr>
              <w:t xml:space="preserve">, </w:t>
            </w:r>
            <w:r w:rsidR="00A27BCC" w:rsidRPr="00B36658">
              <w:rPr>
                <w:rFonts w:cstheme="majorBidi"/>
                <w:sz w:val="24"/>
              </w:rPr>
              <w:t>Internet</w:t>
            </w:r>
            <w:r w:rsidR="00A27BCC">
              <w:rPr>
                <w:rFonts w:cstheme="majorBidi"/>
                <w:sz w:val="24"/>
              </w:rPr>
              <w:t xml:space="preserve"> surfing &amp; Social Media.</w:t>
            </w:r>
          </w:p>
          <w:p w:rsidR="00B36658" w:rsidRPr="00F95A50" w:rsidRDefault="00B36658" w:rsidP="00B36658">
            <w:pPr>
              <w:pStyle w:val="ListParagraph"/>
              <w:numPr>
                <w:ilvl w:val="0"/>
                <w:numId w:val="7"/>
              </w:numPr>
              <w:rPr>
                <w:rFonts w:cstheme="majorBidi"/>
                <w:sz w:val="24"/>
              </w:rPr>
            </w:pPr>
            <w:r w:rsidRPr="00F95A50">
              <w:rPr>
                <w:rFonts w:cstheme="majorBidi"/>
                <w:sz w:val="24"/>
              </w:rPr>
              <w:t xml:space="preserve">Sociable and able to communicate with all kind of client, and to work in group and under pressure </w:t>
            </w:r>
          </w:p>
          <w:p w:rsidR="004C7E40" w:rsidRDefault="00B36658" w:rsidP="004C7E40">
            <w:pPr>
              <w:pStyle w:val="ListParagraph"/>
              <w:numPr>
                <w:ilvl w:val="0"/>
                <w:numId w:val="7"/>
              </w:numPr>
              <w:rPr>
                <w:rFonts w:cstheme="majorBidi"/>
                <w:sz w:val="24"/>
              </w:rPr>
            </w:pPr>
            <w:r w:rsidRPr="00B36658">
              <w:rPr>
                <w:rFonts w:cstheme="majorBidi"/>
                <w:sz w:val="24"/>
              </w:rPr>
              <w:t>Languages:</w:t>
            </w:r>
            <w:r w:rsidR="00A27BCC">
              <w:rPr>
                <w:rFonts w:cstheme="majorBidi"/>
                <w:sz w:val="24"/>
              </w:rPr>
              <w:t xml:space="preserve">    </w:t>
            </w:r>
            <w:r w:rsidR="006C7CA0" w:rsidRPr="00B36658">
              <w:rPr>
                <w:rFonts w:cstheme="majorBidi"/>
                <w:sz w:val="24"/>
              </w:rPr>
              <w:t xml:space="preserve">Arabic, </w:t>
            </w:r>
            <w:r w:rsidR="00D94E5E" w:rsidRPr="00B36658">
              <w:rPr>
                <w:rFonts w:cstheme="majorBidi"/>
                <w:sz w:val="24"/>
              </w:rPr>
              <w:t>Fluently in</w:t>
            </w:r>
            <w:r w:rsidR="006C7CA0" w:rsidRPr="00B36658">
              <w:rPr>
                <w:rFonts w:cstheme="majorBidi"/>
                <w:sz w:val="24"/>
              </w:rPr>
              <w:t xml:space="preserve"> English, Excellent French</w:t>
            </w:r>
          </w:p>
          <w:p w:rsidR="004C7E40" w:rsidRPr="004C7E40" w:rsidRDefault="004C7E40" w:rsidP="004C7E40">
            <w:pPr>
              <w:pStyle w:val="ListParagraph"/>
              <w:numPr>
                <w:ilvl w:val="0"/>
                <w:numId w:val="7"/>
              </w:numPr>
              <w:rPr>
                <w:rFonts w:cstheme="majorBidi"/>
                <w:sz w:val="24"/>
              </w:rPr>
            </w:pPr>
            <w:r>
              <w:rPr>
                <w:rFonts w:cstheme="majorBidi"/>
                <w:sz w:val="24"/>
              </w:rPr>
              <w:t xml:space="preserve">Trained on Bird accounting software ( data entry , sales , purchase , capital , assets ….) </w:t>
            </w:r>
          </w:p>
          <w:p w:rsidR="006C7CA0" w:rsidRPr="00F75E2F" w:rsidRDefault="006C7CA0" w:rsidP="006C7CA0">
            <w:pPr>
              <w:rPr>
                <w:rFonts w:cstheme="majorBidi"/>
                <w:sz w:val="24"/>
                <w:szCs w:val="24"/>
              </w:rPr>
            </w:pPr>
          </w:p>
          <w:p w:rsidR="00F75E2F" w:rsidRPr="00F75E2F" w:rsidRDefault="00F75E2F" w:rsidP="006C7CA0">
            <w:pPr>
              <w:rPr>
                <w:rFonts w:cstheme="majorBidi"/>
                <w:sz w:val="24"/>
                <w:szCs w:val="24"/>
              </w:rPr>
            </w:pPr>
          </w:p>
          <w:p w:rsidR="003D1B71" w:rsidRPr="00F75E2F" w:rsidRDefault="003D1B71" w:rsidP="006C7CA0">
            <w:pPr>
              <w:rPr>
                <w:rFonts w:cs="Calibri"/>
                <w:sz w:val="24"/>
                <w:szCs w:val="24"/>
              </w:rPr>
            </w:pPr>
          </w:p>
          <w:p w:rsidR="003D1B71" w:rsidRPr="00F75E2F" w:rsidRDefault="006C7CA0" w:rsidP="006C7CA0">
            <w:pPr>
              <w:pStyle w:val="Heading2"/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</w:pPr>
            <w:r w:rsidRPr="00F75E2F"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  <w:t xml:space="preserve">Activities </w:t>
            </w:r>
          </w:p>
          <w:p w:rsidR="006C7CA0" w:rsidRPr="00F75E2F" w:rsidRDefault="00B36658" w:rsidP="00B36658">
            <w:pPr>
              <w:pStyle w:val="ListParagraph"/>
              <w:numPr>
                <w:ilvl w:val="0"/>
                <w:numId w:val="7"/>
              </w:numPr>
              <w:rPr>
                <w:rFonts w:cstheme="majorBidi"/>
                <w:sz w:val="24"/>
              </w:rPr>
            </w:pPr>
            <w:r>
              <w:rPr>
                <w:rFonts w:cstheme="majorBidi"/>
                <w:sz w:val="24"/>
              </w:rPr>
              <w:t>W</w:t>
            </w:r>
            <w:r w:rsidR="006C7CA0" w:rsidRPr="00F75E2F">
              <w:rPr>
                <w:rFonts w:cstheme="majorBidi"/>
                <w:sz w:val="24"/>
              </w:rPr>
              <w:t>riting: three English theater play</w:t>
            </w:r>
            <w:r>
              <w:rPr>
                <w:rFonts w:cstheme="majorBidi"/>
                <w:sz w:val="24"/>
              </w:rPr>
              <w:t>s</w:t>
            </w:r>
            <w:r w:rsidR="006C7CA0" w:rsidRPr="00F75E2F">
              <w:rPr>
                <w:rFonts w:cstheme="majorBidi"/>
                <w:sz w:val="24"/>
              </w:rPr>
              <w:t xml:space="preserve"> </w:t>
            </w:r>
          </w:p>
          <w:p w:rsidR="006C7CA0" w:rsidRPr="00F75E2F" w:rsidRDefault="00B36658" w:rsidP="00B36658">
            <w:pPr>
              <w:pStyle w:val="ListParagraph"/>
              <w:numPr>
                <w:ilvl w:val="0"/>
                <w:numId w:val="7"/>
              </w:numPr>
              <w:rPr>
                <w:rFonts w:cstheme="majorBidi"/>
                <w:sz w:val="24"/>
              </w:rPr>
            </w:pPr>
            <w:r>
              <w:rPr>
                <w:rFonts w:cstheme="majorBidi"/>
                <w:sz w:val="24"/>
              </w:rPr>
              <w:t>Writing: O</w:t>
            </w:r>
            <w:r w:rsidR="006C7CA0" w:rsidRPr="00F75E2F">
              <w:rPr>
                <w:rFonts w:cstheme="majorBidi"/>
                <w:sz w:val="24"/>
              </w:rPr>
              <w:t xml:space="preserve">ne book of multiple Arabic stories </w:t>
            </w:r>
          </w:p>
          <w:p w:rsidR="006C7CA0" w:rsidRPr="00F75E2F" w:rsidRDefault="006C7CA0" w:rsidP="00B36658">
            <w:pPr>
              <w:pStyle w:val="ListParagraph"/>
              <w:numPr>
                <w:ilvl w:val="0"/>
                <w:numId w:val="7"/>
              </w:numPr>
              <w:rPr>
                <w:rFonts w:cstheme="majorBidi"/>
                <w:sz w:val="24"/>
              </w:rPr>
            </w:pPr>
            <w:r w:rsidRPr="00F75E2F">
              <w:rPr>
                <w:rFonts w:cstheme="majorBidi"/>
                <w:sz w:val="24"/>
              </w:rPr>
              <w:t xml:space="preserve"> </w:t>
            </w:r>
            <w:r w:rsidR="00B36658">
              <w:rPr>
                <w:rFonts w:cstheme="majorBidi"/>
                <w:sz w:val="24"/>
              </w:rPr>
              <w:t>S</w:t>
            </w:r>
            <w:r w:rsidRPr="00F75E2F">
              <w:rPr>
                <w:rFonts w:cstheme="majorBidi"/>
                <w:sz w:val="24"/>
              </w:rPr>
              <w:t>ecourisme</w:t>
            </w:r>
            <w:r w:rsidR="00B36658">
              <w:rPr>
                <w:rFonts w:cstheme="majorBidi"/>
                <w:sz w:val="24"/>
              </w:rPr>
              <w:t xml:space="preserve"> (First Aid)</w:t>
            </w:r>
            <w:r w:rsidRPr="00F75E2F">
              <w:rPr>
                <w:rFonts w:cstheme="majorBidi"/>
                <w:sz w:val="24"/>
              </w:rPr>
              <w:t xml:space="preserve">: </w:t>
            </w:r>
            <w:r w:rsidR="00B36658">
              <w:rPr>
                <w:rFonts w:cstheme="majorBidi"/>
                <w:sz w:val="24"/>
              </w:rPr>
              <w:t>Red Cross</w:t>
            </w:r>
          </w:p>
          <w:p w:rsidR="006C7CA0" w:rsidRPr="00F75E2F" w:rsidRDefault="006C7CA0" w:rsidP="00B36658">
            <w:pPr>
              <w:pStyle w:val="ListParagraph"/>
              <w:numPr>
                <w:ilvl w:val="0"/>
                <w:numId w:val="7"/>
              </w:numPr>
              <w:rPr>
                <w:rFonts w:cstheme="majorBidi"/>
                <w:sz w:val="24"/>
              </w:rPr>
            </w:pPr>
            <w:r w:rsidRPr="00F75E2F">
              <w:rPr>
                <w:rFonts w:cstheme="majorBidi"/>
                <w:sz w:val="24"/>
              </w:rPr>
              <w:t xml:space="preserve"> </w:t>
            </w:r>
            <w:r w:rsidR="00B36658">
              <w:rPr>
                <w:rFonts w:cstheme="majorBidi"/>
                <w:sz w:val="24"/>
              </w:rPr>
              <w:t xml:space="preserve">Volunteer </w:t>
            </w:r>
            <w:r w:rsidRPr="00F75E2F">
              <w:rPr>
                <w:rFonts w:cstheme="majorBidi"/>
                <w:sz w:val="24"/>
              </w:rPr>
              <w:t xml:space="preserve">at </w:t>
            </w:r>
            <w:r w:rsidR="00B36658">
              <w:rPr>
                <w:rFonts w:cstheme="majorBidi"/>
                <w:sz w:val="24"/>
              </w:rPr>
              <w:t xml:space="preserve">USJ </w:t>
            </w:r>
          </w:p>
          <w:p w:rsidR="006C7CA0" w:rsidRPr="00F75E2F" w:rsidRDefault="006C7CA0" w:rsidP="00B36658">
            <w:pPr>
              <w:pStyle w:val="ListParagraph"/>
              <w:numPr>
                <w:ilvl w:val="0"/>
                <w:numId w:val="7"/>
              </w:numPr>
              <w:rPr>
                <w:rFonts w:cstheme="majorBidi"/>
                <w:sz w:val="24"/>
              </w:rPr>
            </w:pPr>
            <w:r w:rsidRPr="00F75E2F">
              <w:rPr>
                <w:color w:val="1F497D"/>
                <w:sz w:val="24"/>
              </w:rPr>
              <w:t xml:space="preserve"> </w:t>
            </w:r>
            <w:r w:rsidR="00B36658">
              <w:rPr>
                <w:sz w:val="24"/>
              </w:rPr>
              <w:t>P</w:t>
            </w:r>
            <w:r w:rsidRPr="00F75E2F">
              <w:rPr>
                <w:sz w:val="24"/>
              </w:rPr>
              <w:t>articipa</w:t>
            </w:r>
            <w:r w:rsidR="00B36658">
              <w:rPr>
                <w:color w:val="1F497D"/>
                <w:sz w:val="24"/>
              </w:rPr>
              <w:t>ting</w:t>
            </w:r>
            <w:r w:rsidRPr="00F75E2F">
              <w:rPr>
                <w:sz w:val="24"/>
              </w:rPr>
              <w:t xml:space="preserve"> in Bank Audi Interns’ CSR day with ETI Life Skills program at AUB</w:t>
            </w:r>
          </w:p>
          <w:p w:rsidR="006C7CA0" w:rsidRPr="00F75E2F" w:rsidRDefault="006C7CA0" w:rsidP="006C7CA0">
            <w:pPr>
              <w:pStyle w:val="ListParagraph"/>
              <w:numPr>
                <w:ilvl w:val="0"/>
                <w:numId w:val="0"/>
              </w:numPr>
              <w:ind w:left="720"/>
              <w:rPr>
                <w:rFonts w:cstheme="majorBidi"/>
                <w:sz w:val="24"/>
              </w:rPr>
            </w:pPr>
          </w:p>
          <w:p w:rsidR="003D1B71" w:rsidRPr="00F75E2F" w:rsidRDefault="003D1B71" w:rsidP="006C7CA0">
            <w:pPr>
              <w:rPr>
                <w:rFonts w:cs="Calibri"/>
                <w:sz w:val="24"/>
                <w:szCs w:val="24"/>
              </w:rPr>
            </w:pPr>
          </w:p>
          <w:sdt>
            <w:sdtPr>
              <w:rPr>
                <w:rFonts w:asciiTheme="minorHAnsi" w:hAnsiTheme="minorHAnsi" w:cs="Calibri"/>
                <w:b w:val="0"/>
                <w:bCs w:val="0"/>
                <w:color w:val="0072C7"/>
                <w:szCs w:val="24"/>
              </w:rPr>
              <w:id w:val="1374043770"/>
              <w:placeholder>
                <w:docPart w:val="400BA49C4E594CCF92EE4DE138CC764D"/>
              </w:placeholder>
              <w:temporary/>
              <w:showingPlcHdr/>
              <w15:appearance w15:val="hidden"/>
            </w:sdtPr>
            <w:sdtEndPr/>
            <w:sdtContent>
              <w:p w:rsidR="003D1B71" w:rsidRPr="00F75E2F" w:rsidRDefault="003D1B71" w:rsidP="00AC6C7E">
                <w:pPr>
                  <w:pStyle w:val="Heading2"/>
                  <w:rPr>
                    <w:rFonts w:asciiTheme="minorHAnsi" w:hAnsiTheme="minorHAnsi" w:cs="Calibri"/>
                    <w:b w:val="0"/>
                    <w:bCs w:val="0"/>
                    <w:color w:val="0072C7"/>
                    <w:szCs w:val="24"/>
                  </w:rPr>
                </w:pPr>
                <w:r w:rsidRPr="00F75E2F">
                  <w:rPr>
                    <w:rFonts w:asciiTheme="minorHAnsi" w:hAnsiTheme="minorHAnsi"/>
                    <w:b w:val="0"/>
                    <w:bCs w:val="0"/>
                    <w:szCs w:val="24"/>
                  </w:rPr>
                  <w:t>References</w:t>
                </w:r>
              </w:p>
            </w:sdtContent>
          </w:sdt>
          <w:p w:rsidR="003D1B71" w:rsidRPr="00F75E2F" w:rsidRDefault="006C7CA0" w:rsidP="00B36658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4"/>
              </w:rPr>
            </w:pPr>
            <w:r w:rsidRPr="00F75E2F">
              <w:rPr>
                <w:rFonts w:cs="Calibri"/>
                <w:sz w:val="24"/>
              </w:rPr>
              <w:t xml:space="preserve">Chantal Mansour [ coordinator MSA </w:t>
            </w:r>
            <w:r w:rsidR="00F75E2F" w:rsidRPr="00F75E2F">
              <w:rPr>
                <w:rFonts w:cs="Calibri"/>
                <w:sz w:val="24"/>
              </w:rPr>
              <w:t>school]</w:t>
            </w:r>
          </w:p>
          <w:p w:rsidR="006C7CA0" w:rsidRPr="00F75E2F" w:rsidRDefault="00F75E2F" w:rsidP="00B36658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4"/>
              </w:rPr>
            </w:pPr>
            <w:r w:rsidRPr="00F75E2F">
              <w:rPr>
                <w:rFonts w:cs="Calibri"/>
                <w:sz w:val="24"/>
              </w:rPr>
              <w:t>Dr.</w:t>
            </w:r>
            <w:r w:rsidR="00B36658">
              <w:rPr>
                <w:rFonts w:cs="Calibri"/>
                <w:sz w:val="24"/>
              </w:rPr>
              <w:t xml:space="preserve"> Ali Fayad [ professor at USJ - Saida </w:t>
            </w:r>
            <w:r w:rsidRPr="00F75E2F">
              <w:rPr>
                <w:rFonts w:cs="Calibri"/>
                <w:sz w:val="24"/>
              </w:rPr>
              <w:t>campus]</w:t>
            </w:r>
            <w:r w:rsidR="006C7CA0" w:rsidRPr="00F75E2F">
              <w:rPr>
                <w:rFonts w:cs="Calibri"/>
                <w:sz w:val="24"/>
              </w:rPr>
              <w:t xml:space="preserve"> </w:t>
            </w:r>
          </w:p>
          <w:p w:rsidR="006C7CA0" w:rsidRPr="00F75E2F" w:rsidRDefault="00B36658" w:rsidP="00A27BCC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Ali K</w:t>
            </w:r>
            <w:r w:rsidR="00780F05">
              <w:rPr>
                <w:rFonts w:cs="Calibri"/>
                <w:sz w:val="24"/>
              </w:rPr>
              <w:t>halife</w:t>
            </w:r>
            <w:r w:rsidR="00A27BCC">
              <w:rPr>
                <w:rFonts w:cs="Calibri"/>
                <w:sz w:val="24"/>
              </w:rPr>
              <w:t xml:space="preserve"> [</w:t>
            </w:r>
            <w:r w:rsidR="00780F05">
              <w:rPr>
                <w:rFonts w:cs="Calibri"/>
                <w:sz w:val="24"/>
              </w:rPr>
              <w:t xml:space="preserve">senior </w:t>
            </w:r>
            <w:r w:rsidR="006C7CA0" w:rsidRPr="00F75E2F">
              <w:rPr>
                <w:rFonts w:cs="Calibri"/>
                <w:sz w:val="24"/>
              </w:rPr>
              <w:t xml:space="preserve">teller Bank </w:t>
            </w:r>
            <w:r w:rsidR="00F75E2F" w:rsidRPr="00F75E2F">
              <w:rPr>
                <w:rFonts w:cs="Calibri"/>
                <w:sz w:val="24"/>
              </w:rPr>
              <w:t>Audi</w:t>
            </w:r>
            <w:r w:rsidR="00A27BCC">
              <w:rPr>
                <w:rFonts w:cs="Calibri"/>
                <w:sz w:val="24"/>
              </w:rPr>
              <w:t xml:space="preserve"> 70/825436]</w:t>
            </w:r>
          </w:p>
          <w:p w:rsidR="00F75E2F" w:rsidRPr="00F75E2F" w:rsidRDefault="00B36658" w:rsidP="00B36658">
            <w:pPr>
              <w:pStyle w:val="ListParagraph"/>
              <w:numPr>
                <w:ilvl w:val="0"/>
                <w:numId w:val="7"/>
              </w:num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Hoda S</w:t>
            </w:r>
            <w:r w:rsidR="00F75E2F" w:rsidRPr="00F75E2F">
              <w:rPr>
                <w:rFonts w:cs="Calibri"/>
                <w:sz w:val="24"/>
              </w:rPr>
              <w:t>antin</w:t>
            </w:r>
            <w:r>
              <w:rPr>
                <w:rFonts w:cs="Calibri"/>
                <w:sz w:val="24"/>
              </w:rPr>
              <w:t>a [ pre-president at Bank Audi - Riad S</w:t>
            </w:r>
            <w:r w:rsidR="00F75E2F" w:rsidRPr="00F75E2F">
              <w:rPr>
                <w:rFonts w:cs="Calibri"/>
                <w:sz w:val="24"/>
              </w:rPr>
              <w:t xml:space="preserve">oloh branch] </w:t>
            </w:r>
          </w:p>
        </w:tc>
      </w:tr>
      <w:tr w:rsidR="003D1B71" w:rsidRPr="00F75E2F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222466">
            <w:pPr>
              <w:rPr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C097D9" wp14:editId="158E2D03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330A77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4641F4" w:rsidP="004641F4">
            <w:pPr>
              <w:pStyle w:val="Information"/>
            </w:pPr>
            <w:r>
              <w:t xml:space="preserve">Salhiye </w:t>
            </w:r>
          </w:p>
          <w:p w:rsidR="003D1B71" w:rsidRPr="00380FD1" w:rsidRDefault="004641F4" w:rsidP="004641F4">
            <w:pPr>
              <w:pStyle w:val="Information"/>
            </w:pPr>
            <w:r>
              <w:t xml:space="preserve">Saida – Lebanon 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5801E5">
            <w:pPr>
              <w:pStyle w:val="Heading1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5801E5">
            <w:pPr>
              <w:pStyle w:val="Heading1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618304" wp14:editId="59EBE966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280D3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4641F4" w:rsidP="004641F4">
            <w:pPr>
              <w:pStyle w:val="Information"/>
            </w:pPr>
            <w:r>
              <w:t>70711317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5801E5">
            <w:pPr>
              <w:pStyle w:val="Heading1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5801E5">
            <w:pPr>
              <w:pStyle w:val="Heading1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65C9B1" wp14:editId="3DF76AC3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A82FCA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A60DF6" w:rsidRPr="00380FD1" w:rsidRDefault="004641F4" w:rsidP="00A60DF6">
            <w:pPr>
              <w:pStyle w:val="Information"/>
            </w:pPr>
            <w:r>
              <w:t>Vinane.nadar@hotmail .com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5801E5">
            <w:pPr>
              <w:pStyle w:val="Heading1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5801E5">
            <w:pPr>
              <w:pStyle w:val="Heading1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4641F4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F75E2F" w:rsidRDefault="003D1B71" w:rsidP="005801E5">
            <w:pPr>
              <w:pStyle w:val="Heading1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</w:p>
        </w:tc>
      </w:tr>
      <w:tr w:rsidR="003D1B71" w:rsidRPr="00F75E2F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Pr="00F75E2F" w:rsidRDefault="003D1B71" w:rsidP="00222466">
            <w:pPr>
              <w:rPr>
                <w:sz w:val="24"/>
                <w:szCs w:val="24"/>
              </w:rPr>
            </w:pPr>
          </w:p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F7B" w:rsidRDefault="00270F7B" w:rsidP="00590471">
      <w:r>
        <w:separator/>
      </w:r>
    </w:p>
  </w:endnote>
  <w:endnote w:type="continuationSeparator" w:id="0">
    <w:p w:rsidR="00270F7B" w:rsidRDefault="00270F7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F7B" w:rsidRDefault="00270F7B" w:rsidP="00590471">
      <w:r>
        <w:separator/>
      </w:r>
    </w:p>
  </w:footnote>
  <w:footnote w:type="continuationSeparator" w:id="0">
    <w:p w:rsidR="00270F7B" w:rsidRDefault="00270F7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6565D2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709CB"/>
    <w:multiLevelType w:val="hybridMultilevel"/>
    <w:tmpl w:val="A5F2A58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2E2B692B"/>
    <w:multiLevelType w:val="hybridMultilevel"/>
    <w:tmpl w:val="A82C2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4161E"/>
    <w:multiLevelType w:val="hybridMultilevel"/>
    <w:tmpl w:val="67B87EA8"/>
    <w:lvl w:ilvl="0" w:tplc="04090001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6" w15:restartNumberingAfterBreak="0">
    <w:nsid w:val="77F4211F"/>
    <w:multiLevelType w:val="hybridMultilevel"/>
    <w:tmpl w:val="4ECC3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2E441F"/>
    <w:multiLevelType w:val="hybridMultilevel"/>
    <w:tmpl w:val="133AE17E"/>
    <w:lvl w:ilvl="0" w:tplc="0409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1F4"/>
    <w:rsid w:val="00060042"/>
    <w:rsid w:val="00084B65"/>
    <w:rsid w:val="0008685D"/>
    <w:rsid w:val="00090860"/>
    <w:rsid w:val="000B576C"/>
    <w:rsid w:val="00112FD7"/>
    <w:rsid w:val="001203D3"/>
    <w:rsid w:val="00150ABD"/>
    <w:rsid w:val="001946FC"/>
    <w:rsid w:val="00210EEF"/>
    <w:rsid w:val="00222466"/>
    <w:rsid w:val="0024753C"/>
    <w:rsid w:val="00270F7B"/>
    <w:rsid w:val="00276026"/>
    <w:rsid w:val="002B4549"/>
    <w:rsid w:val="00303F9D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641F4"/>
    <w:rsid w:val="004B5A63"/>
    <w:rsid w:val="004C7E40"/>
    <w:rsid w:val="004E158A"/>
    <w:rsid w:val="005527B9"/>
    <w:rsid w:val="00565C77"/>
    <w:rsid w:val="0056708E"/>
    <w:rsid w:val="005801E5"/>
    <w:rsid w:val="00590471"/>
    <w:rsid w:val="005D01FA"/>
    <w:rsid w:val="00653E17"/>
    <w:rsid w:val="006A08E8"/>
    <w:rsid w:val="006C7CA0"/>
    <w:rsid w:val="006D79A8"/>
    <w:rsid w:val="006F53F8"/>
    <w:rsid w:val="00707BF0"/>
    <w:rsid w:val="00713D52"/>
    <w:rsid w:val="0072353B"/>
    <w:rsid w:val="00754AB7"/>
    <w:rsid w:val="007575B6"/>
    <w:rsid w:val="00780F05"/>
    <w:rsid w:val="007849E0"/>
    <w:rsid w:val="007B3C81"/>
    <w:rsid w:val="007C22FD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A337F"/>
    <w:rsid w:val="009D090F"/>
    <w:rsid w:val="00A10393"/>
    <w:rsid w:val="00A27BCC"/>
    <w:rsid w:val="00A31464"/>
    <w:rsid w:val="00A31B16"/>
    <w:rsid w:val="00A33613"/>
    <w:rsid w:val="00A47A8D"/>
    <w:rsid w:val="00A60DF6"/>
    <w:rsid w:val="00A74D17"/>
    <w:rsid w:val="00A77339"/>
    <w:rsid w:val="00AC0C7F"/>
    <w:rsid w:val="00AC6C7E"/>
    <w:rsid w:val="00B36658"/>
    <w:rsid w:val="00B4158A"/>
    <w:rsid w:val="00B6466C"/>
    <w:rsid w:val="00BB1B5D"/>
    <w:rsid w:val="00BC22C7"/>
    <w:rsid w:val="00BD195A"/>
    <w:rsid w:val="00C07240"/>
    <w:rsid w:val="00C14078"/>
    <w:rsid w:val="00C81B07"/>
    <w:rsid w:val="00C81B9A"/>
    <w:rsid w:val="00CE1E3D"/>
    <w:rsid w:val="00CE3A3B"/>
    <w:rsid w:val="00CE7B55"/>
    <w:rsid w:val="00CF022F"/>
    <w:rsid w:val="00D0364A"/>
    <w:rsid w:val="00D053FA"/>
    <w:rsid w:val="00D94E5E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75E2F"/>
    <w:rsid w:val="00F878BD"/>
    <w:rsid w:val="00F95A50"/>
    <w:rsid w:val="00FE7401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E87DA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4641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-PC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D98A1E291B246B79AEA4365B2784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52905-B9A5-4B62-A98D-4127864B6B6A}"/>
      </w:docPartPr>
      <w:docPartBody>
        <w:p w:rsidR="00EA74C1" w:rsidRDefault="00CC3692">
          <w:pPr>
            <w:pStyle w:val="3D98A1E291B246B79AEA4365B2784DF8"/>
          </w:pPr>
          <w:r w:rsidRPr="00AC6C7E">
            <w:t>Experience</w:t>
          </w:r>
        </w:p>
      </w:docPartBody>
    </w:docPart>
    <w:docPart>
      <w:docPartPr>
        <w:name w:val="3F87608617DC49EBACA2FA098546B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8B909-E369-4286-989C-7F7CEB115337}"/>
      </w:docPartPr>
      <w:docPartBody>
        <w:p w:rsidR="00EA74C1" w:rsidRDefault="00CC3692">
          <w:pPr>
            <w:pStyle w:val="3F87608617DC49EBACA2FA098546BA64"/>
          </w:pPr>
          <w:r w:rsidRPr="00AC6C7E">
            <w:t>Education</w:t>
          </w:r>
        </w:p>
      </w:docPartBody>
    </w:docPart>
    <w:docPart>
      <w:docPartPr>
        <w:name w:val="400BA49C4E594CCF92EE4DE138CC7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182D1-D783-4D47-99DD-547D9B0BDE49}"/>
      </w:docPartPr>
      <w:docPartBody>
        <w:p w:rsidR="00EA74C1" w:rsidRDefault="00CC3692">
          <w:pPr>
            <w:pStyle w:val="400BA49C4E594CCF92EE4DE138CC764D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692"/>
    <w:rsid w:val="00021E66"/>
    <w:rsid w:val="00372598"/>
    <w:rsid w:val="005957AC"/>
    <w:rsid w:val="005D4DED"/>
    <w:rsid w:val="0062222C"/>
    <w:rsid w:val="00626E7E"/>
    <w:rsid w:val="006A6015"/>
    <w:rsid w:val="0073201C"/>
    <w:rsid w:val="008F6655"/>
    <w:rsid w:val="009C1F00"/>
    <w:rsid w:val="00B95305"/>
    <w:rsid w:val="00BC04D6"/>
    <w:rsid w:val="00CC3692"/>
    <w:rsid w:val="00DE0166"/>
    <w:rsid w:val="00EA74C1"/>
    <w:rsid w:val="00FD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7D436F6E8E4387B6D1F5CED998E12D">
    <w:name w:val="127D436F6E8E4387B6D1F5CED998E12D"/>
  </w:style>
  <w:style w:type="paragraph" w:customStyle="1" w:styleId="E6890B878F7F413FA3DB5E3660E3D88D">
    <w:name w:val="E6890B878F7F413FA3DB5E3660E3D88D"/>
  </w:style>
  <w:style w:type="paragraph" w:customStyle="1" w:styleId="3D98A1E291B246B79AEA4365B2784DF8">
    <w:name w:val="3D98A1E291B246B79AEA4365B2784DF8"/>
  </w:style>
  <w:style w:type="paragraph" w:customStyle="1" w:styleId="87A07B639BAE4E51B8217A6E9000F1E3">
    <w:name w:val="87A07B639BAE4E51B8217A6E9000F1E3"/>
  </w:style>
  <w:style w:type="paragraph" w:customStyle="1" w:styleId="C85ED3504DB746268270619542F7262F">
    <w:name w:val="C85ED3504DB746268270619542F7262F"/>
  </w:style>
  <w:style w:type="paragraph" w:customStyle="1" w:styleId="8860CC0DCC074B3AB640670CE7D89B90">
    <w:name w:val="8860CC0DCC074B3AB640670CE7D89B90"/>
  </w:style>
  <w:style w:type="paragraph" w:customStyle="1" w:styleId="BE9075BC26C648C686344819FF0CC15A">
    <w:name w:val="BE9075BC26C648C686344819FF0CC15A"/>
  </w:style>
  <w:style w:type="paragraph" w:customStyle="1" w:styleId="3F3C4ABA5B4F45C98C16801AC81225B0">
    <w:name w:val="3F3C4ABA5B4F45C98C16801AC81225B0"/>
  </w:style>
  <w:style w:type="paragraph" w:customStyle="1" w:styleId="18791AB09C72414B926EA51252E9F3DF">
    <w:name w:val="18791AB09C72414B926EA51252E9F3DF"/>
  </w:style>
  <w:style w:type="paragraph" w:customStyle="1" w:styleId="552F1A0ABBC54017832CF75DFFC56B57">
    <w:name w:val="552F1A0ABBC54017832CF75DFFC56B57"/>
  </w:style>
  <w:style w:type="paragraph" w:customStyle="1" w:styleId="31F178927FF548FF85919FCA7F1C62E2">
    <w:name w:val="31F178927FF548FF85919FCA7F1C62E2"/>
  </w:style>
  <w:style w:type="paragraph" w:customStyle="1" w:styleId="288A078A29F44127A218F584E0627F24">
    <w:name w:val="288A078A29F44127A218F584E0627F24"/>
  </w:style>
  <w:style w:type="paragraph" w:customStyle="1" w:styleId="6C505B2C568642DF9B25A8946B9F20D7">
    <w:name w:val="6C505B2C568642DF9B25A8946B9F20D7"/>
  </w:style>
  <w:style w:type="paragraph" w:customStyle="1" w:styleId="495073B02D3E4038AB3D66B7AC6F36E4">
    <w:name w:val="495073B02D3E4038AB3D66B7AC6F36E4"/>
  </w:style>
  <w:style w:type="paragraph" w:customStyle="1" w:styleId="0826D371BE304D4896CE9DFEFCFACEB7">
    <w:name w:val="0826D371BE304D4896CE9DFEFCFACEB7"/>
  </w:style>
  <w:style w:type="paragraph" w:customStyle="1" w:styleId="8464F6F4CE474655814FA30138BB558D">
    <w:name w:val="8464F6F4CE474655814FA30138BB558D"/>
  </w:style>
  <w:style w:type="paragraph" w:customStyle="1" w:styleId="B17F6C135545411B8A8F7CD8765D0F84">
    <w:name w:val="B17F6C135545411B8A8F7CD8765D0F84"/>
  </w:style>
  <w:style w:type="paragraph" w:customStyle="1" w:styleId="B011111222C249DD812422BB56AE613F">
    <w:name w:val="B011111222C249DD812422BB56AE613F"/>
  </w:style>
  <w:style w:type="paragraph" w:customStyle="1" w:styleId="815ABEB30D9045318E715739FB209BB8">
    <w:name w:val="815ABEB30D9045318E715739FB209BB8"/>
  </w:style>
  <w:style w:type="paragraph" w:customStyle="1" w:styleId="3F87608617DC49EBACA2FA098546BA64">
    <w:name w:val="3F87608617DC49EBACA2FA098546BA64"/>
  </w:style>
  <w:style w:type="paragraph" w:customStyle="1" w:styleId="CE52CEBE479F412F871220593B2B2A27">
    <w:name w:val="CE52CEBE479F412F871220593B2B2A27"/>
  </w:style>
  <w:style w:type="paragraph" w:customStyle="1" w:styleId="596C4414932043298CBA7388B22A8184">
    <w:name w:val="596C4414932043298CBA7388B22A8184"/>
  </w:style>
  <w:style w:type="paragraph" w:customStyle="1" w:styleId="7326221BFD7A432992318BFC250169A2">
    <w:name w:val="7326221BFD7A432992318BFC250169A2"/>
  </w:style>
  <w:style w:type="paragraph" w:customStyle="1" w:styleId="CE2A079219A4470CA47740CEBE5A21E7">
    <w:name w:val="CE2A079219A4470CA47740CEBE5A21E7"/>
  </w:style>
  <w:style w:type="paragraph" w:customStyle="1" w:styleId="1DFEAA6B12844F7D92E11EF14B789B73">
    <w:name w:val="1DFEAA6B12844F7D92E11EF14B789B73"/>
  </w:style>
  <w:style w:type="paragraph" w:customStyle="1" w:styleId="72E6D732B2B5407ABF359C298ABB7AAF">
    <w:name w:val="72E6D732B2B5407ABF359C298ABB7AAF"/>
  </w:style>
  <w:style w:type="paragraph" w:customStyle="1" w:styleId="5460FA63AD5E4C839AF1E3200B8FEA54">
    <w:name w:val="5460FA63AD5E4C839AF1E3200B8FEA54"/>
  </w:style>
  <w:style w:type="paragraph" w:customStyle="1" w:styleId="400BA49C4E594CCF92EE4DE138CC764D">
    <w:name w:val="400BA49C4E594CCF92EE4DE138CC764D"/>
  </w:style>
  <w:style w:type="paragraph" w:customStyle="1" w:styleId="902625859DF94CF2B46DC51C570458AF">
    <w:name w:val="902625859DF94CF2B46DC51C570458AF"/>
  </w:style>
  <w:style w:type="paragraph" w:customStyle="1" w:styleId="041857522EB749CD84F870CB36046604">
    <w:name w:val="041857522EB749CD84F870CB36046604"/>
  </w:style>
  <w:style w:type="paragraph" w:customStyle="1" w:styleId="936C0F343DDB4E9FB0497ADAE0F0F87C">
    <w:name w:val="936C0F343DDB4E9FB0497ADAE0F0F87C"/>
  </w:style>
  <w:style w:type="paragraph" w:customStyle="1" w:styleId="EFDD5C9DE2F94C27B2232A6CE5B3B3E2">
    <w:name w:val="EFDD5C9DE2F94C27B2232A6CE5B3B3E2"/>
  </w:style>
  <w:style w:type="paragraph" w:customStyle="1" w:styleId="46D57C8A07E14232AE8CC4383D9831AD">
    <w:name w:val="46D57C8A07E14232AE8CC4383D9831A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70E401BDA6043B29DCDBD1F5C283147">
    <w:name w:val="570E401BDA6043B29DCDBD1F5C2831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6A0354-E839-47D2-87F4-19604FAEC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2019-04-10T17:01:00Z</dcterms:created>
  <dcterms:modified xsi:type="dcterms:W3CDTF">2020-08-26T10:00:00Z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