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page" w:tblpX="2174" w:tblpY="-960"/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14:paraId="4FF54B82" w14:textId="77777777" w:rsidTr="00214AB8">
        <w:trPr>
          <w:trHeight w:val="428"/>
        </w:trPr>
        <w:tc>
          <w:tcPr>
            <w:tcW w:w="10080" w:type="dxa"/>
          </w:tcPr>
          <w:p w14:paraId="1C3247B2" w14:textId="77777777" w:rsidR="00793CBE" w:rsidRPr="003740A3" w:rsidRDefault="00793CBE" w:rsidP="00214AB8"/>
        </w:tc>
      </w:tr>
      <w:tr w:rsidR="003740A3" w14:paraId="0BE90EBB" w14:textId="77777777" w:rsidTr="00214AB8">
        <w:trPr>
          <w:trHeight w:val="896"/>
        </w:trPr>
        <w:tc>
          <w:tcPr>
            <w:tcW w:w="10080" w:type="dxa"/>
            <w:vAlign w:val="center"/>
          </w:tcPr>
          <w:p w14:paraId="105E9DE2" w14:textId="77777777" w:rsidR="00214AB8" w:rsidRDefault="00214AB8" w:rsidP="00214AB8">
            <w:pPr>
              <w:pStyle w:val="Title"/>
              <w:ind w:left="0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5FD11788" wp14:editId="7380AC92">
                  <wp:simplePos x="0" y="0"/>
                  <wp:positionH relativeFrom="column">
                    <wp:posOffset>4285615</wp:posOffset>
                  </wp:positionH>
                  <wp:positionV relativeFrom="paragraph">
                    <wp:posOffset>46990</wp:posOffset>
                  </wp:positionV>
                  <wp:extent cx="1533525" cy="2105025"/>
                  <wp:effectExtent l="0" t="0" r="9525" b="9525"/>
                  <wp:wrapTight wrapText="bothSides">
                    <wp:wrapPolygon edited="0">
                      <wp:start x="0" y="0"/>
                      <wp:lineTo x="0" y="21502"/>
                      <wp:lineTo x="21466" y="21502"/>
                      <wp:lineTo x="21466" y="0"/>
                      <wp:lineTo x="0" y="0"/>
                    </wp:wrapPolygon>
                  </wp:wrapTight>
                  <wp:docPr id="4" name="Picture 4" descr="C:\Users\USER\AppData\Local\Microsoft\Windows\INetCache\Content.Word\WhatsApp Image 2021-04-11 at 1.07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WhatsApp Image 2021-04-11 at 1.07.20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90"/>
                          <a:stretch/>
                        </pic:blipFill>
                        <pic:spPr bwMode="auto">
                          <a:xfrm>
                            <a:off x="0" y="0"/>
                            <a:ext cx="1533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DBB0E9" w14:textId="77777777" w:rsidR="00214AB8" w:rsidRDefault="00214AB8" w:rsidP="00214AB8">
            <w:pPr>
              <w:pStyle w:val="Title"/>
              <w:ind w:left="0"/>
              <w:rPr>
                <w:lang w:val="en-US"/>
              </w:rPr>
            </w:pPr>
          </w:p>
          <w:p w14:paraId="3F1E8AE6" w14:textId="77777777" w:rsidR="003740A3" w:rsidRPr="00214AB8" w:rsidRDefault="007B4F42" w:rsidP="00214AB8">
            <w:pPr>
              <w:pStyle w:val="Title"/>
              <w:ind w:left="0"/>
              <w:rPr>
                <w:lang w:val="en-US"/>
              </w:rPr>
            </w:pPr>
            <w:r w:rsidRPr="00214AB8">
              <w:rPr>
                <w:lang w:val="en-US"/>
              </w:rPr>
              <w:t xml:space="preserve">Carl </w:t>
            </w:r>
            <w:proofErr w:type="spellStart"/>
            <w:r w:rsidRPr="00214AB8">
              <w:rPr>
                <w:lang w:val="en-US"/>
              </w:rPr>
              <w:t>Abi</w:t>
            </w:r>
            <w:proofErr w:type="spellEnd"/>
            <w:r w:rsidRPr="00214AB8">
              <w:rPr>
                <w:lang w:val="en-US"/>
              </w:rPr>
              <w:t xml:space="preserve"> </w:t>
            </w:r>
            <w:proofErr w:type="spellStart"/>
            <w:r w:rsidRPr="00214AB8">
              <w:rPr>
                <w:lang w:val="en-US"/>
              </w:rPr>
              <w:t>Aad</w:t>
            </w:r>
            <w:proofErr w:type="spellEnd"/>
          </w:p>
          <w:p w14:paraId="120C3CEB" w14:textId="5406AB6E" w:rsidR="003740A3" w:rsidRPr="00214AB8" w:rsidRDefault="007B4F42" w:rsidP="00214AB8">
            <w:pPr>
              <w:pStyle w:val="Information"/>
              <w:rPr>
                <w:sz w:val="18"/>
                <w:szCs w:val="22"/>
                <w:lang w:val="en-US"/>
              </w:rPr>
            </w:pPr>
            <w:proofErr w:type="spellStart"/>
            <w:r w:rsidRPr="00214AB8">
              <w:rPr>
                <w:sz w:val="18"/>
                <w:szCs w:val="22"/>
                <w:lang w:val="en-US"/>
              </w:rPr>
              <w:t>Kehaleh</w:t>
            </w:r>
            <w:proofErr w:type="spellEnd"/>
            <w:r w:rsidRPr="00214AB8">
              <w:rPr>
                <w:sz w:val="18"/>
                <w:szCs w:val="22"/>
                <w:lang w:val="en-US"/>
              </w:rPr>
              <w:t xml:space="preserve">, </w:t>
            </w:r>
            <w:r w:rsidR="000572E2">
              <w:rPr>
                <w:sz w:val="18"/>
                <w:szCs w:val="22"/>
                <w:lang w:val="en-US"/>
              </w:rPr>
              <w:t xml:space="preserve">Rue </w:t>
            </w:r>
            <w:r w:rsidRPr="00214AB8">
              <w:rPr>
                <w:sz w:val="18"/>
                <w:szCs w:val="22"/>
                <w:lang w:val="en-US"/>
              </w:rPr>
              <w:t xml:space="preserve">St. </w:t>
            </w:r>
            <w:proofErr w:type="spellStart"/>
            <w:proofErr w:type="gramStart"/>
            <w:r w:rsidRPr="00214AB8">
              <w:rPr>
                <w:sz w:val="18"/>
                <w:szCs w:val="22"/>
                <w:lang w:val="en-US"/>
              </w:rPr>
              <w:t>Elie</w:t>
            </w:r>
            <w:proofErr w:type="spellEnd"/>
            <w:r w:rsidRPr="00214AB8">
              <w:rPr>
                <w:sz w:val="18"/>
                <w:szCs w:val="22"/>
                <w:lang w:val="en-US"/>
              </w:rPr>
              <w:t xml:space="preserve"> ,</w:t>
            </w:r>
            <w:proofErr w:type="gramEnd"/>
            <w:r w:rsidRPr="00214AB8">
              <w:rPr>
                <w:sz w:val="18"/>
                <w:szCs w:val="22"/>
                <w:lang w:val="en-US"/>
              </w:rPr>
              <w:t xml:space="preserve"> </w:t>
            </w:r>
            <w:proofErr w:type="spellStart"/>
            <w:r w:rsidR="00D410C1">
              <w:rPr>
                <w:sz w:val="18"/>
                <w:szCs w:val="22"/>
                <w:lang w:val="en-US"/>
              </w:rPr>
              <w:t>batiment</w:t>
            </w:r>
            <w:proofErr w:type="spellEnd"/>
            <w:r w:rsidR="00D410C1">
              <w:rPr>
                <w:sz w:val="18"/>
                <w:szCs w:val="22"/>
                <w:lang w:val="en-US"/>
              </w:rPr>
              <w:t xml:space="preserve"> </w:t>
            </w:r>
            <w:proofErr w:type="spellStart"/>
            <w:r w:rsidRPr="00214AB8">
              <w:rPr>
                <w:sz w:val="18"/>
                <w:szCs w:val="22"/>
                <w:lang w:val="en-US"/>
              </w:rPr>
              <w:t>Abi</w:t>
            </w:r>
            <w:proofErr w:type="spellEnd"/>
            <w:r w:rsidRPr="00214AB8">
              <w:rPr>
                <w:sz w:val="18"/>
                <w:szCs w:val="22"/>
                <w:lang w:val="en-US"/>
              </w:rPr>
              <w:t xml:space="preserve"> Khalil     ||     </w:t>
            </w:r>
            <w:proofErr w:type="spellStart"/>
            <w:r w:rsidRPr="00214AB8">
              <w:rPr>
                <w:sz w:val="18"/>
                <w:szCs w:val="22"/>
                <w:lang w:val="en-US"/>
              </w:rPr>
              <w:t>Aley</w:t>
            </w:r>
            <w:proofErr w:type="spellEnd"/>
            <w:r w:rsidRPr="00214AB8">
              <w:rPr>
                <w:sz w:val="18"/>
                <w:szCs w:val="22"/>
                <w:lang w:val="en-US"/>
              </w:rPr>
              <w:t xml:space="preserve">, </w:t>
            </w:r>
            <w:proofErr w:type="spellStart"/>
            <w:r w:rsidR="00D410C1">
              <w:rPr>
                <w:sz w:val="18"/>
                <w:szCs w:val="22"/>
                <w:lang w:val="en-US"/>
              </w:rPr>
              <w:t>Liban</w:t>
            </w:r>
            <w:proofErr w:type="spellEnd"/>
            <w:r w:rsidRPr="00214AB8">
              <w:rPr>
                <w:sz w:val="18"/>
                <w:szCs w:val="22"/>
                <w:lang w:val="en-US"/>
              </w:rPr>
              <w:t xml:space="preserve"> </w:t>
            </w:r>
          </w:p>
          <w:p w14:paraId="7A89C17C" w14:textId="77777777" w:rsidR="007B4F42" w:rsidRDefault="007B4F42" w:rsidP="00214AB8">
            <w:pPr>
              <w:pStyle w:val="Information"/>
              <w:rPr>
                <w:sz w:val="18"/>
                <w:szCs w:val="22"/>
              </w:rPr>
            </w:pPr>
            <w:r w:rsidRPr="007B4F42">
              <w:rPr>
                <w:sz w:val="18"/>
                <w:szCs w:val="22"/>
              </w:rPr>
              <w:t>79168348</w:t>
            </w:r>
          </w:p>
          <w:p w14:paraId="11D0A225" w14:textId="77777777" w:rsidR="007B4F42" w:rsidRPr="003740A3" w:rsidRDefault="007B4F42" w:rsidP="00214AB8">
            <w:pPr>
              <w:pStyle w:val="Information"/>
            </w:pPr>
            <w:r>
              <w:rPr>
                <w:sz w:val="18"/>
                <w:szCs w:val="22"/>
              </w:rPr>
              <w:t>Carl.abiaad@outlook.com</w:t>
            </w:r>
          </w:p>
        </w:tc>
      </w:tr>
      <w:tr w:rsidR="003740A3" w:rsidRPr="00E86224" w14:paraId="494EF3EA" w14:textId="77777777" w:rsidTr="00214AB8">
        <w:trPr>
          <w:trHeight w:val="1164"/>
        </w:trPr>
        <w:tc>
          <w:tcPr>
            <w:tcW w:w="10080" w:type="dxa"/>
            <w:vAlign w:val="bottom"/>
          </w:tcPr>
          <w:p w14:paraId="06E6D2A3" w14:textId="77777777" w:rsidR="007B4F42" w:rsidRDefault="003740A3" w:rsidP="00214AB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7B4F42">
              <w:t>Compétences</w:t>
            </w:r>
          </w:p>
          <w:p w14:paraId="602B5B41" w14:textId="77777777" w:rsidR="007B4F42" w:rsidRDefault="00E86224" w:rsidP="00214AB8">
            <w:pPr>
              <w:pStyle w:val="ListParagraph"/>
              <w:numPr>
                <w:ilvl w:val="0"/>
                <w:numId w:val="4"/>
              </w:numPr>
            </w:pPr>
            <w:r>
              <w:t>Gestion du stress</w:t>
            </w:r>
          </w:p>
          <w:p w14:paraId="7A58B49C" w14:textId="77777777" w:rsidR="00E86224" w:rsidRDefault="00E86224" w:rsidP="00214AB8">
            <w:pPr>
              <w:pStyle w:val="ListParagraph"/>
              <w:numPr>
                <w:ilvl w:val="0"/>
                <w:numId w:val="4"/>
              </w:numPr>
            </w:pPr>
            <w:r>
              <w:rPr>
                <w:lang w:val="en-US"/>
              </w:rPr>
              <w:t xml:space="preserve">Travail </w:t>
            </w:r>
            <w:r>
              <w:t>en équipe</w:t>
            </w:r>
          </w:p>
          <w:p w14:paraId="3815C95F" w14:textId="77777777" w:rsidR="00E86224" w:rsidRPr="00E86224" w:rsidRDefault="00E86224" w:rsidP="00214AB8">
            <w:pPr>
              <w:pStyle w:val="ListParagraph"/>
              <w:numPr>
                <w:ilvl w:val="0"/>
                <w:numId w:val="4"/>
              </w:numPr>
            </w:pPr>
            <w:r>
              <w:t xml:space="preserve">Multitâches </w:t>
            </w:r>
            <w:r w:rsidRPr="00E86224">
              <w:t xml:space="preserve"> </w:t>
            </w:r>
          </w:p>
          <w:p w14:paraId="36DB0F5D" w14:textId="77777777" w:rsidR="007B4F42" w:rsidRPr="00E86224" w:rsidRDefault="00B12B16" w:rsidP="00214AB8">
            <w:pPr>
              <w:rPr>
                <w:lang w:val="en-US"/>
              </w:rPr>
            </w:pPr>
            <w:proofErr w:type="spellStart"/>
            <w:r w:rsidRPr="00B12B16">
              <w:rPr>
                <w:lang w:val="en-US"/>
              </w:rPr>
              <w:t>L</w:t>
            </w:r>
            <w:r w:rsidR="00737EB2">
              <w:rPr>
                <w:lang w:val="en-US"/>
              </w:rPr>
              <w:t>ogiciel</w:t>
            </w:r>
            <w:r w:rsidRPr="00B12B16">
              <w:rPr>
                <w:lang w:val="en-US"/>
              </w:rPr>
              <w:t>s</w:t>
            </w:r>
            <w:proofErr w:type="spellEnd"/>
            <w:r w:rsidRPr="00B12B16">
              <w:rPr>
                <w:lang w:val="en-US"/>
              </w:rPr>
              <w:t xml:space="preserve"> </w:t>
            </w:r>
            <w:r>
              <w:t>maitrisé</w:t>
            </w:r>
            <w:r w:rsidRPr="00B12B16">
              <w:t>s</w:t>
            </w:r>
            <w:r w:rsidRPr="00E86224">
              <w:rPr>
                <w:lang w:val="en-US"/>
              </w:rPr>
              <w:t>:</w:t>
            </w:r>
            <w:r w:rsidR="00E86224" w:rsidRPr="00E86224">
              <w:rPr>
                <w:lang w:val="en-US"/>
              </w:rPr>
              <w:t xml:space="preserve"> Word, </w:t>
            </w:r>
            <w:r w:rsidR="00A56980" w:rsidRPr="00E86224">
              <w:rPr>
                <w:lang w:val="en-US"/>
              </w:rPr>
              <w:t>PowerPoint</w:t>
            </w:r>
            <w:r w:rsidR="00A56980">
              <w:rPr>
                <w:lang w:val="en-US"/>
              </w:rPr>
              <w:t>,</w:t>
            </w:r>
            <w:r w:rsidR="00E86224">
              <w:rPr>
                <w:lang w:val="en-US"/>
              </w:rPr>
              <w:t xml:space="preserve"> Outlook, </w:t>
            </w:r>
            <w:r w:rsidR="00E86224" w:rsidRPr="00E86224">
              <w:rPr>
                <w:lang w:val="en-US"/>
              </w:rPr>
              <w:t xml:space="preserve">Excel. </w:t>
            </w:r>
          </w:p>
          <w:p w14:paraId="0CE93210" w14:textId="77777777" w:rsidR="00E86224" w:rsidRPr="00E86224" w:rsidRDefault="00E86224" w:rsidP="00214AB8">
            <w:r>
              <w:t xml:space="preserve">Langues  : Français, Arabe et Anglais.  </w:t>
            </w:r>
          </w:p>
          <w:p w14:paraId="69324A08" w14:textId="77777777" w:rsidR="003740A3" w:rsidRPr="00E86224" w:rsidRDefault="003740A3" w:rsidP="00214AB8"/>
        </w:tc>
      </w:tr>
      <w:tr w:rsidR="003740A3" w14:paraId="655D8868" w14:textId="77777777" w:rsidTr="00214AB8">
        <w:trPr>
          <w:trHeight w:val="454"/>
        </w:trPr>
        <w:tc>
          <w:tcPr>
            <w:tcW w:w="10080" w:type="dxa"/>
          </w:tcPr>
          <w:p w14:paraId="5CB88AD5" w14:textId="77777777" w:rsidR="00B8756D" w:rsidRDefault="003740A3" w:rsidP="00B8756D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E86224">
              <w:t>Expérience</w:t>
            </w:r>
            <w:r w:rsidR="00B12B16">
              <w:t xml:space="preserve"> Professionnelle</w:t>
            </w:r>
          </w:p>
          <w:p w14:paraId="23FAB760" w14:textId="2231EE6D" w:rsidR="00B8756D" w:rsidRDefault="00B537F3" w:rsidP="00B8756D">
            <w:pPr>
              <w:pStyle w:val="Heading1"/>
            </w:pPr>
            <w:r>
              <w:t>[</w:t>
            </w:r>
            <w:r w:rsidR="00741817">
              <w:t xml:space="preserve">Aout 2021 </w:t>
            </w:r>
            <w:r>
              <w:t xml:space="preserve">] </w:t>
            </w:r>
            <w:r w:rsidR="00741817">
              <w:t xml:space="preserve">– </w:t>
            </w:r>
            <w:r>
              <w:t>[</w:t>
            </w:r>
            <w:r w:rsidR="00741817">
              <w:t>octobre 2021</w:t>
            </w:r>
            <w:r>
              <w:t xml:space="preserve">]                       </w:t>
            </w:r>
            <w:r w:rsidR="00EC4E8B">
              <w:t xml:space="preserve">       BDO, </w:t>
            </w:r>
            <w:proofErr w:type="spellStart"/>
            <w:r w:rsidR="005E5E2F">
              <w:t>Se</w:t>
            </w:r>
            <w:r w:rsidR="00EC4E8B">
              <w:t>maan</w:t>
            </w:r>
            <w:proofErr w:type="spellEnd"/>
            <w:r w:rsidR="00EC4E8B">
              <w:t xml:space="preserve"> </w:t>
            </w:r>
            <w:proofErr w:type="spellStart"/>
            <w:r w:rsidR="005E5E2F">
              <w:t>G</w:t>
            </w:r>
            <w:r w:rsidR="00EC4E8B">
              <w:t>holam</w:t>
            </w:r>
            <w:proofErr w:type="spellEnd"/>
            <w:r w:rsidR="00EC4E8B">
              <w:t xml:space="preserve"> </w:t>
            </w:r>
            <w:r w:rsidR="005E5E2F">
              <w:t>and Co.</w:t>
            </w:r>
          </w:p>
          <w:p w14:paraId="4E529548" w14:textId="60FAEFC8" w:rsidR="00DB0DB6" w:rsidRDefault="00DB0DB6" w:rsidP="00EC6148">
            <w:pPr>
              <w:pStyle w:val="ListParagraph"/>
              <w:numPr>
                <w:ilvl w:val="0"/>
                <w:numId w:val="0"/>
              </w:numPr>
              <w:ind w:left="757"/>
            </w:pPr>
            <w:proofErr w:type="spellStart"/>
            <w:r>
              <w:t>Achrafieh</w:t>
            </w:r>
            <w:proofErr w:type="spellEnd"/>
            <w:r>
              <w:t xml:space="preserve">,  Lebanon                                                                 </w:t>
            </w:r>
            <w:r w:rsidR="0092757B">
              <w:t>Stage en audit</w:t>
            </w:r>
          </w:p>
          <w:p w14:paraId="15CDBAED" w14:textId="0BE90B83" w:rsidR="00EC6148" w:rsidRDefault="00362513" w:rsidP="00362513">
            <w:pPr>
              <w:pStyle w:val="ListParagraph"/>
              <w:numPr>
                <w:ilvl w:val="0"/>
                <w:numId w:val="15"/>
              </w:numPr>
            </w:pPr>
            <w:r>
              <w:t>Rempl</w:t>
            </w:r>
            <w:r w:rsidR="00694A39">
              <w:t xml:space="preserve">issage </w:t>
            </w:r>
            <w:r>
              <w:t>des rapports</w:t>
            </w:r>
          </w:p>
          <w:p w14:paraId="066B47C8" w14:textId="7DDA480B" w:rsidR="006023E4" w:rsidRDefault="006023E4" w:rsidP="00362513">
            <w:pPr>
              <w:pStyle w:val="ListParagraph"/>
              <w:numPr>
                <w:ilvl w:val="0"/>
                <w:numId w:val="15"/>
              </w:numPr>
            </w:pPr>
            <w:r>
              <w:t xml:space="preserve">Remplissage des information sur </w:t>
            </w:r>
            <w:proofErr w:type="spellStart"/>
            <w:r>
              <w:t>excel</w:t>
            </w:r>
            <w:proofErr w:type="spellEnd"/>
          </w:p>
          <w:p w14:paraId="3A0ACCC7" w14:textId="6977524A" w:rsidR="006023E4" w:rsidRDefault="00C751B3" w:rsidP="00362513">
            <w:pPr>
              <w:pStyle w:val="ListParagraph"/>
              <w:numPr>
                <w:ilvl w:val="0"/>
                <w:numId w:val="15"/>
              </w:numPr>
            </w:pPr>
            <w:r>
              <w:t xml:space="preserve">Créer le bilan et les </w:t>
            </w:r>
            <w:proofErr w:type="spellStart"/>
            <w:r>
              <w:t>resultats</w:t>
            </w:r>
            <w:proofErr w:type="spellEnd"/>
            <w:r>
              <w:t xml:space="preserve"> d</w:t>
            </w:r>
            <w:r w:rsidR="00B11C7B">
              <w:t>’une entreprise</w:t>
            </w:r>
          </w:p>
          <w:p w14:paraId="454E1998" w14:textId="6D2EEF25" w:rsidR="002412A4" w:rsidRPr="00DB0DB6" w:rsidRDefault="0092757B" w:rsidP="0092757B">
            <w:pPr>
              <w:ind w:left="360" w:hanging="360"/>
            </w:pPr>
            <w:r>
              <w:t xml:space="preserve">       </w:t>
            </w:r>
          </w:p>
          <w:p w14:paraId="5D7460FC" w14:textId="4E93F9B0" w:rsidR="00B8756D" w:rsidRDefault="00B8756D" w:rsidP="00CB4075">
            <w:pPr>
              <w:pStyle w:val="Heading1"/>
            </w:pPr>
          </w:p>
          <w:p w14:paraId="3F8C8E4B" w14:textId="6459A0A2" w:rsidR="003740A3" w:rsidRPr="00B8756D" w:rsidRDefault="00E86224" w:rsidP="00B8756D">
            <w:pPr>
              <w:pStyle w:val="Heading1"/>
            </w:pPr>
            <w:r w:rsidRPr="00B12B16">
              <w:rPr>
                <w:sz w:val="22"/>
                <w:szCs w:val="36"/>
              </w:rPr>
              <w:t>[</w:t>
            </w:r>
            <w:r w:rsidR="00B12B16">
              <w:rPr>
                <w:sz w:val="22"/>
                <w:szCs w:val="36"/>
              </w:rPr>
              <w:t xml:space="preserve">Janvier 2019] </w:t>
            </w:r>
            <w:r w:rsidR="003740A3" w:rsidRPr="00B12B16">
              <w:rPr>
                <w:sz w:val="22"/>
                <w:szCs w:val="36"/>
              </w:rPr>
              <w:t>–</w:t>
            </w:r>
            <w:r w:rsidR="00B12B16">
              <w:rPr>
                <w:sz w:val="22"/>
                <w:szCs w:val="36"/>
              </w:rPr>
              <w:t xml:space="preserve"> </w:t>
            </w:r>
            <w:r w:rsidR="00B12B16" w:rsidRPr="00B12B16">
              <w:rPr>
                <w:sz w:val="22"/>
                <w:szCs w:val="36"/>
              </w:rPr>
              <w:t>[Décembre 2019]</w:t>
            </w:r>
            <w:r w:rsidR="00B12B16">
              <w:rPr>
                <w:sz w:val="22"/>
                <w:szCs w:val="36"/>
              </w:rPr>
              <w:t xml:space="preserve">                             ALLIANZ SNA</w:t>
            </w:r>
          </w:p>
          <w:p w14:paraId="0E3BBB7A" w14:textId="2F5DCDF9" w:rsidR="00B12B16" w:rsidRDefault="00B12B16" w:rsidP="00214AB8">
            <w:proofErr w:type="spellStart"/>
            <w:r>
              <w:t>Hazmieh</w:t>
            </w:r>
            <w:proofErr w:type="spellEnd"/>
            <w:r>
              <w:t xml:space="preserve">, Lebanon                                                                     Stage    </w:t>
            </w:r>
          </w:p>
          <w:p w14:paraId="4BA2DDC1" w14:textId="77777777" w:rsidR="001702AA" w:rsidRDefault="001702AA" w:rsidP="00214AB8"/>
          <w:p w14:paraId="57B21C27" w14:textId="42024B94" w:rsidR="00B12B16" w:rsidRDefault="00F87634" w:rsidP="00F87634">
            <w:pPr>
              <w:pStyle w:val="ListParagraph"/>
              <w:numPr>
                <w:ilvl w:val="0"/>
                <w:numId w:val="0"/>
              </w:numPr>
              <w:ind w:left="4680"/>
            </w:pPr>
            <w:r>
              <w:t xml:space="preserve"> </w:t>
            </w:r>
            <w:r w:rsidR="00B12B16">
              <w:t>Annulation des polices d’assurances</w:t>
            </w:r>
          </w:p>
          <w:p w14:paraId="66EEF3F5" w14:textId="77777777" w:rsidR="00B12B16" w:rsidRDefault="00A56980" w:rsidP="00214AB8">
            <w:pPr>
              <w:pStyle w:val="ListParagraph"/>
              <w:numPr>
                <w:ilvl w:val="0"/>
                <w:numId w:val="7"/>
              </w:numPr>
            </w:pPr>
            <w:r>
              <w:t>Classement et archivage des registres de divers documents</w:t>
            </w:r>
          </w:p>
          <w:p w14:paraId="587D16F8" w14:textId="77777777" w:rsidR="00B12B16" w:rsidRDefault="00A56980" w:rsidP="00214AB8">
            <w:pPr>
              <w:pStyle w:val="ListParagraph"/>
              <w:numPr>
                <w:ilvl w:val="0"/>
                <w:numId w:val="7"/>
              </w:numPr>
            </w:pPr>
            <w:r>
              <w:t>Communication directe avec les clients</w:t>
            </w:r>
          </w:p>
          <w:p w14:paraId="48AF3717" w14:textId="7BFA8E54" w:rsidR="006F5B78" w:rsidRDefault="00586130" w:rsidP="006F5B78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Experience</w:t>
            </w:r>
            <w:proofErr w:type="spellEnd"/>
            <w:r>
              <w:t xml:space="preserve"> dans le </w:t>
            </w:r>
            <w:proofErr w:type="spellStart"/>
            <w:r>
              <w:t>departement</w:t>
            </w:r>
            <w:proofErr w:type="spellEnd"/>
            <w:r>
              <w:t xml:space="preserve"> d’ </w:t>
            </w:r>
            <w:r w:rsidR="00703435">
              <w:t>audit.</w:t>
            </w:r>
          </w:p>
          <w:p w14:paraId="54635915" w14:textId="025D5299" w:rsidR="006F5B78" w:rsidRDefault="006F5B78" w:rsidP="006F5B78"/>
          <w:p w14:paraId="5136747F" w14:textId="31201FD4" w:rsidR="006F5B78" w:rsidRDefault="006F5B78" w:rsidP="006F5B78"/>
          <w:p w14:paraId="3871E3E1" w14:textId="77777777" w:rsidR="006F5B78" w:rsidRDefault="006F5B78" w:rsidP="006F5B78"/>
          <w:p w14:paraId="7811FE81" w14:textId="4F644962" w:rsidR="00703435" w:rsidRDefault="00703435" w:rsidP="00703435">
            <w:pPr>
              <w:pStyle w:val="ListParagraph"/>
              <w:numPr>
                <w:ilvl w:val="0"/>
                <w:numId w:val="0"/>
              </w:numPr>
              <w:ind w:left="4680"/>
            </w:pPr>
          </w:p>
        </w:tc>
      </w:tr>
      <w:tr w:rsidR="003740A3" w14:paraId="046C784E" w14:textId="77777777" w:rsidTr="00214AB8">
        <w:trPr>
          <w:trHeight w:val="997"/>
        </w:trPr>
        <w:tc>
          <w:tcPr>
            <w:tcW w:w="10080" w:type="dxa"/>
          </w:tcPr>
          <w:p w14:paraId="5046ED33" w14:textId="77777777" w:rsidR="003740A3" w:rsidRDefault="003740A3" w:rsidP="00214AB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="00C93929">
              <w:t>Formations</w:t>
            </w:r>
          </w:p>
          <w:p w14:paraId="4C069B30" w14:textId="77777777" w:rsidR="00C93929" w:rsidRDefault="00A56980" w:rsidP="00214AB8">
            <w:pPr>
              <w:pStyle w:val="ListParagraph"/>
            </w:pPr>
            <w:r>
              <w:t xml:space="preserve">2003-2016                                                                           </w:t>
            </w:r>
            <w:r w:rsidR="00C93929">
              <w:t>Collège</w:t>
            </w:r>
            <w:r>
              <w:t xml:space="preserve"> des Sœurs des saints-Cœurs</w:t>
            </w:r>
          </w:p>
          <w:p w14:paraId="347C5C3A" w14:textId="534FEA7D" w:rsidR="00C93929" w:rsidRDefault="00C93929" w:rsidP="00214AB8">
            <w:pPr>
              <w:pStyle w:val="ListParagraph"/>
              <w:numPr>
                <w:ilvl w:val="0"/>
                <w:numId w:val="0"/>
              </w:numPr>
              <w:ind w:left="360"/>
            </w:pPr>
            <w:proofErr w:type="spellStart"/>
            <w:r>
              <w:t>Sioufi</w:t>
            </w:r>
            <w:proofErr w:type="spellEnd"/>
            <w:r>
              <w:t xml:space="preserve">, </w:t>
            </w:r>
            <w:r w:rsidR="00D410C1">
              <w:t>Liban</w:t>
            </w:r>
            <w:r w:rsidRPr="00C93929">
              <w:t xml:space="preserve"> </w:t>
            </w:r>
            <w:r>
              <w:t xml:space="preserve">                                                                         Diplôme de brevet</w:t>
            </w:r>
          </w:p>
          <w:p w14:paraId="21EAE41B" w14:textId="77777777" w:rsidR="00C93929" w:rsidRDefault="00C93929" w:rsidP="00214AB8">
            <w:pPr>
              <w:pStyle w:val="ListParagraph"/>
            </w:pPr>
            <w:r>
              <w:t xml:space="preserve">2016-2018                                                                            Collège de la Sagesse </w:t>
            </w:r>
          </w:p>
          <w:p w14:paraId="4B3D9AC7" w14:textId="03A24653" w:rsidR="00C93929" w:rsidRDefault="00C93929" w:rsidP="00214AB8">
            <w:pPr>
              <w:pStyle w:val="ListParagraph"/>
              <w:numPr>
                <w:ilvl w:val="0"/>
                <w:numId w:val="0"/>
              </w:numPr>
              <w:ind w:left="360"/>
            </w:pPr>
            <w:proofErr w:type="spellStart"/>
            <w:r>
              <w:t>Achrafieh</w:t>
            </w:r>
            <w:proofErr w:type="spellEnd"/>
            <w:r>
              <w:t xml:space="preserve">, </w:t>
            </w:r>
            <w:r w:rsidR="00D410C1">
              <w:t>Liban</w:t>
            </w:r>
            <w:r>
              <w:t xml:space="preserve">                                                                 Diplôme de baccalauréat</w:t>
            </w:r>
          </w:p>
          <w:p w14:paraId="15679C43" w14:textId="77777777" w:rsidR="00C93929" w:rsidRDefault="00C93929" w:rsidP="00214AB8">
            <w:pPr>
              <w:pStyle w:val="ListParagraph"/>
            </w:pPr>
            <w:r>
              <w:t>2018-                                                                                       Université de la Sagesse</w:t>
            </w:r>
          </w:p>
          <w:p w14:paraId="42E27342" w14:textId="02986EBC" w:rsidR="00A56980" w:rsidRDefault="00C93929" w:rsidP="00214AB8">
            <w:pPr>
              <w:pStyle w:val="ListParagraph"/>
              <w:numPr>
                <w:ilvl w:val="0"/>
                <w:numId w:val="0"/>
              </w:numPr>
              <w:ind w:left="360"/>
            </w:pPr>
            <w:r>
              <w:t xml:space="preserve">                                                                                                          Spécialisation </w:t>
            </w:r>
            <w:r w:rsidR="005A17A6">
              <w:t xml:space="preserve">en </w:t>
            </w:r>
            <w:r w:rsidR="003E0EFE">
              <w:t>comptabilité</w:t>
            </w:r>
            <w:r w:rsidR="005A17A6">
              <w:t xml:space="preserve"> et </w:t>
            </w:r>
            <w:r>
              <w:t xml:space="preserve"> audit</w:t>
            </w:r>
          </w:p>
        </w:tc>
      </w:tr>
      <w:tr w:rsidR="003740A3" w14:paraId="5D69BBA0" w14:textId="77777777" w:rsidTr="00214AB8">
        <w:trPr>
          <w:trHeight w:val="494"/>
        </w:trPr>
        <w:tc>
          <w:tcPr>
            <w:tcW w:w="10080" w:type="dxa"/>
          </w:tcPr>
          <w:p w14:paraId="50500D32" w14:textId="77777777" w:rsidR="003740A3" w:rsidRDefault="003740A3" w:rsidP="00214AB8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C93929">
              <w:t>Centres d’intérêts</w:t>
            </w:r>
          </w:p>
          <w:p w14:paraId="2A170E3B" w14:textId="77777777" w:rsidR="00C93929" w:rsidRDefault="00737EB2" w:rsidP="00214AB8">
            <w:pPr>
              <w:pStyle w:val="ListParagraph"/>
              <w:numPr>
                <w:ilvl w:val="0"/>
                <w:numId w:val="9"/>
              </w:numPr>
            </w:pPr>
            <w:r>
              <w:t xml:space="preserve">Voyages : Türkiye (Istanbul, </w:t>
            </w:r>
            <w:proofErr w:type="spellStart"/>
            <w:r>
              <w:t>Marmaris</w:t>
            </w:r>
            <w:proofErr w:type="spellEnd"/>
            <w:r>
              <w:t xml:space="preserve">) ; Abu Dhabi ; </w:t>
            </w:r>
            <w:proofErr w:type="spellStart"/>
            <w:r>
              <w:t>Dubai</w:t>
            </w:r>
            <w:proofErr w:type="spellEnd"/>
            <w:r>
              <w:t xml:space="preserve"> ; </w:t>
            </w:r>
            <w:proofErr w:type="spellStart"/>
            <w:r>
              <w:t>Cyprus</w:t>
            </w:r>
            <w:proofErr w:type="spellEnd"/>
            <w:r>
              <w:t xml:space="preserve"> (Nicosie, Aya Napa)</w:t>
            </w:r>
          </w:p>
          <w:p w14:paraId="5189C9D2" w14:textId="77777777" w:rsidR="00737EB2" w:rsidRDefault="00737EB2" w:rsidP="00214AB8">
            <w:pPr>
              <w:pStyle w:val="ListParagraph"/>
              <w:numPr>
                <w:ilvl w:val="0"/>
                <w:numId w:val="9"/>
              </w:numPr>
            </w:pPr>
            <w:r>
              <w:t>Sports : Pratique habituelle de football et de basketball et participation dans des compétitions</w:t>
            </w:r>
          </w:p>
          <w:p w14:paraId="2E1055B5" w14:textId="77777777" w:rsidR="00214AB8" w:rsidRDefault="00214AB8" w:rsidP="00214AB8"/>
          <w:p w14:paraId="43B4C11E" w14:textId="77777777" w:rsidR="00214AB8" w:rsidRDefault="00214AB8" w:rsidP="00214AB8"/>
          <w:p w14:paraId="086176DD" w14:textId="77777777" w:rsidR="00737EB2" w:rsidRPr="00C93929" w:rsidRDefault="00737EB2" w:rsidP="00214AB8">
            <w:pPr>
              <w:ind w:left="360"/>
            </w:pPr>
          </w:p>
          <w:p w14:paraId="1E19C365" w14:textId="77777777" w:rsidR="003740A3" w:rsidRDefault="003740A3" w:rsidP="00214AB8"/>
        </w:tc>
      </w:tr>
    </w:tbl>
    <w:p w14:paraId="3C4FE355" w14:textId="77777777" w:rsidR="00BD7DB3" w:rsidRPr="007D2A62" w:rsidRDefault="00BD7DB3">
      <w:pPr>
        <w:rPr>
          <w:sz w:val="12"/>
        </w:rPr>
      </w:pPr>
    </w:p>
    <w:sectPr w:rsidR="00BD7DB3" w:rsidRPr="007D2A62" w:rsidSect="00195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6D1D" w14:textId="77777777" w:rsidR="000D0B8F" w:rsidRDefault="000D0B8F" w:rsidP="00793CBE">
      <w:r>
        <w:separator/>
      </w:r>
    </w:p>
  </w:endnote>
  <w:endnote w:type="continuationSeparator" w:id="0">
    <w:p w14:paraId="10AD7631" w14:textId="77777777" w:rsidR="000D0B8F" w:rsidRDefault="000D0B8F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6FF98" w14:textId="77777777" w:rsidR="0096784B" w:rsidRDefault="009678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0466" w14:textId="77777777" w:rsidR="00BD7DB3" w:rsidRDefault="00BD7DB3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BDD28B2" wp14:editId="7E6F20B5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4447E3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FA18" w14:textId="77777777" w:rsidR="0096784B" w:rsidRDefault="0096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C07A0" w14:textId="77777777" w:rsidR="000D0B8F" w:rsidRDefault="000D0B8F" w:rsidP="00793CBE">
      <w:r>
        <w:separator/>
      </w:r>
    </w:p>
  </w:footnote>
  <w:footnote w:type="continuationSeparator" w:id="0">
    <w:p w14:paraId="0A004F44" w14:textId="77777777" w:rsidR="000D0B8F" w:rsidRDefault="000D0B8F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274B" w14:textId="77777777" w:rsidR="0096784B" w:rsidRDefault="009678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4D68" w14:textId="77777777" w:rsidR="00BD7DB3" w:rsidRDefault="00BD7DB3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35D12C14" wp14:editId="3494CF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6BD1D" w14:textId="77777777" w:rsidR="00BD7DB3" w:rsidRDefault="00BD7DB3" w:rsidP="00793CBE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reeform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826" t="-10546" r="-137303" b="-4446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2D12C" id="Group 8" o:spid="_x0000_s1026" alt="Header background graphic including image of clouds, accent boxes, and image of person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" stroked="f" strokeweight="1pt">
                <v:fill r:id="rId3" o:title="Sky. Background placeholder" recolor="t" rotate="t" type="frame"/>
                <v:path arrowok="t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:rsidR="00BD7DB3" w:rsidRDefault="00BD7DB3" w:rsidP="00793CBE">
                      <w:pPr>
                        <w:pStyle w:val="BodyText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A8B31" w14:textId="77777777" w:rsidR="0096784B" w:rsidRDefault="009678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FD1178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15pt;height:11.15pt" o:bullet="t">
        <v:imagedata r:id="rId1" o:title="mso61E"/>
      </v:shape>
    </w:pict>
  </w:numPicBullet>
  <w:abstractNum w:abstractNumId="0" w15:restartNumberingAfterBreak="0">
    <w:nsid w:val="026A5BE1"/>
    <w:multiLevelType w:val="hybridMultilevel"/>
    <w:tmpl w:val="28F0D4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806"/>
    <w:multiLevelType w:val="hybridMultilevel"/>
    <w:tmpl w:val="FB7C7CE4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13E43CBE"/>
    <w:multiLevelType w:val="hybridMultilevel"/>
    <w:tmpl w:val="F61A0524"/>
    <w:lvl w:ilvl="0" w:tplc="0809000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86" w:hanging="360"/>
      </w:pPr>
      <w:rPr>
        <w:rFonts w:ascii="Wingdings" w:hAnsi="Wingdings" w:hint="default"/>
      </w:rPr>
    </w:lvl>
  </w:abstractNum>
  <w:abstractNum w:abstractNumId="3" w15:restartNumberingAfterBreak="0">
    <w:nsid w:val="206A34B7"/>
    <w:multiLevelType w:val="hybridMultilevel"/>
    <w:tmpl w:val="3BBABFFA"/>
    <w:lvl w:ilvl="0" w:tplc="0809000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66" w:hanging="360"/>
      </w:pPr>
      <w:rPr>
        <w:rFonts w:ascii="Wingdings" w:hAnsi="Wingdings" w:hint="default"/>
      </w:rPr>
    </w:lvl>
  </w:abstractNum>
  <w:abstractNum w:abstractNumId="4" w15:restartNumberingAfterBreak="0">
    <w:nsid w:val="2A955FCB"/>
    <w:multiLevelType w:val="hybridMultilevel"/>
    <w:tmpl w:val="8BE2D4C6"/>
    <w:lvl w:ilvl="0" w:tplc="0409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28" w:hanging="360"/>
      </w:pPr>
      <w:rPr>
        <w:rFonts w:ascii="Wingdings" w:hAnsi="Wingdings" w:hint="default"/>
      </w:rPr>
    </w:lvl>
  </w:abstractNum>
  <w:abstractNum w:abstractNumId="5" w15:restartNumberingAfterBreak="0">
    <w:nsid w:val="3B060FB5"/>
    <w:multiLevelType w:val="hybridMultilevel"/>
    <w:tmpl w:val="78B05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7" w15:restartNumberingAfterBreak="0">
    <w:nsid w:val="3C985EF6"/>
    <w:multiLevelType w:val="hybridMultilevel"/>
    <w:tmpl w:val="75C453B8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3C5ED0"/>
    <w:multiLevelType w:val="hybridMultilevel"/>
    <w:tmpl w:val="278462E8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0" w15:restartNumberingAfterBreak="0">
    <w:nsid w:val="6A2613AD"/>
    <w:multiLevelType w:val="hybridMultilevel"/>
    <w:tmpl w:val="335465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D6743"/>
    <w:multiLevelType w:val="hybridMultilevel"/>
    <w:tmpl w:val="628CE8E2"/>
    <w:lvl w:ilvl="0" w:tplc="080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37" w:hanging="360"/>
      </w:pPr>
      <w:rPr>
        <w:rFonts w:ascii="Wingdings" w:hAnsi="Wingdings" w:hint="default"/>
      </w:rPr>
    </w:lvl>
  </w:abstractNum>
  <w:abstractNum w:abstractNumId="13" w15:restartNumberingAfterBreak="0">
    <w:nsid w:val="726F4CE5"/>
    <w:multiLevelType w:val="hybridMultilevel"/>
    <w:tmpl w:val="616017D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78D838FD"/>
    <w:multiLevelType w:val="hybridMultilevel"/>
    <w:tmpl w:val="13B2F102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5"/>
  </w:num>
  <w:num w:numId="5">
    <w:abstractNumId w:val="4"/>
  </w:num>
  <w:num w:numId="6">
    <w:abstractNumId w:val="10"/>
  </w:num>
  <w:num w:numId="7">
    <w:abstractNumId w:val="14"/>
  </w:num>
  <w:num w:numId="8">
    <w:abstractNumId w:val="1"/>
  </w:num>
  <w:num w:numId="9">
    <w:abstractNumId w:val="0"/>
  </w:num>
  <w:num w:numId="10">
    <w:abstractNumId w:val="9"/>
  </w:num>
  <w:num w:numId="11">
    <w:abstractNumId w:val="13"/>
  </w:num>
  <w:num w:numId="12">
    <w:abstractNumId w:val="3"/>
  </w:num>
  <w:num w:numId="13">
    <w:abstractNumId w:val="2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F42"/>
    <w:rsid w:val="000275D4"/>
    <w:rsid w:val="000572E2"/>
    <w:rsid w:val="000C36D1"/>
    <w:rsid w:val="000D0B8F"/>
    <w:rsid w:val="0011739C"/>
    <w:rsid w:val="0013059C"/>
    <w:rsid w:val="001702AA"/>
    <w:rsid w:val="001951A8"/>
    <w:rsid w:val="002132AB"/>
    <w:rsid w:val="00214AB8"/>
    <w:rsid w:val="002412A4"/>
    <w:rsid w:val="00283E08"/>
    <w:rsid w:val="00295C97"/>
    <w:rsid w:val="002A17F8"/>
    <w:rsid w:val="002B164D"/>
    <w:rsid w:val="002F5905"/>
    <w:rsid w:val="00362513"/>
    <w:rsid w:val="003673AF"/>
    <w:rsid w:val="003740A3"/>
    <w:rsid w:val="003C0587"/>
    <w:rsid w:val="003E0EFE"/>
    <w:rsid w:val="00415A4A"/>
    <w:rsid w:val="00425B51"/>
    <w:rsid w:val="00470497"/>
    <w:rsid w:val="004C3914"/>
    <w:rsid w:val="00515E99"/>
    <w:rsid w:val="00586130"/>
    <w:rsid w:val="005A17A6"/>
    <w:rsid w:val="005D3E45"/>
    <w:rsid w:val="005E5E2F"/>
    <w:rsid w:val="006023E4"/>
    <w:rsid w:val="00602D68"/>
    <w:rsid w:val="00694A39"/>
    <w:rsid w:val="006F5B78"/>
    <w:rsid w:val="00703435"/>
    <w:rsid w:val="00721236"/>
    <w:rsid w:val="00737EB2"/>
    <w:rsid w:val="00741817"/>
    <w:rsid w:val="00793CBE"/>
    <w:rsid w:val="007B4F42"/>
    <w:rsid w:val="007D2A62"/>
    <w:rsid w:val="0087298D"/>
    <w:rsid w:val="008C4FFA"/>
    <w:rsid w:val="008D762B"/>
    <w:rsid w:val="0092757B"/>
    <w:rsid w:val="0093467F"/>
    <w:rsid w:val="009360EC"/>
    <w:rsid w:val="00942EA2"/>
    <w:rsid w:val="0096784B"/>
    <w:rsid w:val="009A70C3"/>
    <w:rsid w:val="00A4494B"/>
    <w:rsid w:val="00A56980"/>
    <w:rsid w:val="00AC52D6"/>
    <w:rsid w:val="00AE3014"/>
    <w:rsid w:val="00B11C7B"/>
    <w:rsid w:val="00B12B16"/>
    <w:rsid w:val="00B50479"/>
    <w:rsid w:val="00B537F3"/>
    <w:rsid w:val="00B85635"/>
    <w:rsid w:val="00B8756D"/>
    <w:rsid w:val="00BD7DB3"/>
    <w:rsid w:val="00C27B52"/>
    <w:rsid w:val="00C45453"/>
    <w:rsid w:val="00C751B3"/>
    <w:rsid w:val="00C93929"/>
    <w:rsid w:val="00C9733D"/>
    <w:rsid w:val="00CB4075"/>
    <w:rsid w:val="00D410C1"/>
    <w:rsid w:val="00DB0DB6"/>
    <w:rsid w:val="00DD5697"/>
    <w:rsid w:val="00DD74D2"/>
    <w:rsid w:val="00E86224"/>
    <w:rsid w:val="00EB144F"/>
    <w:rsid w:val="00EC4E8B"/>
    <w:rsid w:val="00EC6148"/>
    <w:rsid w:val="00EF3B44"/>
    <w:rsid w:val="00F46819"/>
    <w:rsid w:val="00F8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EF0E6"/>
  <w14:defaultImageDpi w14:val="330"/>
  <w15:chartTrackingRefBased/>
  <w15:docId w15:val="{724C76E7-6DE8-4069-B8DD-4753B287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A62"/>
    <w:rPr>
      <w:color w:val="000000" w:themeColor="text1"/>
      <w:sz w:val="20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header" Target="header2.xml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eader" Target="header1.xml" /><Relationship Id="rId17" Type="http://schemas.openxmlformats.org/officeDocument/2006/relationships/footer" Target="footer3.xml" /><Relationship Id="rId2" Type="http://schemas.openxmlformats.org/officeDocument/2006/relationships/customXml" Target="../customXml/item2.xml" /><Relationship Id="rId16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image" Target="media/image2.jpeg" /><Relationship Id="rId5" Type="http://schemas.openxmlformats.org/officeDocument/2006/relationships/numbering" Target="numbering.xml" /><Relationship Id="rId15" Type="http://schemas.openxmlformats.org/officeDocument/2006/relationships/footer" Target="footer2.xml" /><Relationship Id="rId10" Type="http://schemas.openxmlformats.org/officeDocument/2006/relationships/endnotes" Target="endnotes.xml" /><Relationship Id="rId19" Type="http://schemas.openxmlformats.org/officeDocument/2006/relationships/theme" Target="theme/theme1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 /><Relationship Id="rId2" Type="http://schemas.openxmlformats.org/officeDocument/2006/relationships/image" Target="media/image4.jpeg" /><Relationship Id="rId1" Type="http://schemas.openxmlformats.org/officeDocument/2006/relationships/image" Target="media/image3.jpeg" /><Relationship Id="rId4" Type="http://schemas.openxmlformats.org/officeDocument/2006/relationships/image" Target="media/image5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lue%20sky%20resume.dotx" TargetMode="External" 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2.xml><?xml version="1.0" encoding="utf-8"?>
<ds:datastoreItem xmlns:ds="http://schemas.openxmlformats.org/officeDocument/2006/customXml" ds:itemID="{29D4FFAE-E78B-4B94-A632-7979FE6645AE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Blue%20sky%20resume.dotx</Template>
  <TotalTime>33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carl Abi Aad</cp:lastModifiedBy>
  <cp:revision>29</cp:revision>
  <dcterms:created xsi:type="dcterms:W3CDTF">2021-04-11T20:19:00Z</dcterms:created>
  <dcterms:modified xsi:type="dcterms:W3CDTF">2021-10-05T13:36:00Z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