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3C0BFFAC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52FBA67F" w14:textId="77777777" w:rsidR="003D1B71" w:rsidRDefault="000E4F7A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 w:rsidRPr="000E4F7A">
              <w:rPr>
                <w:rFonts w:ascii="Times New Roman" w:hAnsi="Times New Roman"/>
                <w:noProof/>
              </w:rPr>
              <w:drawing>
                <wp:inline distT="0" distB="0" distL="0" distR="0" wp14:anchorId="25687943" wp14:editId="3400C83F">
                  <wp:extent cx="2277110" cy="2409096"/>
                  <wp:effectExtent l="0" t="0" r="8890" b="0"/>
                  <wp:docPr id="9" name="Picture 9" descr="C:\Users\fatima\OneDrive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tima\OneDrive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99" cy="24192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B2F2B8F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BA6C31E" w14:textId="77777777" w:rsidR="003D1B71" w:rsidRDefault="009C11DE" w:rsidP="009C11DE">
            <w:pPr>
              <w:pStyle w:val="Title"/>
            </w:pPr>
            <w:r>
              <w:t xml:space="preserve">Fatima </w:t>
            </w:r>
            <w:proofErr w:type="spellStart"/>
            <w:r>
              <w:t>Melhem</w:t>
            </w:r>
            <w:proofErr w:type="spellEnd"/>
            <w:r w:rsidR="003D1B71" w:rsidRPr="00310F17">
              <w:br/>
            </w:r>
            <w:proofErr w:type="spellStart"/>
            <w:r>
              <w:t>Fouani</w:t>
            </w:r>
            <w:proofErr w:type="spellEnd"/>
            <w:r>
              <w:t xml:space="preserve"> </w:t>
            </w:r>
          </w:p>
          <w:p w14:paraId="4798629D" w14:textId="77777777" w:rsidR="001B2E3D" w:rsidRPr="001B2E3D" w:rsidRDefault="001B2E3D" w:rsidP="001B2E3D">
            <w:pPr>
              <w:rPr>
                <w:color w:val="005595" w:themeColor="accent2" w:themeShade="BF"/>
                <w:sz w:val="36"/>
                <w:szCs w:val="36"/>
              </w:rPr>
            </w:pPr>
            <w:r w:rsidRPr="001B2E3D">
              <w:rPr>
                <w:color w:val="005595" w:themeColor="accent2" w:themeShade="BF"/>
                <w:sz w:val="36"/>
                <w:szCs w:val="36"/>
              </w:rPr>
              <w:t>“You don’t build a business, you build people, and then people build the business.”</w:t>
            </w:r>
          </w:p>
        </w:tc>
      </w:tr>
      <w:tr w:rsidR="003D1B71" w14:paraId="0F8F071D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35C2CC5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22E5FC0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AB2433E3F13F47A7B9586A7FA00A05E0"/>
              </w:placeholder>
              <w:temporary/>
              <w:showingPlcHdr/>
              <w15:appearance w15:val="hidden"/>
            </w:sdtPr>
            <w:sdtEndPr/>
            <w:sdtContent>
              <w:p w14:paraId="781C2EF3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1F2A3D32" w14:textId="1E7ACAD2" w:rsidR="00811735" w:rsidRDefault="00811735" w:rsidP="0094640F">
            <w:pPr>
              <w:pStyle w:val="Dates"/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  <w:u w:val="single"/>
              </w:rPr>
              <w:t>EVOLVE SOLUTIONS (</w:t>
            </w:r>
            <w:r w:rsidR="000A454B">
              <w:rPr>
                <w:rFonts w:ascii="Calibri" w:hAnsi="Calibri" w:cs="Calibri"/>
                <w:u w:val="single"/>
              </w:rPr>
              <w:t>1</w:t>
            </w:r>
            <w:r w:rsidR="00220682">
              <w:rPr>
                <w:rFonts w:ascii="Calibri" w:hAnsi="Calibri" w:cs="Calibri"/>
                <w:u w:val="single"/>
              </w:rPr>
              <w:t>/10/2021-to present)</w:t>
            </w:r>
          </w:p>
          <w:p w14:paraId="1E8BEDDE" w14:textId="715193EE" w:rsidR="00811735" w:rsidRPr="00BA7534" w:rsidRDefault="005F4814" w:rsidP="0094640F">
            <w:pPr>
              <w:pStyle w:val="Dates"/>
              <w:rPr>
                <w:rFonts w:ascii="Calibri" w:hAnsi="Calibri" w:cs="Calibri"/>
                <w:b w:val="0"/>
                <w:bCs/>
              </w:rPr>
            </w:pPr>
            <w:r w:rsidRPr="00BA7534">
              <w:rPr>
                <w:rFonts w:ascii="Calibri" w:hAnsi="Calibri" w:cs="Calibri"/>
                <w:b w:val="0"/>
                <w:bCs/>
              </w:rPr>
              <w:t xml:space="preserve">Currently working as an online HR </w:t>
            </w:r>
            <w:r w:rsidR="0050248A" w:rsidRPr="00BA7534">
              <w:rPr>
                <w:rFonts w:ascii="Calibri" w:hAnsi="Calibri" w:cs="Calibri"/>
                <w:b w:val="0"/>
                <w:bCs/>
              </w:rPr>
              <w:t>specialist</w:t>
            </w:r>
            <w:r w:rsidRPr="00BA7534">
              <w:rPr>
                <w:rFonts w:ascii="Calibri" w:hAnsi="Calibri" w:cs="Calibri"/>
                <w:b w:val="0"/>
                <w:bCs/>
              </w:rPr>
              <w:t xml:space="preserve"> performing </w:t>
            </w:r>
            <w:r w:rsidR="00E2444C" w:rsidRPr="00BA7534">
              <w:rPr>
                <w:rFonts w:ascii="Calibri" w:hAnsi="Calibri" w:cs="Calibri"/>
                <w:b w:val="0"/>
                <w:bCs/>
              </w:rPr>
              <w:t xml:space="preserve">different HR </w:t>
            </w:r>
            <w:r w:rsidR="0050248A" w:rsidRPr="00BA7534">
              <w:rPr>
                <w:rFonts w:ascii="Calibri" w:hAnsi="Calibri" w:cs="Calibri"/>
                <w:b w:val="0"/>
                <w:bCs/>
              </w:rPr>
              <w:t>related</w:t>
            </w:r>
            <w:r w:rsidR="00E2444C" w:rsidRPr="00BA7534">
              <w:rPr>
                <w:rFonts w:ascii="Calibri" w:hAnsi="Calibri" w:cs="Calibri"/>
                <w:b w:val="0"/>
                <w:bCs/>
              </w:rPr>
              <w:t xml:space="preserve"> task.</w:t>
            </w:r>
          </w:p>
          <w:p w14:paraId="2D5F8F7C" w14:textId="327A729E" w:rsidR="0094640F" w:rsidRPr="00BA7534" w:rsidRDefault="00274403" w:rsidP="0094640F">
            <w:pPr>
              <w:pStyle w:val="Dates"/>
              <w:rPr>
                <w:rFonts w:ascii="Calibri" w:hAnsi="Calibri" w:cs="Calibri"/>
                <w:u w:val="single"/>
              </w:rPr>
            </w:pPr>
            <w:r w:rsidRPr="00BA7534">
              <w:rPr>
                <w:rFonts w:ascii="Calibri" w:hAnsi="Calibri" w:cs="Calibri"/>
                <w:u w:val="single"/>
              </w:rPr>
              <w:t>Work study program(fall2019-2020)</w:t>
            </w:r>
          </w:p>
          <w:p w14:paraId="3E807078" w14:textId="77777777" w:rsidR="00274403" w:rsidRPr="00274403" w:rsidRDefault="00274403" w:rsidP="009C11DE">
            <w:pPr>
              <w:pStyle w:val="Dates"/>
              <w:rPr>
                <w:rFonts w:ascii="Calibri" w:hAnsi="Calibri" w:cs="Calibri"/>
                <w:b w:val="0"/>
                <w:bCs/>
              </w:rPr>
            </w:pPr>
            <w:r w:rsidRPr="00274403">
              <w:rPr>
                <w:rFonts w:ascii="Calibri" w:hAnsi="Calibri" w:cs="Calibri"/>
                <w:b w:val="0"/>
                <w:bCs/>
              </w:rPr>
              <w:t>Worked, as an assistant to the faculty’s assistant in activities such as organizing, photocopying, writing and translating.</w:t>
            </w:r>
          </w:p>
          <w:p w14:paraId="606771F3" w14:textId="77777777" w:rsidR="003D1B71" w:rsidRPr="002268F3" w:rsidRDefault="009C11DE" w:rsidP="009C11DE">
            <w:pPr>
              <w:pStyle w:val="Dates"/>
              <w:rPr>
                <w:rFonts w:ascii="Calibri" w:hAnsi="Calibri" w:cs="Calibri"/>
                <w:u w:val="single"/>
              </w:rPr>
            </w:pPr>
            <w:r w:rsidRPr="002268F3">
              <w:rPr>
                <w:rFonts w:ascii="Calibri" w:hAnsi="Calibri" w:cs="Calibri"/>
                <w:u w:val="single"/>
              </w:rPr>
              <w:t xml:space="preserve">Volunteered in ministry of social affairs ( </w:t>
            </w:r>
            <w:proofErr w:type="spellStart"/>
            <w:r w:rsidRPr="002268F3">
              <w:rPr>
                <w:rFonts w:ascii="Calibri" w:hAnsi="Calibri" w:cs="Calibri"/>
                <w:u w:val="single"/>
              </w:rPr>
              <w:t>shayah</w:t>
            </w:r>
            <w:proofErr w:type="spellEnd"/>
            <w:r w:rsidRPr="002268F3">
              <w:rPr>
                <w:rFonts w:ascii="Calibri" w:hAnsi="Calibri" w:cs="Calibri"/>
                <w:u w:val="single"/>
              </w:rPr>
              <w:t xml:space="preserve">) </w:t>
            </w:r>
          </w:p>
          <w:p w14:paraId="7B8B669E" w14:textId="77777777" w:rsidR="009C11DE" w:rsidRDefault="009C11DE" w:rsidP="009C11DE">
            <w:pPr>
              <w:pStyle w:val="Dates"/>
              <w:rPr>
                <w:rFonts w:ascii="Calibri" w:hAnsi="Calibri" w:cs="Calibri"/>
              </w:rPr>
            </w:pPr>
            <w:r w:rsidRPr="002268F3">
              <w:rPr>
                <w:rFonts w:ascii="Calibri" w:hAnsi="Calibri" w:cs="Calibri"/>
                <w:b w:val="0"/>
                <w:bCs/>
              </w:rPr>
              <w:t xml:space="preserve">Worked </w:t>
            </w:r>
            <w:r w:rsidR="002268F3" w:rsidRPr="002268F3">
              <w:rPr>
                <w:rFonts w:ascii="Calibri" w:hAnsi="Calibri" w:cs="Calibri"/>
                <w:b w:val="0"/>
                <w:bCs/>
              </w:rPr>
              <w:t>as an English teacher</w:t>
            </w:r>
            <w:r w:rsidRPr="002268F3">
              <w:rPr>
                <w:rFonts w:ascii="Calibri" w:hAnsi="Calibri" w:cs="Calibri"/>
                <w:b w:val="0"/>
                <w:bCs/>
              </w:rPr>
              <w:t xml:space="preserve"> for </w:t>
            </w:r>
            <w:r w:rsidR="002268F3" w:rsidRPr="002268F3">
              <w:rPr>
                <w:rFonts w:ascii="Calibri" w:hAnsi="Calibri" w:cs="Calibri"/>
                <w:b w:val="0"/>
                <w:bCs/>
              </w:rPr>
              <w:t>kindergarten</w:t>
            </w:r>
            <w:r w:rsidRPr="002268F3">
              <w:rPr>
                <w:rFonts w:ascii="Calibri" w:hAnsi="Calibri" w:cs="Calibri"/>
                <w:b w:val="0"/>
                <w:bCs/>
              </w:rPr>
              <w:t xml:space="preserve"> students for a mont</w:t>
            </w:r>
            <w:r>
              <w:rPr>
                <w:rFonts w:ascii="Calibri" w:hAnsi="Calibri" w:cs="Calibri"/>
              </w:rPr>
              <w:t>h.</w:t>
            </w:r>
          </w:p>
          <w:p w14:paraId="2DECB875" w14:textId="77777777" w:rsidR="009C11DE" w:rsidRPr="002268F3" w:rsidRDefault="00A72818" w:rsidP="009C11DE">
            <w:pPr>
              <w:pStyle w:val="Dates"/>
              <w:rPr>
                <w:rFonts w:ascii="Calibri" w:hAnsi="Calibri" w:cs="Calibri"/>
                <w:u w:val="single"/>
              </w:rPr>
            </w:pPr>
            <w:r w:rsidRPr="002268F3">
              <w:rPr>
                <w:rFonts w:ascii="Calibri" w:hAnsi="Calibri" w:cs="Calibri"/>
                <w:u w:val="single"/>
              </w:rPr>
              <w:t xml:space="preserve">Summer activity club </w:t>
            </w:r>
          </w:p>
          <w:p w14:paraId="6D6D1A1F" w14:textId="77777777" w:rsidR="00A72818" w:rsidRDefault="00A72818" w:rsidP="009C11DE">
            <w:pPr>
              <w:pStyle w:val="Dates"/>
              <w:rPr>
                <w:rFonts w:ascii="Calibri" w:hAnsi="Calibri" w:cs="Calibri"/>
              </w:rPr>
            </w:pPr>
            <w:r w:rsidRPr="002268F3">
              <w:rPr>
                <w:rFonts w:ascii="Calibri" w:hAnsi="Calibri" w:cs="Calibri"/>
                <w:b w:val="0"/>
                <w:bCs/>
              </w:rPr>
              <w:t xml:space="preserve">Worked as an activity </w:t>
            </w:r>
            <w:r w:rsidR="002268F3" w:rsidRPr="002268F3">
              <w:rPr>
                <w:rFonts w:ascii="Calibri" w:hAnsi="Calibri" w:cs="Calibri"/>
                <w:b w:val="0"/>
                <w:bCs/>
              </w:rPr>
              <w:t>teacher</w:t>
            </w:r>
            <w:r w:rsidRPr="002268F3">
              <w:rPr>
                <w:rFonts w:ascii="Calibri" w:hAnsi="Calibri" w:cs="Calibri"/>
                <w:b w:val="0"/>
                <w:bCs/>
              </w:rPr>
              <w:t xml:space="preserve"> for kids in a summer c</w:t>
            </w:r>
            <w:r w:rsidR="002268F3" w:rsidRPr="002268F3">
              <w:rPr>
                <w:rFonts w:ascii="Calibri" w:hAnsi="Calibri" w:cs="Calibri"/>
                <w:b w:val="0"/>
                <w:bCs/>
              </w:rPr>
              <w:t xml:space="preserve">lub for the period of 2 month and </w:t>
            </w:r>
            <w:r w:rsidRPr="002268F3">
              <w:rPr>
                <w:rFonts w:ascii="Calibri" w:hAnsi="Calibri" w:cs="Calibri"/>
                <w:b w:val="0"/>
                <w:bCs/>
              </w:rPr>
              <w:t xml:space="preserve">took a supervisory position for a </w:t>
            </w:r>
            <w:r w:rsidR="002268F3">
              <w:rPr>
                <w:rFonts w:ascii="Calibri" w:hAnsi="Calibri" w:cs="Calibri"/>
                <w:b w:val="0"/>
                <w:bCs/>
              </w:rPr>
              <w:t xml:space="preserve">period. </w:t>
            </w:r>
          </w:p>
          <w:p w14:paraId="0D900B41" w14:textId="77777777" w:rsidR="00A72818" w:rsidRPr="002268F3" w:rsidRDefault="00A72818" w:rsidP="009C11DE">
            <w:pPr>
              <w:pStyle w:val="Dates"/>
              <w:rPr>
                <w:rFonts w:ascii="Calibri" w:hAnsi="Calibri" w:cs="Calibri"/>
                <w:u w:val="single"/>
              </w:rPr>
            </w:pPr>
            <w:r w:rsidRPr="002268F3">
              <w:rPr>
                <w:rFonts w:ascii="Calibri" w:hAnsi="Calibri" w:cs="Calibri"/>
                <w:u w:val="single"/>
              </w:rPr>
              <w:t xml:space="preserve">Tutoring </w:t>
            </w:r>
          </w:p>
          <w:p w14:paraId="6A0C76FB" w14:textId="77777777" w:rsidR="00A72818" w:rsidRPr="002268F3" w:rsidRDefault="00A72818" w:rsidP="009C11DE">
            <w:pPr>
              <w:pStyle w:val="Dates"/>
              <w:rPr>
                <w:rFonts w:ascii="Calibri" w:hAnsi="Calibri" w:cs="Calibri"/>
                <w:b w:val="0"/>
                <w:bCs/>
              </w:rPr>
            </w:pPr>
            <w:r w:rsidRPr="002268F3">
              <w:rPr>
                <w:rFonts w:ascii="Calibri" w:hAnsi="Calibri" w:cs="Calibri"/>
                <w:b w:val="0"/>
                <w:bCs/>
              </w:rPr>
              <w:t>Worked as a private tutor in summer for kids who needed help in their school entrance exams.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8B8490F5A37740A8B5579B67359C4905"/>
              </w:placeholder>
              <w:temporary/>
              <w:showingPlcHdr/>
              <w15:appearance w15:val="hidden"/>
            </w:sdtPr>
            <w:sdtEndPr/>
            <w:sdtContent>
              <w:p w14:paraId="7B3D6820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7DD097DF" w14:textId="77777777" w:rsidR="003D1B71" w:rsidRPr="00740017" w:rsidRDefault="009C11DE" w:rsidP="009C11DE">
            <w:pPr>
              <w:pStyle w:val="SchoolName"/>
            </w:pPr>
            <w:r>
              <w:t xml:space="preserve">Al </w:t>
            </w:r>
            <w:proofErr w:type="spellStart"/>
            <w:r w:rsidR="002268F3">
              <w:t>M</w:t>
            </w:r>
            <w:r>
              <w:t>aaref</w:t>
            </w:r>
            <w:proofErr w:type="spellEnd"/>
            <w:r>
              <w:t xml:space="preserve"> university </w:t>
            </w:r>
            <w:r w:rsidR="003D1B71" w:rsidRPr="00740017">
              <w:t xml:space="preserve">, </w:t>
            </w:r>
            <w:r w:rsidR="00753279">
              <w:t>(2020</w:t>
            </w:r>
            <w:r>
              <w:t>,2021)</w:t>
            </w:r>
          </w:p>
          <w:p w14:paraId="465F36C7" w14:textId="77777777" w:rsidR="003D1B71" w:rsidRDefault="007C27A3" w:rsidP="00250F5C">
            <w:pPr>
              <w:pStyle w:val="ListBullet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Graduated</w:t>
            </w:r>
            <w:r w:rsidR="00090767">
              <w:rPr>
                <w:rFonts w:ascii="Calibri" w:hAnsi="Calibri" w:cs="Calibri"/>
              </w:rPr>
              <w:t xml:space="preserve"> in Human Resource Management major</w:t>
            </w:r>
            <w:r>
              <w:rPr>
                <w:rFonts w:ascii="Calibri" w:hAnsi="Calibri" w:cs="Calibri"/>
              </w:rPr>
              <w:t xml:space="preserve"> with a </w:t>
            </w:r>
            <w:r w:rsidR="00753279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GPA</w:t>
            </w:r>
            <w:r w:rsidR="00753279">
              <w:rPr>
                <w:rFonts w:ascii="Calibri" w:hAnsi="Calibri" w:cs="Calibri"/>
              </w:rPr>
              <w:t xml:space="preserve"> of 3.8</w:t>
            </w:r>
            <w:r w:rsidR="00A72818">
              <w:rPr>
                <w:rFonts w:ascii="Calibri" w:hAnsi="Calibri" w:cs="Calibri"/>
              </w:rPr>
              <w:t xml:space="preserve"> and made the</w:t>
            </w:r>
            <w:r>
              <w:rPr>
                <w:rFonts w:ascii="Calibri" w:hAnsi="Calibri" w:cs="Calibri"/>
              </w:rPr>
              <w:t xml:space="preserve"> honors list for  several semesters and delivered the commencement speech. </w:t>
            </w:r>
          </w:p>
          <w:p w14:paraId="4DC5585E" w14:textId="77777777" w:rsidR="002268F3" w:rsidRPr="002268F3" w:rsidRDefault="002268F3" w:rsidP="00250F5C">
            <w:pPr>
              <w:pStyle w:val="ListBullet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 w:rsidRPr="002268F3">
              <w:rPr>
                <w:rFonts w:ascii="Calibri" w:hAnsi="Calibri" w:cs="Calibri"/>
              </w:rPr>
              <w:t>Online courses: leadership in the 21</w:t>
            </w:r>
            <w:r w:rsidRPr="002268F3">
              <w:rPr>
                <w:rFonts w:ascii="Calibri" w:hAnsi="Calibri" w:cs="Calibri"/>
                <w:vertAlign w:val="superscript"/>
              </w:rPr>
              <w:t>st</w:t>
            </w:r>
            <w:r w:rsidRPr="002268F3">
              <w:rPr>
                <w:rFonts w:ascii="Calibri" w:hAnsi="Calibri" w:cs="Calibri"/>
              </w:rPr>
              <w:t xml:space="preserve"> century </w:t>
            </w:r>
          </w:p>
          <w:p w14:paraId="26DBF374" w14:textId="77777777" w:rsidR="002268F3" w:rsidRDefault="002268F3" w:rsidP="00250F5C">
            <w:pPr>
              <w:pStyle w:val="ListBullet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Attended an online conference (resource for humans) by lattice and a series of several webinars.</w:t>
            </w:r>
          </w:p>
          <w:p w14:paraId="5F1772CB" w14:textId="77777777" w:rsidR="003D6247" w:rsidRDefault="003D6247" w:rsidP="00250F5C">
            <w:pPr>
              <w:pStyle w:val="ListBullet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Completed “ Human Resource Program” By General Electric</w:t>
            </w:r>
          </w:p>
          <w:p w14:paraId="219BC4CB" w14:textId="77777777" w:rsidR="003D6247" w:rsidRDefault="003D6247" w:rsidP="00250F5C">
            <w:pPr>
              <w:pStyle w:val="ListBullet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Completed “</w:t>
            </w:r>
            <w:r w:rsidRPr="003D6247">
              <w:rPr>
                <w:rFonts w:ascii="Calibri" w:hAnsi="Calibri" w:cs="Calibri"/>
              </w:rPr>
              <w:t>People Management Skills</w:t>
            </w:r>
            <w:r>
              <w:rPr>
                <w:rFonts w:ascii="Calibri" w:hAnsi="Calibri" w:cs="Calibri"/>
              </w:rPr>
              <w:t xml:space="preserve">” by  </w:t>
            </w:r>
            <w:r w:rsidRPr="003D6247">
              <w:rPr>
                <w:rFonts w:ascii="Calibri" w:hAnsi="Calibri" w:cs="Calibri"/>
              </w:rPr>
              <w:t>CIDP</w:t>
            </w:r>
          </w:p>
          <w:p w14:paraId="6FD95A90" w14:textId="77777777" w:rsidR="00753279" w:rsidRPr="003D6247" w:rsidRDefault="00753279" w:rsidP="00250F5C">
            <w:pPr>
              <w:pStyle w:val="ListBullet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Completed “ Strategy Consulting “ by BCG</w:t>
            </w:r>
          </w:p>
          <w:p w14:paraId="007436B6" w14:textId="77777777" w:rsidR="003D1B71" w:rsidRPr="00E572D6" w:rsidRDefault="002268F3" w:rsidP="00A72818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Skills</w:t>
            </w:r>
          </w:p>
          <w:p w14:paraId="056382EB" w14:textId="77777777" w:rsidR="003D1B71" w:rsidRDefault="00CC2294" w:rsidP="00CC229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</w:t>
            </w:r>
            <w:r w:rsidR="00A72818">
              <w:rPr>
                <w:rFonts w:ascii="Calibri" w:hAnsi="Calibri" w:cs="Calibri"/>
              </w:rPr>
              <w:t>mmunication and interpersonal skills</w:t>
            </w:r>
          </w:p>
          <w:p w14:paraId="55A21796" w14:textId="77777777" w:rsidR="00A72818" w:rsidRDefault="00CC2294" w:rsidP="00A7281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</w:t>
            </w:r>
            <w:r w:rsidR="00A72818">
              <w:rPr>
                <w:rFonts w:ascii="Calibri" w:hAnsi="Calibri" w:cs="Calibri"/>
              </w:rPr>
              <w:t xml:space="preserve">eadership skills </w:t>
            </w:r>
          </w:p>
          <w:p w14:paraId="466FACE4" w14:textId="77777777" w:rsidR="00A72818" w:rsidRDefault="00CC2294" w:rsidP="00A7281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  <w:r w:rsidR="00A72818">
              <w:rPr>
                <w:rFonts w:ascii="Calibri" w:hAnsi="Calibri" w:cs="Calibri"/>
              </w:rPr>
              <w:t xml:space="preserve">bility to work in teams </w:t>
            </w:r>
          </w:p>
          <w:p w14:paraId="454887C9" w14:textId="77777777" w:rsidR="00A72818" w:rsidRDefault="00CC2294" w:rsidP="00A7281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  <w:r w:rsidR="00A72818">
              <w:rPr>
                <w:rFonts w:ascii="Calibri" w:hAnsi="Calibri" w:cs="Calibri"/>
              </w:rPr>
              <w:t>asic MS office  word skills</w:t>
            </w:r>
          </w:p>
          <w:p w14:paraId="0A8E0583" w14:textId="77777777" w:rsidR="00753279" w:rsidRDefault="00753279" w:rsidP="00A7281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Basic MS  EXCEL skills</w:t>
            </w:r>
          </w:p>
          <w:p w14:paraId="05761DC1" w14:textId="77777777" w:rsidR="001E15DC" w:rsidRPr="001E15DC" w:rsidRDefault="001E15DC" w:rsidP="001E15D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Judgment and Decision Making </w:t>
            </w:r>
          </w:p>
          <w:p w14:paraId="1F601A35" w14:textId="77777777" w:rsidR="001E15DC" w:rsidRDefault="001E15DC" w:rsidP="001E15DC">
            <w:pPr>
              <w:rPr>
                <w:rFonts w:ascii="Calibri" w:hAnsi="Calibri" w:cs="Calibri"/>
              </w:rPr>
            </w:pPr>
            <w:r w:rsidRPr="001E15DC">
              <w:rPr>
                <w:rFonts w:ascii="Calibri" w:hAnsi="Calibri" w:cs="Calibri"/>
              </w:rPr>
              <w:t>Reading Comprehension</w:t>
            </w:r>
          </w:p>
          <w:p w14:paraId="44DA135C" w14:textId="77777777" w:rsidR="001E15DC" w:rsidRPr="00740017" w:rsidRDefault="001E15DC" w:rsidP="001E15DC">
            <w:pPr>
              <w:rPr>
                <w:rFonts w:ascii="Calibri" w:hAnsi="Calibri" w:cs="Calibri"/>
              </w:rPr>
            </w:pPr>
            <w:r w:rsidRPr="001E15DC">
              <w:rPr>
                <w:rFonts w:ascii="Calibri" w:hAnsi="Calibri" w:cs="Calibri"/>
              </w:rPr>
              <w:t>Management of Personnel Resources</w:t>
            </w:r>
          </w:p>
          <w:p w14:paraId="7D257B6C" w14:textId="77777777" w:rsidR="003D1B71" w:rsidRPr="00E572D6" w:rsidRDefault="002268F3" w:rsidP="00A72818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Languages</w:t>
            </w:r>
            <w:r w:rsidR="00A72818">
              <w:rPr>
                <w:rFonts w:ascii="Calibri" w:hAnsi="Calibri" w:cs="Calibri"/>
                <w:color w:val="0072C7"/>
              </w:rPr>
              <w:t xml:space="preserve"> </w:t>
            </w:r>
          </w:p>
          <w:p w14:paraId="21FCD79F" w14:textId="77777777" w:rsidR="003D1B71" w:rsidRDefault="00A72818" w:rsidP="00A7281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English : fluent </w:t>
            </w:r>
          </w:p>
          <w:p w14:paraId="7BE8AC20" w14:textId="77777777" w:rsidR="00A72818" w:rsidRPr="00740017" w:rsidRDefault="00A72818" w:rsidP="00A7281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Arabic: fluent </w:t>
            </w: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455DFD968F5947A89E46335BABC18DCA"/>
              </w:placeholder>
              <w:temporary/>
              <w:showingPlcHdr/>
              <w15:appearance w15:val="hidden"/>
            </w:sdtPr>
            <w:sdtEndPr/>
            <w:sdtContent>
              <w:p w14:paraId="28203EC3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p w14:paraId="7814917C" w14:textId="77777777" w:rsidR="003D1B71" w:rsidRPr="00FA211D" w:rsidRDefault="00FA211D" w:rsidP="00FA211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A211D">
              <w:rPr>
                <w:rFonts w:ascii="Calibri" w:hAnsi="Calibri" w:cs="Calibri"/>
                <w:b/>
                <w:bCs/>
              </w:rPr>
              <w:t xml:space="preserve">Dr. Ali </w:t>
            </w:r>
            <w:proofErr w:type="spellStart"/>
            <w:r w:rsidRPr="00FA211D">
              <w:rPr>
                <w:rFonts w:ascii="Calibri" w:hAnsi="Calibri" w:cs="Calibri"/>
                <w:b/>
                <w:bCs/>
              </w:rPr>
              <w:t>Dirani</w:t>
            </w:r>
            <w:proofErr w:type="spellEnd"/>
          </w:p>
          <w:p w14:paraId="481E294C" w14:textId="77777777" w:rsidR="00FA211D" w:rsidRDefault="00FA211D" w:rsidP="00FA211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Assistant Dean at Al- </w:t>
            </w:r>
            <w:proofErr w:type="spellStart"/>
            <w:r>
              <w:rPr>
                <w:rFonts w:ascii="Calibri" w:hAnsi="Calibri" w:cs="Calibri"/>
              </w:rPr>
              <w:t>Maaref</w:t>
            </w:r>
            <w:proofErr w:type="spellEnd"/>
            <w:r>
              <w:rPr>
                <w:rFonts w:ascii="Calibri" w:hAnsi="Calibri" w:cs="Calibri"/>
              </w:rPr>
              <w:t xml:space="preserve"> University</w:t>
            </w:r>
          </w:p>
          <w:p w14:paraId="48232E23" w14:textId="77777777" w:rsidR="00FA211D" w:rsidRDefault="00FA211D" w:rsidP="00FA211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Phone: 70/326013</w:t>
            </w:r>
          </w:p>
          <w:p w14:paraId="08ADD347" w14:textId="77777777" w:rsidR="00FA211D" w:rsidRPr="0056708E" w:rsidRDefault="00FA211D" w:rsidP="00FA211D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 xml:space="preserve">Email: </w:t>
            </w:r>
            <w:proofErr w:type="spellStart"/>
            <w:r>
              <w:rPr>
                <w:rFonts w:ascii="Calibri" w:hAnsi="Calibri" w:cs="Calibri"/>
              </w:rPr>
              <w:t>Ali.dirani@mu.edu,lb</w:t>
            </w:r>
            <w:proofErr w:type="spellEnd"/>
          </w:p>
        </w:tc>
      </w:tr>
      <w:tr w:rsidR="003D1B71" w14:paraId="6CC75EBC" w14:textId="77777777" w:rsidTr="003D1B71">
        <w:trPr>
          <w:trHeight w:val="1164"/>
        </w:trPr>
        <w:tc>
          <w:tcPr>
            <w:tcW w:w="720" w:type="dxa"/>
          </w:tcPr>
          <w:p w14:paraId="7D109F79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01C2F127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2EAA12F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A5CD72" w14:textId="77777777" w:rsidR="003D1B71" w:rsidRPr="00590471" w:rsidRDefault="003D1B71" w:rsidP="00222466"/>
        </w:tc>
      </w:tr>
      <w:tr w:rsidR="003D1B71" w14:paraId="6497437C" w14:textId="77777777" w:rsidTr="003D1B71">
        <w:trPr>
          <w:trHeight w:val="543"/>
        </w:trPr>
        <w:tc>
          <w:tcPr>
            <w:tcW w:w="720" w:type="dxa"/>
          </w:tcPr>
          <w:p w14:paraId="378A47B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EEDDCDE" w14:textId="77777777" w:rsidR="003D1B71" w:rsidRPr="00376291" w:rsidRDefault="00FA211D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rStyle w:val="Strong"/>
                <w:rFonts w:ascii="Calibri" w:hAnsi="Calibri" w:cs="Calibri"/>
                <w:noProof/>
                <w:color w:val="666666"/>
              </w:rPr>
              <w:drawing>
                <wp:inline distT="0" distB="0" distL="0" distR="0" wp14:anchorId="1D0EE89D" wp14:editId="5FFE8CB3">
                  <wp:extent cx="304800" cy="304800"/>
                  <wp:effectExtent l="0" t="0" r="0" b="0"/>
                  <wp:docPr id="2" name="Picture 2" descr="C:\Users\fatima\AppData\Local\Microsoft\Windows\INetCache\Content.MSO\3F2B2D4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atima\AppData\Local\Microsoft\Windows\INetCache\Content.MSO\3F2B2D4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163F22FE" w14:textId="77777777" w:rsidR="003D1B71" w:rsidRPr="00380FD1" w:rsidRDefault="00FA211D" w:rsidP="00FA211D">
            <w:pPr>
              <w:pStyle w:val="Information"/>
            </w:pPr>
            <w:r>
              <w:t>Linkedin.com/fatima-fouani-2bb404194</w:t>
            </w:r>
          </w:p>
          <w:p w14:paraId="0F2E24CC" w14:textId="77777777" w:rsidR="003D1B71" w:rsidRPr="00380FD1" w:rsidRDefault="003D1B71" w:rsidP="00FA211D">
            <w:pPr>
              <w:pStyle w:val="Information"/>
            </w:pPr>
          </w:p>
        </w:tc>
        <w:tc>
          <w:tcPr>
            <w:tcW w:w="423" w:type="dxa"/>
            <w:vMerge/>
          </w:tcPr>
          <w:p w14:paraId="7846544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D1B8A59" w14:textId="77777777" w:rsidR="003D1B71" w:rsidRDefault="003D1B71" w:rsidP="005801E5">
            <w:pPr>
              <w:pStyle w:val="Heading1"/>
            </w:pPr>
          </w:p>
        </w:tc>
      </w:tr>
      <w:tr w:rsidR="003D1B71" w14:paraId="35681E14" w14:textId="77777777" w:rsidTr="003D1B71">
        <w:trPr>
          <w:trHeight w:val="183"/>
        </w:trPr>
        <w:tc>
          <w:tcPr>
            <w:tcW w:w="720" w:type="dxa"/>
          </w:tcPr>
          <w:p w14:paraId="1A04CD02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5397ADA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92ACEB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A49344D" w14:textId="77777777" w:rsidR="003D1B71" w:rsidRDefault="003D1B71" w:rsidP="005801E5">
            <w:pPr>
              <w:pStyle w:val="Heading1"/>
            </w:pPr>
          </w:p>
        </w:tc>
      </w:tr>
      <w:tr w:rsidR="003D1B71" w14:paraId="4E8B5F6A" w14:textId="77777777" w:rsidTr="003D1B71">
        <w:trPr>
          <w:trHeight w:val="624"/>
        </w:trPr>
        <w:tc>
          <w:tcPr>
            <w:tcW w:w="720" w:type="dxa"/>
          </w:tcPr>
          <w:p w14:paraId="7656B04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6B51A15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689BAC" wp14:editId="1F28FDDD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6DA58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CB6A1B9" w14:textId="77777777" w:rsidR="003D1B71" w:rsidRPr="00380FD1" w:rsidRDefault="002268F3" w:rsidP="002268F3">
            <w:pPr>
              <w:pStyle w:val="Information"/>
            </w:pPr>
            <w:r>
              <w:t>70/643489</w:t>
            </w:r>
          </w:p>
        </w:tc>
        <w:tc>
          <w:tcPr>
            <w:tcW w:w="423" w:type="dxa"/>
            <w:vMerge/>
          </w:tcPr>
          <w:p w14:paraId="2567070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C867D8C" w14:textId="77777777" w:rsidR="003D1B71" w:rsidRDefault="003D1B71" w:rsidP="005801E5">
            <w:pPr>
              <w:pStyle w:val="Heading1"/>
            </w:pPr>
          </w:p>
        </w:tc>
      </w:tr>
      <w:tr w:rsidR="003D1B71" w14:paraId="029FFAFE" w14:textId="77777777" w:rsidTr="003D1B71">
        <w:trPr>
          <w:trHeight w:val="183"/>
        </w:trPr>
        <w:tc>
          <w:tcPr>
            <w:tcW w:w="720" w:type="dxa"/>
          </w:tcPr>
          <w:p w14:paraId="53D85394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D0B2816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00DAD3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7BB9716" w14:textId="77777777" w:rsidR="003D1B71" w:rsidRDefault="003D1B71" w:rsidP="005801E5">
            <w:pPr>
              <w:pStyle w:val="Heading1"/>
            </w:pPr>
          </w:p>
        </w:tc>
      </w:tr>
      <w:tr w:rsidR="003D1B71" w14:paraId="0CFACF40" w14:textId="77777777" w:rsidTr="003D1B71">
        <w:trPr>
          <w:trHeight w:val="633"/>
        </w:trPr>
        <w:tc>
          <w:tcPr>
            <w:tcW w:w="720" w:type="dxa"/>
          </w:tcPr>
          <w:p w14:paraId="4E6C8723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48931A5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9FBBBD" wp14:editId="44F1FAD5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27578D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5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E424EF3" w14:textId="77777777" w:rsidR="003D1B71" w:rsidRPr="00380FD1" w:rsidRDefault="002268F3" w:rsidP="002268F3">
            <w:pPr>
              <w:pStyle w:val="Information"/>
            </w:pPr>
            <w:r>
              <w:t>fatimafouani@hotmail.com</w:t>
            </w:r>
          </w:p>
        </w:tc>
        <w:tc>
          <w:tcPr>
            <w:tcW w:w="423" w:type="dxa"/>
            <w:vMerge/>
          </w:tcPr>
          <w:p w14:paraId="20DB891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127BFEE" w14:textId="77777777" w:rsidR="003D1B71" w:rsidRDefault="003D1B71" w:rsidP="005801E5">
            <w:pPr>
              <w:pStyle w:val="Heading1"/>
            </w:pPr>
          </w:p>
        </w:tc>
      </w:tr>
      <w:tr w:rsidR="003D1B71" w14:paraId="1E9CBE53" w14:textId="77777777" w:rsidTr="003D1B71">
        <w:trPr>
          <w:trHeight w:val="174"/>
        </w:trPr>
        <w:tc>
          <w:tcPr>
            <w:tcW w:w="720" w:type="dxa"/>
          </w:tcPr>
          <w:p w14:paraId="0CED9029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0C03A6E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98E570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4AD121E" w14:textId="77777777" w:rsidR="003D1B71" w:rsidRDefault="003D1B71" w:rsidP="005801E5">
            <w:pPr>
              <w:pStyle w:val="Heading1"/>
            </w:pPr>
          </w:p>
        </w:tc>
      </w:tr>
      <w:tr w:rsidR="003D1B71" w14:paraId="637D0194" w14:textId="77777777" w:rsidTr="003D1B71">
        <w:trPr>
          <w:trHeight w:val="633"/>
        </w:trPr>
        <w:tc>
          <w:tcPr>
            <w:tcW w:w="720" w:type="dxa"/>
          </w:tcPr>
          <w:p w14:paraId="7E3E3D2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4BE1568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308790" wp14:editId="6ACD630C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F0810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7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B480ED2" w14:textId="77777777" w:rsidR="003D1B71" w:rsidRPr="00380FD1" w:rsidRDefault="002268F3" w:rsidP="002268F3">
            <w:pPr>
              <w:pStyle w:val="Information"/>
            </w:pPr>
            <w:r>
              <w:t>10118217@mu.edu.lb</w:t>
            </w:r>
          </w:p>
        </w:tc>
        <w:tc>
          <w:tcPr>
            <w:tcW w:w="423" w:type="dxa"/>
            <w:vMerge/>
          </w:tcPr>
          <w:p w14:paraId="166D788A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0B60F7E" w14:textId="77777777" w:rsidR="003D1B71" w:rsidRDefault="003D1B71" w:rsidP="005801E5">
            <w:pPr>
              <w:pStyle w:val="Heading1"/>
            </w:pPr>
          </w:p>
        </w:tc>
      </w:tr>
      <w:tr w:rsidR="003D1B71" w14:paraId="72BA449A" w14:textId="77777777" w:rsidTr="003D1B71">
        <w:trPr>
          <w:trHeight w:val="2448"/>
        </w:trPr>
        <w:tc>
          <w:tcPr>
            <w:tcW w:w="720" w:type="dxa"/>
          </w:tcPr>
          <w:p w14:paraId="4DB27C6F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35C8251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1F004F05" w14:textId="77777777" w:rsidR="003D1B71" w:rsidRDefault="003D1B71" w:rsidP="00222466"/>
        </w:tc>
        <w:tc>
          <w:tcPr>
            <w:tcW w:w="6607" w:type="dxa"/>
            <w:vMerge/>
          </w:tcPr>
          <w:p w14:paraId="69E43460" w14:textId="77777777" w:rsidR="003D1B71" w:rsidRDefault="003D1B71" w:rsidP="00222466"/>
        </w:tc>
      </w:tr>
    </w:tbl>
    <w:p w14:paraId="6EE6C034" w14:textId="77777777" w:rsidR="007F5B63" w:rsidRPr="00CE1E3D" w:rsidRDefault="00753279" w:rsidP="006D79A8">
      <w:pPr>
        <w:pStyle w:val="BodyText"/>
      </w:pPr>
      <w:r w:rsidRPr="00753279">
        <w:rPr>
          <w:noProof/>
        </w:rPr>
        <w:drawing>
          <wp:anchor distT="0" distB="0" distL="114300" distR="114300" simplePos="0" relativeHeight="251659264" behindDoc="0" locked="0" layoutInCell="1" allowOverlap="1" wp14:anchorId="645DA4FD" wp14:editId="778F71D2">
            <wp:simplePos x="0" y="0"/>
            <wp:positionH relativeFrom="column">
              <wp:posOffset>1499235</wp:posOffset>
            </wp:positionH>
            <wp:positionV relativeFrom="paragraph">
              <wp:posOffset>3157220</wp:posOffset>
            </wp:positionV>
            <wp:extent cx="4721225" cy="2305050"/>
            <wp:effectExtent l="0" t="0" r="3175" b="0"/>
            <wp:wrapSquare wrapText="bothSides"/>
            <wp:docPr id="10" name="Picture 10" descr="C:\Users\fatima\OneDrive\Desktop\UNI Fatima\YEAR 2\summer2\professional training\BC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ma\OneDrive\Desktop\UNI Fatima\YEAR 2\summer2\professional training\BC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50E856A" wp14:editId="292124BA">
            <wp:simplePos x="0" y="0"/>
            <wp:positionH relativeFrom="column">
              <wp:posOffset>1476895</wp:posOffset>
            </wp:positionH>
            <wp:positionV relativeFrom="paragraph">
              <wp:posOffset>358314</wp:posOffset>
            </wp:positionV>
            <wp:extent cx="4754245" cy="2573020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B63" w:rsidRPr="00CE1E3D" w:rsidSect="003D1B71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8A11A" w14:textId="77777777" w:rsidR="004E65EF" w:rsidRDefault="004E65EF" w:rsidP="00590471">
      <w:r>
        <w:separator/>
      </w:r>
    </w:p>
  </w:endnote>
  <w:endnote w:type="continuationSeparator" w:id="0">
    <w:p w14:paraId="5C005415" w14:textId="77777777" w:rsidR="004E65EF" w:rsidRDefault="004E65E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AB8A7" w14:textId="77777777" w:rsidR="004E65EF" w:rsidRDefault="004E65EF" w:rsidP="00590471">
      <w:r>
        <w:separator/>
      </w:r>
    </w:p>
  </w:footnote>
  <w:footnote w:type="continuationSeparator" w:id="0">
    <w:p w14:paraId="279CC5AE" w14:textId="77777777" w:rsidR="004E65EF" w:rsidRDefault="004E65E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7A59D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8180DDC" wp14:editId="0DD88FB6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DF73C9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D18EF"/>
    <w:multiLevelType w:val="hybridMultilevel"/>
    <w:tmpl w:val="829AB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1A23D4"/>
    <w:multiLevelType w:val="hybridMultilevel"/>
    <w:tmpl w:val="50ECC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1DE"/>
    <w:rsid w:val="00060042"/>
    <w:rsid w:val="0008685D"/>
    <w:rsid w:val="00090767"/>
    <w:rsid w:val="00090860"/>
    <w:rsid w:val="000A454B"/>
    <w:rsid w:val="000E4F7A"/>
    <w:rsid w:val="00112FD7"/>
    <w:rsid w:val="00150ABD"/>
    <w:rsid w:val="001946FC"/>
    <w:rsid w:val="001B2E3D"/>
    <w:rsid w:val="001E15DC"/>
    <w:rsid w:val="00220682"/>
    <w:rsid w:val="00222466"/>
    <w:rsid w:val="002268F3"/>
    <w:rsid w:val="0024753C"/>
    <w:rsid w:val="00250F5C"/>
    <w:rsid w:val="00274403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D6247"/>
    <w:rsid w:val="004E158A"/>
    <w:rsid w:val="004E65EF"/>
    <w:rsid w:val="0050248A"/>
    <w:rsid w:val="00565C77"/>
    <w:rsid w:val="0056708E"/>
    <w:rsid w:val="005801E5"/>
    <w:rsid w:val="00590471"/>
    <w:rsid w:val="005D01FA"/>
    <w:rsid w:val="005F4814"/>
    <w:rsid w:val="00653E17"/>
    <w:rsid w:val="006A08E8"/>
    <w:rsid w:val="006D79A8"/>
    <w:rsid w:val="0072353B"/>
    <w:rsid w:val="00753279"/>
    <w:rsid w:val="007575B6"/>
    <w:rsid w:val="007B3C81"/>
    <w:rsid w:val="007C27A3"/>
    <w:rsid w:val="007D67CA"/>
    <w:rsid w:val="007E668F"/>
    <w:rsid w:val="007F5B63"/>
    <w:rsid w:val="00803A0A"/>
    <w:rsid w:val="00811735"/>
    <w:rsid w:val="00840CAF"/>
    <w:rsid w:val="00846CB9"/>
    <w:rsid w:val="008566AA"/>
    <w:rsid w:val="008A1E6E"/>
    <w:rsid w:val="008C024F"/>
    <w:rsid w:val="008C2CFC"/>
    <w:rsid w:val="008F18B5"/>
    <w:rsid w:val="00912DC8"/>
    <w:rsid w:val="00914DEA"/>
    <w:rsid w:val="0094640F"/>
    <w:rsid w:val="009475DC"/>
    <w:rsid w:val="00967B93"/>
    <w:rsid w:val="009C11DE"/>
    <w:rsid w:val="009D090F"/>
    <w:rsid w:val="00A037E5"/>
    <w:rsid w:val="00A31464"/>
    <w:rsid w:val="00A31B16"/>
    <w:rsid w:val="00A33613"/>
    <w:rsid w:val="00A47A8D"/>
    <w:rsid w:val="00A72818"/>
    <w:rsid w:val="00AC6C7E"/>
    <w:rsid w:val="00AF5A76"/>
    <w:rsid w:val="00B4158A"/>
    <w:rsid w:val="00B6466C"/>
    <w:rsid w:val="00BA7534"/>
    <w:rsid w:val="00BB1B5D"/>
    <w:rsid w:val="00BC22C7"/>
    <w:rsid w:val="00BD195A"/>
    <w:rsid w:val="00C07240"/>
    <w:rsid w:val="00C14078"/>
    <w:rsid w:val="00CB2889"/>
    <w:rsid w:val="00CC2294"/>
    <w:rsid w:val="00CE1E3D"/>
    <w:rsid w:val="00D053FA"/>
    <w:rsid w:val="00DC3F0A"/>
    <w:rsid w:val="00DE218E"/>
    <w:rsid w:val="00E2444C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A211D"/>
    <w:rsid w:val="00FB2E8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7EFC3C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image" Target="media/image30.png" /><Relationship Id="rId18" Type="http://schemas.openxmlformats.org/officeDocument/2006/relationships/image" Target="media/image8.png" /><Relationship Id="rId3" Type="http://schemas.openxmlformats.org/officeDocument/2006/relationships/customXml" Target="../customXml/item3.xml" /><Relationship Id="rId21" Type="http://schemas.openxmlformats.org/officeDocument/2006/relationships/fontTable" Target="fontTable.xml" /><Relationship Id="rId7" Type="http://schemas.openxmlformats.org/officeDocument/2006/relationships/webSettings" Target="webSettings.xml" /><Relationship Id="rId12" Type="http://schemas.openxmlformats.org/officeDocument/2006/relationships/image" Target="media/image3.png" /><Relationship Id="rId17" Type="http://schemas.openxmlformats.org/officeDocument/2006/relationships/image" Target="media/image7.png" /><Relationship Id="rId2" Type="http://schemas.openxmlformats.org/officeDocument/2006/relationships/customXml" Target="../customXml/item2.xml" /><Relationship Id="rId16" Type="http://schemas.openxmlformats.org/officeDocument/2006/relationships/image" Target="media/image6.png" /><Relationship Id="rId20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2.png" /><Relationship Id="rId5" Type="http://schemas.openxmlformats.org/officeDocument/2006/relationships/styles" Target="styles.xml" /><Relationship Id="rId15" Type="http://schemas.openxmlformats.org/officeDocument/2006/relationships/image" Target="media/image5.png" /><Relationship Id="rId23" Type="http://schemas.openxmlformats.org/officeDocument/2006/relationships/theme" Target="theme/theme1.xml" /><Relationship Id="rId10" Type="http://schemas.openxmlformats.org/officeDocument/2006/relationships/image" Target="media/image1.jpeg" /><Relationship Id="rId19" Type="http://schemas.openxmlformats.org/officeDocument/2006/relationships/image" Target="media/image9.png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4.png" /><Relationship Id="rId22" Type="http://schemas.openxmlformats.org/officeDocument/2006/relationships/glossaryDocument" Target="glossary/document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tima\AppData\Roaming\Microsoft\Templates\Blue%20spheres%20resume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2433E3F13F47A7B9586A7FA00A0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A87C9-0F06-49BD-8127-5CCD03D3830F}"/>
      </w:docPartPr>
      <w:docPartBody>
        <w:p w:rsidR="004E6B02" w:rsidRDefault="00BA4106">
          <w:pPr>
            <w:pStyle w:val="AB2433E3F13F47A7B9586A7FA00A05E0"/>
          </w:pPr>
          <w:r w:rsidRPr="00AC6C7E">
            <w:t>Experience</w:t>
          </w:r>
        </w:p>
      </w:docPartBody>
    </w:docPart>
    <w:docPart>
      <w:docPartPr>
        <w:name w:val="8B8490F5A37740A8B5579B67359C4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F28DF-AAC1-4CC3-B61B-CAD5669C0150}"/>
      </w:docPartPr>
      <w:docPartBody>
        <w:p w:rsidR="004E6B02" w:rsidRDefault="00BA4106">
          <w:pPr>
            <w:pStyle w:val="8B8490F5A37740A8B5579B67359C4905"/>
          </w:pPr>
          <w:r w:rsidRPr="00AC6C7E">
            <w:t>Education</w:t>
          </w:r>
        </w:p>
      </w:docPartBody>
    </w:docPart>
    <w:docPart>
      <w:docPartPr>
        <w:name w:val="455DFD968F5947A89E46335BABC18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239EF-930B-4076-95DC-B7679CC7930B}"/>
      </w:docPartPr>
      <w:docPartBody>
        <w:p w:rsidR="004E6B02" w:rsidRDefault="00BA4106">
          <w:pPr>
            <w:pStyle w:val="455DFD968F5947A89E46335BABC18DCA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106"/>
    <w:rsid w:val="000702B6"/>
    <w:rsid w:val="00297081"/>
    <w:rsid w:val="004E6B02"/>
    <w:rsid w:val="00941D8C"/>
    <w:rsid w:val="00B4406A"/>
    <w:rsid w:val="00BA4106"/>
    <w:rsid w:val="00CA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2433E3F13F47A7B9586A7FA00A05E0">
    <w:name w:val="AB2433E3F13F47A7B9586A7FA00A05E0"/>
  </w:style>
  <w:style w:type="paragraph" w:customStyle="1" w:styleId="8B8490F5A37740A8B5579B67359C4905">
    <w:name w:val="8B8490F5A37740A8B5579B67359C4905"/>
  </w:style>
  <w:style w:type="paragraph" w:customStyle="1" w:styleId="455DFD968F5947A89E46335BABC18DCA">
    <w:name w:val="455DFD968F5947A89E46335BABC18DC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Blue%20spheres%20resume.dotx</Template>
  <TotalTime>0</TotalTime>
  <Pages>1</Pages>
  <Words>247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2022-01-26T17:29:00Z</dcterms:created>
  <dcterms:modified xsi:type="dcterms:W3CDTF">2022-01-26T17:29:00Z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