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0809" w:rsidRDefault="000B06CE" w:rsidP="000B06CE">
            <w:pPr>
              <w:pStyle w:val="Title"/>
              <w:rPr>
                <w:rFonts w:asciiTheme="minorHAnsi" w:hAnsiTheme="minorHAnsi" w:cstheme="minorHAnsi"/>
              </w:rPr>
            </w:pPr>
            <w:r w:rsidRPr="00660809">
              <w:rPr>
                <w:rFonts w:asciiTheme="minorHAnsi" w:hAnsiTheme="minorHAnsi" w:cstheme="minorHAnsi"/>
              </w:rPr>
              <w:t>HAIDAR</w:t>
            </w:r>
            <w:r w:rsidR="003D1B71" w:rsidRPr="00660809">
              <w:rPr>
                <w:rFonts w:asciiTheme="minorHAnsi" w:hAnsiTheme="minorHAnsi" w:cstheme="minorHAnsi"/>
              </w:rPr>
              <w:br/>
            </w:r>
            <w:r w:rsidRPr="00660809">
              <w:rPr>
                <w:rFonts w:asciiTheme="minorHAnsi" w:hAnsiTheme="minorHAnsi" w:cstheme="minorHAnsi"/>
              </w:rPr>
              <w:t>RAYANNE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5A17DF2E938D4760AE1B41C62E7C3EA6"/>
              </w:placeholder>
              <w:temporary/>
              <w:showingPlcHdr/>
              <w15:appearance w15:val="hidden"/>
            </w:sdtPr>
            <w:sdtEndPr/>
            <w:sdtContent>
              <w:p w:rsidR="003D1B71" w:rsidRPr="00F45161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F45161">
                  <w:rPr>
                    <w:rFonts w:asciiTheme="minorHAnsi" w:hAnsiTheme="minorHAnsi" w:cstheme="minorHAnsi"/>
                  </w:rPr>
                  <w:t>Experience</w:t>
                </w:r>
              </w:p>
            </w:sdtContent>
          </w:sdt>
          <w:p w:rsidR="000B06CE" w:rsidRPr="00875012" w:rsidRDefault="0017552E" w:rsidP="000B06CE">
            <w:pPr>
              <w:rPr>
                <w:rFonts w:cstheme="minorHAnsi"/>
                <w:b/>
                <w:bCs/>
              </w:rPr>
            </w:pPr>
            <w:r w:rsidRPr="00875012">
              <w:rPr>
                <w:rFonts w:cstheme="minorHAnsi"/>
                <w:b/>
                <w:bCs/>
              </w:rPr>
              <w:t>2021 - pre</w:t>
            </w:r>
            <w:r w:rsidR="000B06CE" w:rsidRPr="00875012">
              <w:rPr>
                <w:rFonts w:cstheme="minorHAnsi"/>
                <w:b/>
                <w:bCs/>
              </w:rPr>
              <w:t>sent</w:t>
            </w:r>
          </w:p>
          <w:p w:rsidR="000B06CE" w:rsidRPr="0017552E" w:rsidRDefault="00875012" w:rsidP="000B06CE">
            <w:pPr>
              <w:rPr>
                <w:rFonts w:cstheme="minorHAnsi"/>
                <w:b/>
                <w:bCs/>
              </w:rPr>
            </w:pPr>
            <w:r w:rsidRPr="00875012">
              <w:rPr>
                <w:rFonts w:cstheme="minorHAnsi"/>
                <w:b/>
                <w:bCs/>
              </w:rPr>
              <w:t>Private lessons</w:t>
            </w:r>
          </w:p>
          <w:p w:rsidR="000B06CE" w:rsidRPr="00875012" w:rsidRDefault="00875012" w:rsidP="000B06CE">
            <w:pPr>
              <w:rPr>
                <w:rFonts w:cstheme="minorHAnsi"/>
              </w:rPr>
            </w:pPr>
            <w:r w:rsidRPr="00875012">
              <w:rPr>
                <w:rFonts w:cstheme="minorHAnsi"/>
              </w:rPr>
              <w:t>Private lessons in different subjects especially science courses for secondary cycle students</w:t>
            </w:r>
            <w:r w:rsidR="00F45161">
              <w:rPr>
                <w:rFonts w:cstheme="minorHAnsi"/>
              </w:rPr>
              <w:t>, Beirut, Lebanon</w:t>
            </w:r>
            <w:r w:rsidR="000B06CE" w:rsidRPr="00875012">
              <w:rPr>
                <w:rFonts w:cstheme="minorHAnsi"/>
              </w:rPr>
              <w:t>.</w:t>
            </w:r>
          </w:p>
          <w:p w:rsidR="00660809" w:rsidRPr="00F45161" w:rsidRDefault="00660809" w:rsidP="00660809">
            <w:pPr>
              <w:rPr>
                <w:rFonts w:cstheme="minorHAnsi"/>
                <w:b/>
                <w:bCs/>
              </w:rPr>
            </w:pPr>
            <w:r w:rsidRPr="00F45161">
              <w:rPr>
                <w:rFonts w:cstheme="minorHAnsi"/>
                <w:b/>
                <w:bCs/>
              </w:rPr>
              <w:t>2020 - 2021</w:t>
            </w:r>
          </w:p>
          <w:p w:rsidR="00875012" w:rsidRPr="0017552E" w:rsidRDefault="00875012" w:rsidP="00875012">
            <w:pPr>
              <w:rPr>
                <w:rFonts w:cstheme="minorHAnsi"/>
                <w:b/>
                <w:bCs/>
              </w:rPr>
            </w:pPr>
            <w:r w:rsidRPr="00875012">
              <w:rPr>
                <w:rFonts w:cstheme="minorHAnsi"/>
                <w:b/>
                <w:bCs/>
              </w:rPr>
              <w:t>Private lessons</w:t>
            </w:r>
          </w:p>
          <w:p w:rsidR="00660809" w:rsidRPr="00875012" w:rsidRDefault="00875012" w:rsidP="00875012">
            <w:pPr>
              <w:rPr>
                <w:rFonts w:cstheme="minorHAnsi"/>
              </w:rPr>
            </w:pPr>
            <w:r w:rsidRPr="00875012">
              <w:rPr>
                <w:rFonts w:cstheme="minorHAnsi"/>
              </w:rPr>
              <w:t>Private lessons in different subjects especially science courses for seconda</w:t>
            </w:r>
            <w:r w:rsidR="00F45161">
              <w:rPr>
                <w:rFonts w:cstheme="minorHAnsi"/>
              </w:rPr>
              <w:t>ry cycle students, Beirut, Lebanon</w:t>
            </w:r>
            <w:r w:rsidRPr="00875012">
              <w:rPr>
                <w:rFonts w:cstheme="minorHAnsi"/>
              </w:rPr>
              <w:t>.</w:t>
            </w:r>
          </w:p>
          <w:p w:rsidR="00660809" w:rsidRPr="008F2C1F" w:rsidRDefault="00660809" w:rsidP="00660809">
            <w:pPr>
              <w:rPr>
                <w:rFonts w:cstheme="minorHAnsi"/>
                <w:b/>
                <w:bCs/>
              </w:rPr>
            </w:pPr>
            <w:r w:rsidRPr="008F2C1F">
              <w:rPr>
                <w:rFonts w:cstheme="minorHAnsi"/>
                <w:b/>
                <w:bCs/>
              </w:rPr>
              <w:t>2019 - 2020</w:t>
            </w:r>
          </w:p>
          <w:p w:rsidR="00660809" w:rsidRPr="008F2C1F" w:rsidRDefault="00F45161" w:rsidP="00660809">
            <w:pPr>
              <w:rPr>
                <w:rFonts w:cstheme="minorHAnsi"/>
                <w:b/>
                <w:bCs/>
              </w:rPr>
            </w:pPr>
            <w:r w:rsidRPr="008F2C1F">
              <w:rPr>
                <w:rFonts w:cstheme="minorHAnsi"/>
                <w:b/>
                <w:bCs/>
              </w:rPr>
              <w:t>Pharmacist assistant</w:t>
            </w:r>
          </w:p>
          <w:p w:rsidR="00F45161" w:rsidRPr="00F45161" w:rsidRDefault="00F45161" w:rsidP="00660809">
            <w:pPr>
              <w:rPr>
                <w:rFonts w:cstheme="minorHAnsi"/>
              </w:rPr>
            </w:pPr>
            <w:r w:rsidRPr="00F45161">
              <w:rPr>
                <w:rFonts w:cstheme="minorHAnsi"/>
                <w:shd w:val="clear" w:color="auto" w:fill="FFFFFF"/>
              </w:rPr>
              <w:t>Taking prescriptio</w:t>
            </w:r>
            <w:r>
              <w:rPr>
                <w:rFonts w:cstheme="minorHAnsi"/>
                <w:shd w:val="clear" w:color="auto" w:fill="FFFFFF"/>
              </w:rPr>
              <w:t xml:space="preserve">ns, preparing orders </w:t>
            </w:r>
            <w:r w:rsidRPr="00F45161">
              <w:rPr>
                <w:rFonts w:cstheme="minorHAnsi"/>
                <w:shd w:val="clear" w:color="auto" w:fill="FFFFFF"/>
              </w:rPr>
              <w:t xml:space="preserve">under the supervision of the pharmacist, handling </w:t>
            </w:r>
            <w:r w:rsidR="00AA1367">
              <w:rPr>
                <w:rFonts w:cstheme="minorHAnsi"/>
                <w:shd w:val="clear" w:color="auto" w:fill="FFFFFF"/>
              </w:rPr>
              <w:t xml:space="preserve">customer service issues, </w:t>
            </w:r>
            <w:r w:rsidRPr="00F45161">
              <w:rPr>
                <w:rFonts w:cstheme="minorHAnsi"/>
                <w:shd w:val="clear" w:color="auto" w:fill="FFFFFF"/>
              </w:rPr>
              <w:t>answering phones, scheduling meetings, and filing paperwork</w:t>
            </w:r>
            <w:r w:rsidR="00AA1367">
              <w:rPr>
                <w:rFonts w:cstheme="minorHAnsi"/>
                <w:shd w:val="clear" w:color="auto" w:fill="FFFFFF"/>
              </w:rPr>
              <w:t>, Mazen Pharmacy, Beirut, Lebanon.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1619CB77475D44ECB71CDC8DDC2C3320"/>
              </w:placeholder>
              <w:temporary/>
              <w:showingPlcHdr/>
              <w15:appearance w15:val="hidden"/>
            </w:sdtPr>
            <w:sdtEndPr/>
            <w:sdtContent>
              <w:p w:rsidR="003D1B71" w:rsidRPr="008F2C1F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8F2C1F">
                  <w:rPr>
                    <w:rFonts w:asciiTheme="minorHAnsi" w:hAnsiTheme="minorHAnsi" w:cstheme="minorHAnsi"/>
                  </w:rPr>
                  <w:t>Education</w:t>
                </w:r>
              </w:p>
            </w:sdtContent>
          </w:sdt>
          <w:p w:rsidR="00660809" w:rsidRPr="008F2C1F" w:rsidRDefault="00875012" w:rsidP="00660809">
            <w:pPr>
              <w:rPr>
                <w:rFonts w:cstheme="minorHAnsi"/>
              </w:rPr>
            </w:pPr>
            <w:r w:rsidRPr="008F2C1F">
              <w:rPr>
                <w:rFonts w:cstheme="minorHAnsi"/>
                <w:b/>
                <w:bCs/>
              </w:rPr>
              <w:t>2021 - pre</w:t>
            </w:r>
            <w:r w:rsidR="00660809" w:rsidRPr="008F2C1F">
              <w:rPr>
                <w:rFonts w:cstheme="minorHAnsi"/>
                <w:b/>
                <w:bCs/>
              </w:rPr>
              <w:t>sent:</w:t>
            </w:r>
            <w:r w:rsidRPr="008F2C1F">
              <w:rPr>
                <w:rFonts w:cstheme="minorHAnsi"/>
              </w:rPr>
              <w:t xml:space="preserve"> Master 1 in Biomarketing</w:t>
            </w:r>
            <w:r w:rsidR="00660809" w:rsidRPr="008F2C1F">
              <w:rPr>
                <w:rFonts w:cstheme="minorHAnsi"/>
              </w:rPr>
              <w:t>, Université Saint-Joseph, Faculté Des Sciences, Mansourieh.</w:t>
            </w:r>
          </w:p>
          <w:p w:rsidR="00660809" w:rsidRPr="008F2C1F" w:rsidRDefault="00660809" w:rsidP="00660809">
            <w:pPr>
              <w:rPr>
                <w:rFonts w:cstheme="minorHAnsi"/>
              </w:rPr>
            </w:pPr>
            <w:r w:rsidRPr="008F2C1F">
              <w:rPr>
                <w:rFonts w:cstheme="minorHAnsi"/>
                <w:b/>
                <w:bCs/>
              </w:rPr>
              <w:t>2020 - 2021:</w:t>
            </w:r>
            <w:r w:rsidR="00875012" w:rsidRPr="008F2C1F">
              <w:rPr>
                <w:rFonts w:cstheme="minorHAnsi"/>
              </w:rPr>
              <w:t xml:space="preserve"> Master 1 in Biochesmistry</w:t>
            </w:r>
            <w:r w:rsidRPr="008F2C1F">
              <w:rPr>
                <w:rFonts w:cstheme="minorHAnsi"/>
              </w:rPr>
              <w:t>, Université Libanaise, Faculté Des Sciences, Hadath.</w:t>
            </w:r>
          </w:p>
          <w:p w:rsidR="00660809" w:rsidRPr="00660809" w:rsidRDefault="00660809" w:rsidP="00660809">
            <w:pPr>
              <w:rPr>
                <w:rFonts w:cstheme="minorHAnsi"/>
                <w:lang w:val="fr-FR"/>
              </w:rPr>
            </w:pPr>
            <w:r w:rsidRPr="00660809">
              <w:rPr>
                <w:rFonts w:cstheme="minorHAnsi"/>
                <w:b/>
                <w:bCs/>
                <w:lang w:val="fr-FR"/>
              </w:rPr>
              <w:t>2019 - 2020:</w:t>
            </w:r>
            <w:r w:rsidR="00F45161">
              <w:rPr>
                <w:rFonts w:cstheme="minorHAnsi"/>
                <w:lang w:val="fr-FR"/>
              </w:rPr>
              <w:t xml:space="preserve"> BS</w:t>
            </w:r>
            <w:r w:rsidR="00875012">
              <w:rPr>
                <w:rFonts w:cstheme="minorHAnsi"/>
                <w:lang w:val="fr-FR"/>
              </w:rPr>
              <w:t xml:space="preserve"> in Biochemistry</w:t>
            </w:r>
            <w:r w:rsidRPr="00660809">
              <w:rPr>
                <w:rFonts w:cstheme="minorHAnsi"/>
                <w:lang w:val="fr-FR"/>
              </w:rPr>
              <w:t>, Université Libanaise, Faculté Des Sciences, Hadath.</w:t>
            </w:r>
          </w:p>
          <w:p w:rsidR="00660809" w:rsidRDefault="00660809" w:rsidP="00660809">
            <w:pPr>
              <w:rPr>
                <w:rFonts w:cstheme="minorHAnsi"/>
                <w:lang w:val="fr-FR"/>
              </w:rPr>
            </w:pPr>
            <w:r w:rsidRPr="00660809">
              <w:rPr>
                <w:rFonts w:cstheme="minorHAnsi"/>
                <w:b/>
                <w:bCs/>
                <w:lang w:val="fr-FR"/>
              </w:rPr>
              <w:t>2015 - 2016:</w:t>
            </w:r>
            <w:r w:rsidR="00875012">
              <w:rPr>
                <w:rFonts w:cstheme="minorHAnsi"/>
                <w:lang w:val="fr-FR"/>
              </w:rPr>
              <w:t xml:space="preserve"> Ivorian </w:t>
            </w:r>
            <w:r w:rsidR="00F45161">
              <w:rPr>
                <w:rFonts w:cstheme="minorHAnsi"/>
                <w:lang w:val="fr-FR"/>
              </w:rPr>
              <w:t>baccalaureate in Life S</w:t>
            </w:r>
            <w:r w:rsidR="00875012">
              <w:rPr>
                <w:rFonts w:cstheme="minorHAnsi"/>
                <w:lang w:val="fr-FR"/>
              </w:rPr>
              <w:t>cience</w:t>
            </w:r>
            <w:r w:rsidRPr="00660809">
              <w:rPr>
                <w:rFonts w:cstheme="minorHAnsi"/>
                <w:lang w:val="fr-FR"/>
              </w:rPr>
              <w:t>, Institut Libanais D’Enseignement, Treichville, Abidjan, Côte D’Ivoire.</w:t>
            </w:r>
          </w:p>
          <w:p w:rsidR="003D1B71" w:rsidRPr="00AA1367" w:rsidRDefault="00AA1367" w:rsidP="00660809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AA1367">
              <w:rPr>
                <w:rFonts w:ascii="Calibri" w:hAnsi="Calibri" w:cs="Calibri"/>
              </w:rPr>
              <w:t>Language skills</w:t>
            </w:r>
          </w:p>
          <w:p w:rsidR="00660809" w:rsidRPr="00AA1367" w:rsidRDefault="00AA1367" w:rsidP="00660809">
            <w:pPr>
              <w:rPr>
                <w:rFonts w:cstheme="minorHAnsi"/>
              </w:rPr>
            </w:pPr>
            <w:r w:rsidRPr="00AA1367">
              <w:rPr>
                <w:rFonts w:cstheme="minorHAnsi"/>
                <w:b/>
                <w:bCs/>
              </w:rPr>
              <w:t>French</w:t>
            </w:r>
            <w:r w:rsidR="00660809" w:rsidRPr="00AA1367">
              <w:rPr>
                <w:rFonts w:cstheme="minorHAnsi"/>
                <w:b/>
                <w:bCs/>
              </w:rPr>
              <w:t>:</w:t>
            </w:r>
            <w:r w:rsidRPr="00AA1367">
              <w:rPr>
                <w:rFonts w:cstheme="minorHAnsi"/>
              </w:rPr>
              <w:t xml:space="preserve"> native-speaker</w:t>
            </w:r>
            <w:r w:rsidR="00B0253A" w:rsidRPr="00AA1367">
              <w:rPr>
                <w:rFonts w:cstheme="minorHAnsi"/>
              </w:rPr>
              <w:t>.</w:t>
            </w:r>
          </w:p>
          <w:p w:rsidR="00660809" w:rsidRPr="00AA1367" w:rsidRDefault="00AA1367" w:rsidP="00660809">
            <w:pPr>
              <w:rPr>
                <w:rFonts w:cstheme="minorHAnsi"/>
              </w:rPr>
            </w:pPr>
            <w:r w:rsidRPr="00AA1367">
              <w:rPr>
                <w:rFonts w:cstheme="minorHAnsi"/>
                <w:b/>
                <w:bCs/>
              </w:rPr>
              <w:t>Arabic</w:t>
            </w:r>
            <w:r w:rsidR="00660809" w:rsidRPr="00AA1367">
              <w:rPr>
                <w:rFonts w:cstheme="minorHAnsi"/>
                <w:b/>
                <w:bCs/>
              </w:rPr>
              <w:t>:</w:t>
            </w:r>
            <w:r w:rsidRPr="00AA1367">
              <w:rPr>
                <w:rFonts w:cstheme="minorHAnsi"/>
              </w:rPr>
              <w:t xml:space="preserve"> native-speaker</w:t>
            </w:r>
            <w:r w:rsidR="00B0253A" w:rsidRPr="00AA1367">
              <w:rPr>
                <w:rFonts w:cstheme="minorHAnsi"/>
              </w:rPr>
              <w:t>.</w:t>
            </w:r>
          </w:p>
          <w:p w:rsidR="003D1B71" w:rsidRPr="00AA1367" w:rsidRDefault="00AA1367" w:rsidP="00AA1367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English</w:t>
            </w:r>
            <w:r w:rsidR="00660809" w:rsidRPr="00AA1367">
              <w:rPr>
                <w:rFonts w:cstheme="minorHAnsi"/>
                <w:b/>
                <w:bCs/>
              </w:rPr>
              <w:t>:</w:t>
            </w:r>
            <w:r w:rsidRPr="00AA1367">
              <w:rPr>
                <w:rFonts w:cstheme="minorHAnsi"/>
              </w:rPr>
              <w:t xml:space="preserve"> fluent</w:t>
            </w:r>
            <w:r w:rsidR="00B0253A" w:rsidRPr="00AA1367">
              <w:rPr>
                <w:rFonts w:cstheme="minorHAnsi"/>
              </w:rPr>
              <w:t>.</w:t>
            </w:r>
          </w:p>
          <w:p w:rsidR="003D1B71" w:rsidRPr="00693A9B" w:rsidRDefault="00693A9B" w:rsidP="00660809">
            <w:pPr>
              <w:pStyle w:val="Heading2"/>
              <w:rPr>
                <w:rFonts w:ascii="Calibri" w:hAnsi="Calibri" w:cs="Calibri"/>
              </w:rPr>
            </w:pPr>
            <w:r w:rsidRPr="00693A9B">
              <w:rPr>
                <w:rFonts w:ascii="Calibri" w:hAnsi="Calibri" w:cs="Calibri"/>
              </w:rPr>
              <w:t>T</w:t>
            </w:r>
            <w:r w:rsidR="00660809" w:rsidRPr="00693A9B">
              <w:rPr>
                <w:rFonts w:ascii="Calibri" w:hAnsi="Calibri" w:cs="Calibri"/>
              </w:rPr>
              <w:t>e</w:t>
            </w:r>
            <w:r w:rsidRPr="00693A9B">
              <w:rPr>
                <w:rFonts w:ascii="Calibri" w:hAnsi="Calibri" w:cs="Calibri"/>
              </w:rPr>
              <w:t>chnical skills</w:t>
            </w:r>
          </w:p>
          <w:p w:rsidR="00693A9B" w:rsidRPr="00693A9B" w:rsidRDefault="00693A9B" w:rsidP="00693A9B">
            <w:pPr>
              <w:rPr>
                <w:rFonts w:cstheme="minorHAnsi"/>
              </w:rPr>
            </w:pPr>
            <w:r w:rsidRPr="00693A9B">
              <w:rPr>
                <w:rFonts w:cstheme="minorHAnsi"/>
                <w:b/>
                <w:bCs/>
              </w:rPr>
              <w:t>Advanced skills</w:t>
            </w:r>
            <w:r w:rsidR="00660809" w:rsidRPr="00693A9B">
              <w:rPr>
                <w:rFonts w:cstheme="minorHAnsi"/>
                <w:b/>
                <w:bCs/>
              </w:rPr>
              <w:t>:</w:t>
            </w:r>
            <w:r w:rsidRPr="00693A9B">
              <w:rPr>
                <w:rFonts w:cstheme="minorHAnsi"/>
              </w:rPr>
              <w:t xml:space="preserve"> Word</w:t>
            </w:r>
            <w:r w:rsidR="00B0253A" w:rsidRPr="00693A9B">
              <w:rPr>
                <w:rFonts w:cstheme="minorHAnsi"/>
              </w:rPr>
              <w:t>,</w:t>
            </w:r>
            <w:r w:rsidR="005544C1">
              <w:rPr>
                <w:rFonts w:cstheme="minorHAnsi"/>
              </w:rPr>
              <w:t xml:space="preserve"> Power Point, Outlook</w:t>
            </w:r>
            <w:r w:rsidR="00660809" w:rsidRPr="00693A9B">
              <w:rPr>
                <w:rFonts w:cstheme="minorHAnsi"/>
              </w:rPr>
              <w:t xml:space="preserve"> </w:t>
            </w:r>
            <w:r w:rsidR="005544C1" w:rsidRPr="00693A9B">
              <w:rPr>
                <w:rFonts w:cstheme="minorHAnsi"/>
              </w:rPr>
              <w:t>and Visio</w:t>
            </w:r>
            <w:r w:rsidR="00B0253A" w:rsidRPr="00693A9B">
              <w:rPr>
                <w:rFonts w:cstheme="minorHAnsi"/>
              </w:rPr>
              <w:t>.</w:t>
            </w:r>
          </w:p>
          <w:p w:rsidR="003D1B71" w:rsidRPr="005544C1" w:rsidRDefault="00693A9B" w:rsidP="00660809">
            <w:pPr>
              <w:rPr>
                <w:rFonts w:cstheme="minorHAnsi"/>
              </w:rPr>
            </w:pPr>
            <w:r w:rsidRPr="005544C1">
              <w:rPr>
                <w:rFonts w:cstheme="minorHAnsi"/>
                <w:b/>
                <w:bCs/>
              </w:rPr>
              <w:lastRenderedPageBreak/>
              <w:t>Intermediate skills</w:t>
            </w:r>
            <w:r w:rsidR="00660809" w:rsidRPr="005544C1">
              <w:rPr>
                <w:rFonts w:cstheme="minorHAnsi"/>
                <w:b/>
                <w:bCs/>
              </w:rPr>
              <w:t>:</w:t>
            </w:r>
            <w:r w:rsidR="00660809" w:rsidRPr="005544C1">
              <w:rPr>
                <w:rFonts w:cstheme="minorHAnsi"/>
              </w:rPr>
              <w:t xml:space="preserve"> </w:t>
            </w:r>
            <w:r w:rsidR="005544C1" w:rsidRPr="005544C1">
              <w:rPr>
                <w:rFonts w:cstheme="minorHAnsi"/>
              </w:rPr>
              <w:t>Excel, Graph Pad</w:t>
            </w:r>
            <w:r w:rsidR="00660809" w:rsidRPr="005544C1">
              <w:rPr>
                <w:rFonts w:cstheme="minorHAnsi"/>
              </w:rPr>
              <w:t xml:space="preserve"> (</w:t>
            </w:r>
            <w:r w:rsidR="005544C1" w:rsidRPr="005544C1">
              <w:rPr>
                <w:rFonts w:cstheme="minorHAnsi"/>
              </w:rPr>
              <w:t>Prism</w:t>
            </w:r>
            <w:r w:rsidR="00660809" w:rsidRPr="005544C1">
              <w:rPr>
                <w:rFonts w:cstheme="minorHAnsi"/>
              </w:rPr>
              <w:t>)</w:t>
            </w:r>
            <w:r w:rsidR="00B0253A" w:rsidRPr="005544C1">
              <w:rPr>
                <w:rFonts w:cstheme="minorHAnsi"/>
              </w:rPr>
              <w:t>.</w:t>
            </w:r>
          </w:p>
          <w:p w:rsidR="00660809" w:rsidRPr="005544C1" w:rsidRDefault="00660809" w:rsidP="00660809">
            <w:pPr>
              <w:rPr>
                <w:rFonts w:cstheme="minorHAnsi"/>
              </w:rPr>
            </w:pPr>
          </w:p>
          <w:p w:rsidR="00660809" w:rsidRPr="00693A9B" w:rsidRDefault="00AA1367" w:rsidP="00660809">
            <w:pPr>
              <w:rPr>
                <w:rFonts w:cstheme="minorHAnsi"/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 w:rsidRPr="00693A9B">
              <w:rPr>
                <w:rFonts w:cstheme="minorHAnsi"/>
                <w:b/>
                <w:bCs/>
                <w:color w:val="0072C7" w:themeColor="accent2"/>
                <w:sz w:val="24"/>
                <w:szCs w:val="24"/>
                <w:u w:val="single"/>
              </w:rPr>
              <w:t>Soft skills</w:t>
            </w:r>
          </w:p>
          <w:p w:rsidR="00B0253A" w:rsidRPr="00693A9B" w:rsidRDefault="00AA1367" w:rsidP="00660809">
            <w:pPr>
              <w:rPr>
                <w:rFonts w:cstheme="minorHAnsi"/>
              </w:rPr>
            </w:pPr>
            <w:r w:rsidRPr="00693A9B">
              <w:rPr>
                <w:rFonts w:cstheme="minorHAnsi"/>
              </w:rPr>
              <w:t>Creative</w:t>
            </w:r>
            <w:r w:rsidR="00B0253A" w:rsidRPr="00693A9B">
              <w:rPr>
                <w:rFonts w:cstheme="minorHAnsi"/>
              </w:rPr>
              <w:t>, co</w:t>
            </w:r>
            <w:r w:rsidR="00693A9B">
              <w:rPr>
                <w:rFonts w:cstheme="minorHAnsi"/>
              </w:rPr>
              <w:t>nfida</w:t>
            </w:r>
            <w:r w:rsidRPr="00693A9B">
              <w:rPr>
                <w:rFonts w:cstheme="minorHAnsi"/>
              </w:rPr>
              <w:t>nt</w:t>
            </w:r>
            <w:r w:rsidR="00693A9B">
              <w:rPr>
                <w:rFonts w:cstheme="minorHAnsi"/>
              </w:rPr>
              <w:t xml:space="preserve">e, ambitious, dynamic, organized, team working skills, good communication skills. </w:t>
            </w:r>
          </w:p>
          <w:p w:rsidR="00B0253A" w:rsidRPr="00693A9B" w:rsidRDefault="00B0253A" w:rsidP="00660809">
            <w:pPr>
              <w:rPr>
                <w:rFonts w:cstheme="minorHAnsi"/>
              </w:rPr>
            </w:pPr>
          </w:p>
          <w:p w:rsidR="00B0253A" w:rsidRPr="00693A9B" w:rsidRDefault="005544C1" w:rsidP="00660809">
            <w:pPr>
              <w:rPr>
                <w:rFonts w:cstheme="minorHAnsi"/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color w:val="0072C7" w:themeColor="accent2"/>
                <w:sz w:val="24"/>
                <w:szCs w:val="24"/>
                <w:u w:val="single"/>
              </w:rPr>
              <w:t>Hobbies and interests</w:t>
            </w:r>
          </w:p>
          <w:p w:rsidR="00B0253A" w:rsidRPr="00693A9B" w:rsidRDefault="00693A9B" w:rsidP="00B0253A">
            <w:pPr>
              <w:rPr>
                <w:rFonts w:cstheme="minorHAnsi"/>
              </w:rPr>
            </w:pPr>
            <w:r w:rsidRPr="00693A9B">
              <w:rPr>
                <w:rFonts w:cstheme="minorHAnsi"/>
              </w:rPr>
              <w:t>Travelling, swimming</w:t>
            </w:r>
            <w:r w:rsidR="00B0253A" w:rsidRPr="00693A9B">
              <w:rPr>
                <w:rFonts w:cstheme="minorHAnsi"/>
              </w:rPr>
              <w:t>,</w:t>
            </w:r>
            <w:r w:rsidRPr="00693A9B">
              <w:rPr>
                <w:rFonts w:cstheme="minorHAnsi"/>
              </w:rPr>
              <w:t xml:space="preserve"> music</w:t>
            </w:r>
            <w:r w:rsidR="00B0253A" w:rsidRPr="00693A9B">
              <w:rPr>
                <w:rFonts w:cstheme="minorHAnsi"/>
              </w:rPr>
              <w:t>, muay thaï, lifting, cardio</w:t>
            </w:r>
            <w:r w:rsidR="00CA08D3" w:rsidRPr="00693A9B">
              <w:rPr>
                <w:rFonts w:cstheme="minorHAnsi"/>
              </w:rPr>
              <w:t>.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0B212197009F49B7A5ECBB88806B927E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CA08D3">
                  <w:rPr>
                    <w:rFonts w:asciiTheme="minorHAnsi" w:hAnsiTheme="minorHAnsi" w:cstheme="minorHAnsi"/>
                  </w:rPr>
                  <w:t>References</w:t>
                </w:r>
              </w:p>
            </w:sdtContent>
          </w:sdt>
          <w:p w:rsidR="003D1B71" w:rsidRPr="0056708E" w:rsidRDefault="00CA08D3" w:rsidP="00CA08D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Available upon request.</w:t>
            </w: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AB82B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B06CE" w:rsidP="00CA08D3">
            <w:pPr>
              <w:pStyle w:val="Information"/>
            </w:pPr>
            <w:r>
              <w:t>HARET HREIK, MONT-LIBAN, LIBAN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DA64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B06CE" w:rsidP="000B06CE">
            <w:pPr>
              <w:pStyle w:val="Information"/>
            </w:pPr>
            <w:r>
              <w:t>+961 71268356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9D66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0B06CE" w:rsidRDefault="00634F8E" w:rsidP="00380FD1">
            <w:pPr>
              <w:pStyle w:val="Information"/>
              <w:rPr>
                <w:rFonts w:cstheme="minorHAnsi"/>
                <w:szCs w:val="20"/>
              </w:rPr>
            </w:pPr>
            <w:hyperlink r:id="rId18" w:history="1">
              <w:r w:rsidR="000B06CE" w:rsidRPr="000B06CE">
                <w:rPr>
                  <w:rStyle w:val="Hyperlink"/>
                  <w:rFonts w:cstheme="minorHAnsi"/>
                  <w:szCs w:val="20"/>
                </w:rPr>
                <w:t>rayanne.haidar@net.usj.edu.lb</w:t>
              </w:r>
            </w:hyperlink>
          </w:p>
        </w:tc>
        <w:tc>
          <w:tcPr>
            <w:tcW w:w="423" w:type="dxa"/>
            <w:vMerge/>
          </w:tcPr>
          <w:p w:rsidR="003D1B71" w:rsidRPr="000B06CE" w:rsidRDefault="003D1B71" w:rsidP="00590471">
            <w:pPr>
              <w:pStyle w:val="BodyText"/>
              <w:kinsoku w:val="0"/>
              <w:overflowPunct w:val="0"/>
              <w:rPr>
                <w:rFonts w:cstheme="minorHAnsi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C0602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08D3" w:rsidRDefault="00CA08D3" w:rsidP="00CA08D3">
            <w:pPr>
              <w:pStyle w:val="Information"/>
              <w:rPr>
                <w:lang w:val="fr-FR"/>
              </w:rPr>
            </w:pPr>
            <w:r>
              <w:t xml:space="preserve">Rayanne Haidar </w:t>
            </w:r>
            <w:r>
              <w:rPr>
                <w:lang w:val="fr-FR"/>
              </w:rPr>
              <w:t>(LinkedIn)</w:t>
            </w: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  <w:bookmarkStart w:id="0" w:name="_GoBack"/>
        <w:bookmarkEnd w:id="0"/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F8E" w:rsidRDefault="00634F8E" w:rsidP="00590471">
      <w:r>
        <w:separator/>
      </w:r>
    </w:p>
  </w:endnote>
  <w:endnote w:type="continuationSeparator" w:id="0">
    <w:p w:rsidR="00634F8E" w:rsidRDefault="00634F8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F8E" w:rsidRDefault="00634F8E" w:rsidP="00590471">
      <w:r>
        <w:separator/>
      </w:r>
    </w:p>
  </w:footnote>
  <w:footnote w:type="continuationSeparator" w:id="0">
    <w:p w:rsidR="00634F8E" w:rsidRDefault="00634F8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673007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bordersDoNotSurroundHeader/>
  <w:bordersDoNotSurroundFooter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6CE"/>
    <w:rsid w:val="00060042"/>
    <w:rsid w:val="0008685D"/>
    <w:rsid w:val="00090860"/>
    <w:rsid w:val="000B06CE"/>
    <w:rsid w:val="00112FD7"/>
    <w:rsid w:val="00150ABD"/>
    <w:rsid w:val="0017552E"/>
    <w:rsid w:val="001946FC"/>
    <w:rsid w:val="00222466"/>
    <w:rsid w:val="0024753C"/>
    <w:rsid w:val="00276026"/>
    <w:rsid w:val="002B4549"/>
    <w:rsid w:val="00310F17"/>
    <w:rsid w:val="00322A46"/>
    <w:rsid w:val="003279F2"/>
    <w:rsid w:val="003326CB"/>
    <w:rsid w:val="00353B60"/>
    <w:rsid w:val="00376291"/>
    <w:rsid w:val="00380FD1"/>
    <w:rsid w:val="00383D02"/>
    <w:rsid w:val="00385DE7"/>
    <w:rsid w:val="003D1B71"/>
    <w:rsid w:val="00474C70"/>
    <w:rsid w:val="004E158A"/>
    <w:rsid w:val="005544C1"/>
    <w:rsid w:val="00565C77"/>
    <w:rsid w:val="0056708E"/>
    <w:rsid w:val="005801E5"/>
    <w:rsid w:val="00590471"/>
    <w:rsid w:val="005D01FA"/>
    <w:rsid w:val="005D1545"/>
    <w:rsid w:val="00634F8E"/>
    <w:rsid w:val="00653E17"/>
    <w:rsid w:val="00660809"/>
    <w:rsid w:val="00693A9B"/>
    <w:rsid w:val="0069431B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5012"/>
    <w:rsid w:val="008A1E6E"/>
    <w:rsid w:val="008C024F"/>
    <w:rsid w:val="008C2CFC"/>
    <w:rsid w:val="008F2C1F"/>
    <w:rsid w:val="00912DC8"/>
    <w:rsid w:val="009475DC"/>
    <w:rsid w:val="00967B93"/>
    <w:rsid w:val="009D090F"/>
    <w:rsid w:val="00A31464"/>
    <w:rsid w:val="00A31B16"/>
    <w:rsid w:val="00A33613"/>
    <w:rsid w:val="00A47A8D"/>
    <w:rsid w:val="00AA1367"/>
    <w:rsid w:val="00AC6C7E"/>
    <w:rsid w:val="00B0253A"/>
    <w:rsid w:val="00B4158A"/>
    <w:rsid w:val="00B6466C"/>
    <w:rsid w:val="00B7538D"/>
    <w:rsid w:val="00BB1B5D"/>
    <w:rsid w:val="00BC22C7"/>
    <w:rsid w:val="00BD195A"/>
    <w:rsid w:val="00C07240"/>
    <w:rsid w:val="00C14078"/>
    <w:rsid w:val="00CA08D3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45161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0B06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rayanne.haidar@net.usj.edu.lb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-i3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17DF2E938D4760AE1B41C62E7C3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4959A-FF90-4603-94A5-159B67ED4F68}"/>
      </w:docPartPr>
      <w:docPartBody>
        <w:p w:rsidR="00991650" w:rsidRDefault="00717E59">
          <w:pPr>
            <w:pStyle w:val="5A17DF2E938D4760AE1B41C62E7C3EA6"/>
          </w:pPr>
          <w:r w:rsidRPr="00AC6C7E">
            <w:t>Experience</w:t>
          </w:r>
        </w:p>
      </w:docPartBody>
    </w:docPart>
    <w:docPart>
      <w:docPartPr>
        <w:name w:val="1619CB77475D44ECB71CDC8DDC2C3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4BA45-B289-420D-B62E-E3AB51EA4CB1}"/>
      </w:docPartPr>
      <w:docPartBody>
        <w:p w:rsidR="00991650" w:rsidRDefault="00717E59">
          <w:pPr>
            <w:pStyle w:val="1619CB77475D44ECB71CDC8DDC2C3320"/>
          </w:pPr>
          <w:r w:rsidRPr="00AC6C7E">
            <w:t>Education</w:t>
          </w:r>
        </w:p>
      </w:docPartBody>
    </w:docPart>
    <w:docPart>
      <w:docPartPr>
        <w:name w:val="0B212197009F49B7A5ECBB88806B9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C40C8-BDFE-4ABB-BB5F-8E123B72DEDF}"/>
      </w:docPartPr>
      <w:docPartBody>
        <w:p w:rsidR="00991650" w:rsidRDefault="00717E59">
          <w:pPr>
            <w:pStyle w:val="0B212197009F49B7A5ECBB88806B927E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39"/>
    <w:rsid w:val="00116E38"/>
    <w:rsid w:val="00717E59"/>
    <w:rsid w:val="009103D2"/>
    <w:rsid w:val="00991650"/>
    <w:rsid w:val="00B67D06"/>
    <w:rsid w:val="00C2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57E3B4987840B08870770251B12F0F">
    <w:name w:val="2F57E3B4987840B08870770251B12F0F"/>
  </w:style>
  <w:style w:type="paragraph" w:customStyle="1" w:styleId="2CB18AB6D90B471E9607EEAFD3947D55">
    <w:name w:val="2CB18AB6D90B471E9607EEAFD3947D55"/>
  </w:style>
  <w:style w:type="paragraph" w:customStyle="1" w:styleId="5A17DF2E938D4760AE1B41C62E7C3EA6">
    <w:name w:val="5A17DF2E938D4760AE1B41C62E7C3EA6"/>
  </w:style>
  <w:style w:type="paragraph" w:customStyle="1" w:styleId="030B2C6FE0E44A67B373D61EA1A32940">
    <w:name w:val="030B2C6FE0E44A67B373D61EA1A32940"/>
  </w:style>
  <w:style w:type="paragraph" w:customStyle="1" w:styleId="ECF29B48E4AB459FA69614B7FAA16294">
    <w:name w:val="ECF29B48E4AB459FA69614B7FAA16294"/>
  </w:style>
  <w:style w:type="paragraph" w:customStyle="1" w:styleId="5B6431314A3B4DC4B1CF73CEF172C55A">
    <w:name w:val="5B6431314A3B4DC4B1CF73CEF172C55A"/>
  </w:style>
  <w:style w:type="paragraph" w:customStyle="1" w:styleId="49F6BFA01F424F5A94CC78C42916BBF6">
    <w:name w:val="49F6BFA01F424F5A94CC78C42916BBF6"/>
  </w:style>
  <w:style w:type="paragraph" w:customStyle="1" w:styleId="718C7313569943D6A8720FDEB99654EB">
    <w:name w:val="718C7313569943D6A8720FDEB99654EB"/>
  </w:style>
  <w:style w:type="paragraph" w:customStyle="1" w:styleId="42134D306CF44B529FC268E90A4478A9">
    <w:name w:val="42134D306CF44B529FC268E90A4478A9"/>
  </w:style>
  <w:style w:type="paragraph" w:customStyle="1" w:styleId="C527E91154814F05AB0D2DAF65E2BFFC">
    <w:name w:val="C527E91154814F05AB0D2DAF65E2BFFC"/>
  </w:style>
  <w:style w:type="paragraph" w:customStyle="1" w:styleId="8D036611485C41E5A6D4D769F89678ED">
    <w:name w:val="8D036611485C41E5A6D4D769F89678ED"/>
  </w:style>
  <w:style w:type="paragraph" w:customStyle="1" w:styleId="4239F23060FA4243ACDAA82106D0BF47">
    <w:name w:val="4239F23060FA4243ACDAA82106D0BF47"/>
  </w:style>
  <w:style w:type="paragraph" w:customStyle="1" w:styleId="F8C86D14822A4B7CB3565CFB14856448">
    <w:name w:val="F8C86D14822A4B7CB3565CFB14856448"/>
  </w:style>
  <w:style w:type="paragraph" w:customStyle="1" w:styleId="7D6F3E83620B43B59AE5DA593000C2C1">
    <w:name w:val="7D6F3E83620B43B59AE5DA593000C2C1"/>
  </w:style>
  <w:style w:type="paragraph" w:customStyle="1" w:styleId="C7FDD1C226E14AEC87B0C60AA6FCB285">
    <w:name w:val="C7FDD1C226E14AEC87B0C60AA6FCB285"/>
  </w:style>
  <w:style w:type="paragraph" w:customStyle="1" w:styleId="D05E61EA1EAC4AE38DD06E07FBCF12FE">
    <w:name w:val="D05E61EA1EAC4AE38DD06E07FBCF12FE"/>
  </w:style>
  <w:style w:type="paragraph" w:customStyle="1" w:styleId="9D9005EBC4204EF594791CF1D8C382F1">
    <w:name w:val="9D9005EBC4204EF594791CF1D8C382F1"/>
  </w:style>
  <w:style w:type="paragraph" w:customStyle="1" w:styleId="D30E14E2C5DC41CC8163447D389F1E9B">
    <w:name w:val="D30E14E2C5DC41CC8163447D389F1E9B"/>
  </w:style>
  <w:style w:type="paragraph" w:customStyle="1" w:styleId="1B5E2D22A9CC46769E354B9F45EFB93D">
    <w:name w:val="1B5E2D22A9CC46769E354B9F45EFB93D"/>
  </w:style>
  <w:style w:type="paragraph" w:customStyle="1" w:styleId="1619CB77475D44ECB71CDC8DDC2C3320">
    <w:name w:val="1619CB77475D44ECB71CDC8DDC2C3320"/>
  </w:style>
  <w:style w:type="paragraph" w:customStyle="1" w:styleId="FBEB6D0C408C4F55AEF62843814E9E13">
    <w:name w:val="FBEB6D0C408C4F55AEF62843814E9E13"/>
  </w:style>
  <w:style w:type="paragraph" w:customStyle="1" w:styleId="13B7A5FC6FD5433BAB55C715989E1AD0">
    <w:name w:val="13B7A5FC6FD5433BAB55C715989E1AD0"/>
  </w:style>
  <w:style w:type="paragraph" w:customStyle="1" w:styleId="97F1AA2CBB8E44179B7D8F3192971B99">
    <w:name w:val="97F1AA2CBB8E44179B7D8F3192971B99"/>
  </w:style>
  <w:style w:type="paragraph" w:customStyle="1" w:styleId="9A7E2ECF0A614102998C787521596E1A">
    <w:name w:val="9A7E2ECF0A614102998C787521596E1A"/>
  </w:style>
  <w:style w:type="paragraph" w:customStyle="1" w:styleId="1ECBA35376E243C18649D51DB7272725">
    <w:name w:val="1ECBA35376E243C18649D51DB7272725"/>
  </w:style>
  <w:style w:type="paragraph" w:customStyle="1" w:styleId="5DDC6236CAEB4A18AAF14B0805E6C156">
    <w:name w:val="5DDC6236CAEB4A18AAF14B0805E6C156"/>
  </w:style>
  <w:style w:type="paragraph" w:customStyle="1" w:styleId="1CC7E8F13D864542865BDC4CC80026CF">
    <w:name w:val="1CC7E8F13D864542865BDC4CC80026CF"/>
  </w:style>
  <w:style w:type="paragraph" w:customStyle="1" w:styleId="0B212197009F49B7A5ECBB88806B927E">
    <w:name w:val="0B212197009F49B7A5ECBB88806B927E"/>
  </w:style>
  <w:style w:type="paragraph" w:customStyle="1" w:styleId="B5B85C939DE748729BC376CD2E1DDC27">
    <w:name w:val="B5B85C939DE748729BC376CD2E1DDC27"/>
  </w:style>
  <w:style w:type="paragraph" w:customStyle="1" w:styleId="5677DEC71ACC4ACA8F2B4E70361639C5">
    <w:name w:val="5677DEC71ACC4ACA8F2B4E70361639C5"/>
  </w:style>
  <w:style w:type="paragraph" w:customStyle="1" w:styleId="2767B5D5B70B4E35AA2DB1AA38BC0B13">
    <w:name w:val="2767B5D5B70B4E35AA2DB1AA38BC0B13"/>
  </w:style>
  <w:style w:type="paragraph" w:customStyle="1" w:styleId="AF80D23C201A42BC886ADFD8E3D78768">
    <w:name w:val="AF80D23C201A42BC886ADFD8E3D78768"/>
  </w:style>
  <w:style w:type="paragraph" w:customStyle="1" w:styleId="ADFDED5EEDA2495AA7E908F202E5789F">
    <w:name w:val="ADFDED5EEDA2495AA7E908F202E5789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91BE6C5EB54335B7D24C8B11EF521C">
    <w:name w:val="0191BE6C5EB54335B7D24C8B11EF521C"/>
  </w:style>
  <w:style w:type="paragraph" w:customStyle="1" w:styleId="9E83E5F6F350400C964E2F0AFC28F020">
    <w:name w:val="9E83E5F6F350400C964E2F0AFC28F020"/>
    <w:rsid w:val="00C209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2022-03-19T11:39:00Z</dcterms:created>
  <dcterms:modified xsi:type="dcterms:W3CDTF">2022-03-29T16:59:00Z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