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423"/>
        <w:gridCol w:w="6602"/>
      </w:tblGrid>
      <w:tr w:rsidR="00905C7E" w:rsidTr="001E6807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:rsidR="00905C7E" w:rsidRDefault="00905C7E" w:rsidP="00905C7E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:rsidR="00331E25" w:rsidRPr="00331E25" w:rsidRDefault="00331E25" w:rsidP="00331E25">
            <w:pPr>
              <w:pStyle w:val="Title"/>
              <w:rPr>
                <w:rFonts w:asciiTheme="majorBidi" w:hAnsiTheme="majorBidi" w:cstheme="majorBidi"/>
                <w:sz w:val="32"/>
                <w:szCs w:val="32"/>
              </w:rPr>
            </w:pPr>
            <w:r w:rsidRPr="00331E25">
              <w:rPr>
                <w:rFonts w:asciiTheme="majorBidi" w:hAnsiTheme="majorBidi" w:cstheme="majorBidi"/>
              </w:rPr>
              <w:t>Israa Ali Dakik</w:t>
            </w:r>
            <w:r w:rsidR="00905C7E" w:rsidRPr="00331E25">
              <w:rPr>
                <w:rFonts w:asciiTheme="majorBidi" w:hAnsiTheme="majorBidi" w:cstheme="majorBidi"/>
              </w:rPr>
              <w:br/>
            </w:r>
            <w:r w:rsidR="00E40798">
              <w:rPr>
                <w:rFonts w:asciiTheme="majorBidi" w:hAnsiTheme="majorBidi" w:cstheme="majorBidi"/>
                <w:sz w:val="32"/>
                <w:szCs w:val="32"/>
              </w:rPr>
              <w:t>Accountant</w:t>
            </w:r>
          </w:p>
        </w:tc>
      </w:tr>
      <w:tr w:rsidR="00905C7E" w:rsidTr="00905C7E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:rsidR="00905C7E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p w:rsidR="00905C7E" w:rsidRDefault="00A42EF2" w:rsidP="00A42EF2">
            <w:pPr>
              <w:pStyle w:val="Heading2"/>
              <w:rPr>
                <w:rFonts w:asciiTheme="majorBidi" w:hAnsiTheme="majorBidi" w:cstheme="majorBidi"/>
              </w:rPr>
            </w:pPr>
            <w:r w:rsidRPr="00A42EF2">
              <w:rPr>
                <w:rFonts w:asciiTheme="majorBidi" w:hAnsiTheme="majorBidi" w:cstheme="majorBidi"/>
              </w:rPr>
              <w:t>Work Experience</w:t>
            </w:r>
          </w:p>
          <w:p w:rsidR="00CD5592" w:rsidRDefault="00CD5592" w:rsidP="00B77CB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Internship at E-volve Solutions (08/2022)</w:t>
            </w:r>
          </w:p>
          <w:p w:rsidR="00B77CB2" w:rsidRPr="00B77CB2" w:rsidRDefault="00B77CB2" w:rsidP="00B77CB2">
            <w:pPr>
              <w:rPr>
                <w:rFonts w:asciiTheme="majorBidi" w:hAnsiTheme="majorBidi" w:cstheme="majorBidi"/>
              </w:rPr>
            </w:pPr>
            <w:r w:rsidRPr="00B77CB2">
              <w:rPr>
                <w:rFonts w:asciiTheme="majorBidi" w:hAnsiTheme="majorBidi" w:cstheme="majorBidi"/>
              </w:rPr>
              <w:t>Inte</w:t>
            </w:r>
            <w:r w:rsidR="00E769CB">
              <w:rPr>
                <w:rFonts w:asciiTheme="majorBidi" w:hAnsiTheme="majorBidi" w:cstheme="majorBidi"/>
              </w:rPr>
              <w:t>rnship at BDL (07/2022</w:t>
            </w:r>
            <w:r w:rsidRPr="00B77CB2">
              <w:rPr>
                <w:rFonts w:asciiTheme="majorBidi" w:hAnsiTheme="majorBidi" w:cstheme="majorBidi"/>
              </w:rPr>
              <w:t>)</w:t>
            </w:r>
          </w:p>
          <w:p w:rsidR="00905C7E" w:rsidRPr="00A42EF2" w:rsidRDefault="00A42EF2" w:rsidP="00A42EF2">
            <w:pPr>
              <w:pStyle w:val="Heading2"/>
              <w:rPr>
                <w:rFonts w:asciiTheme="majorBidi" w:hAnsiTheme="majorBidi" w:cstheme="majorBidi"/>
              </w:rPr>
            </w:pPr>
            <w:r w:rsidRPr="00A42EF2">
              <w:rPr>
                <w:rFonts w:asciiTheme="majorBidi" w:hAnsiTheme="majorBidi" w:cstheme="majorBidi"/>
              </w:rPr>
              <w:t>Education</w:t>
            </w:r>
          </w:p>
          <w:p w:rsidR="00905C7E" w:rsidRPr="00443BFA" w:rsidRDefault="00331E25" w:rsidP="00331E25">
            <w:pPr>
              <w:pStyle w:val="SchoolName"/>
              <w:rPr>
                <w:rFonts w:asciiTheme="majorBidi" w:hAnsiTheme="majorBidi" w:cstheme="majorBidi"/>
                <w:color w:val="000000" w:themeColor="text1"/>
              </w:rPr>
            </w:pPr>
            <w:r w:rsidRPr="00443BFA">
              <w:rPr>
                <w:rFonts w:asciiTheme="majorBidi" w:hAnsiTheme="majorBidi" w:cstheme="majorBidi"/>
                <w:color w:val="000000" w:themeColor="text1"/>
              </w:rPr>
              <w:t>Al Maaref University</w:t>
            </w:r>
            <w:r w:rsidR="00905C7E" w:rsidRPr="00443BFA">
              <w:rPr>
                <w:rFonts w:asciiTheme="majorBidi" w:hAnsiTheme="majorBidi" w:cstheme="majorBidi"/>
                <w:color w:val="000000" w:themeColor="text1"/>
              </w:rPr>
              <w:t xml:space="preserve">, </w:t>
            </w:r>
            <w:r w:rsidRPr="00443BFA">
              <w:rPr>
                <w:rFonts w:asciiTheme="majorBidi" w:hAnsiTheme="majorBidi" w:cstheme="majorBidi"/>
                <w:color w:val="000000" w:themeColor="text1"/>
              </w:rPr>
              <w:t>Airport street</w:t>
            </w:r>
          </w:p>
          <w:p w:rsidR="00331E25" w:rsidRPr="00443BFA" w:rsidRDefault="00331E25" w:rsidP="00331E25">
            <w:pPr>
              <w:pStyle w:val="ListBullet"/>
              <w:rPr>
                <w:rFonts w:asciiTheme="majorBidi" w:hAnsiTheme="majorBidi" w:cstheme="majorBidi"/>
                <w:color w:val="000000" w:themeColor="text1"/>
              </w:rPr>
            </w:pPr>
            <w:r w:rsidRPr="00443BFA">
              <w:rPr>
                <w:rFonts w:asciiTheme="majorBidi" w:hAnsiTheme="majorBidi" w:cstheme="majorBidi"/>
                <w:color w:val="000000" w:themeColor="text1"/>
              </w:rPr>
              <w:t xml:space="preserve">Bachelor of sciences in Business Administration: Accounting </w:t>
            </w:r>
            <w:r w:rsidR="00E40798">
              <w:rPr>
                <w:rFonts w:asciiTheme="majorBidi" w:hAnsiTheme="majorBidi" w:cstheme="majorBidi"/>
                <w:color w:val="000000" w:themeColor="text1"/>
              </w:rPr>
              <w:t xml:space="preserve">09/2019 - </w:t>
            </w:r>
            <w:r w:rsidRPr="00443BFA">
              <w:rPr>
                <w:rFonts w:asciiTheme="majorBidi" w:hAnsiTheme="majorBidi" w:cstheme="majorBidi"/>
                <w:color w:val="000000" w:themeColor="text1"/>
              </w:rPr>
              <w:t xml:space="preserve">06/2022 </w:t>
            </w:r>
          </w:p>
          <w:p w:rsidR="00905C7E" w:rsidRPr="00716B94" w:rsidRDefault="00331E25" w:rsidP="00331E25">
            <w:pPr>
              <w:pStyle w:val="ListBullet"/>
              <w:rPr>
                <w:rFonts w:asciiTheme="majorBidi" w:hAnsiTheme="majorBidi" w:cstheme="majorBidi"/>
                <w:color w:val="390F0E" w:themeColor="accent5" w:themeShade="80"/>
              </w:rPr>
            </w:pPr>
            <w:r w:rsidRPr="00443BFA">
              <w:rPr>
                <w:rFonts w:asciiTheme="majorBidi" w:hAnsiTheme="majorBidi" w:cstheme="majorBidi"/>
                <w:color w:val="000000" w:themeColor="text1"/>
              </w:rPr>
              <w:t xml:space="preserve">GPA: 3.25 </w:t>
            </w:r>
            <w:r w:rsidR="00F85519">
              <w:rPr>
                <w:rFonts w:asciiTheme="majorBidi" w:hAnsiTheme="majorBidi" w:cstheme="majorBidi"/>
                <w:color w:val="000000" w:themeColor="text1"/>
              </w:rPr>
              <w:t>, graduated:</w:t>
            </w:r>
            <w:r w:rsidRPr="00443BFA">
              <w:rPr>
                <w:rFonts w:asciiTheme="majorBidi" w:hAnsiTheme="majorBidi" w:cstheme="majorBidi"/>
                <w:color w:val="000000" w:themeColor="text1"/>
              </w:rPr>
              <w:t xml:space="preserve"> July 2022</w:t>
            </w:r>
          </w:p>
          <w:p w:rsidR="00905C7E" w:rsidRPr="00A42EF2" w:rsidRDefault="00A42EF2" w:rsidP="00A42EF2">
            <w:pPr>
              <w:pStyle w:val="Heading2"/>
              <w:rPr>
                <w:rFonts w:asciiTheme="majorBidi" w:hAnsiTheme="majorBidi" w:cstheme="majorBidi"/>
                <w:color w:val="5C2D34" w:themeColor="accent4" w:themeShade="80"/>
                <w:szCs w:val="24"/>
              </w:rPr>
            </w:pPr>
            <w:r w:rsidRPr="00A42EF2">
              <w:rPr>
                <w:rFonts w:asciiTheme="majorBidi" w:hAnsiTheme="majorBidi" w:cstheme="majorBidi"/>
                <w:color w:val="5C2D34" w:themeColor="accent4" w:themeShade="80"/>
                <w:szCs w:val="24"/>
              </w:rPr>
              <w:t>Personal Projects</w:t>
            </w:r>
          </w:p>
          <w:p w:rsidR="00A42EF2" w:rsidRPr="00716B94" w:rsidRDefault="00A42EF2" w:rsidP="00A42EF2">
            <w:pPr>
              <w:rPr>
                <w:rFonts w:asciiTheme="minorBidi" w:hAnsiTheme="minorBidi" w:cstheme="minorBidi"/>
                <w:b/>
                <w:bCs/>
                <w:color w:val="390F0E" w:themeColor="accent5" w:themeShade="80"/>
              </w:rPr>
            </w:pPr>
            <w:r w:rsidRPr="00716B94">
              <w:rPr>
                <w:rFonts w:asciiTheme="minorBidi" w:hAnsiTheme="minorBidi" w:cstheme="minorBidi"/>
                <w:b/>
                <w:bCs/>
                <w:color w:val="390F0E" w:themeColor="accent5" w:themeShade="80"/>
              </w:rPr>
              <w:t>Accounting for Huma</w:t>
            </w:r>
            <w:r w:rsidR="00E769CB">
              <w:rPr>
                <w:rFonts w:asciiTheme="minorBidi" w:hAnsiTheme="minorBidi" w:cstheme="minorBidi"/>
                <w:b/>
                <w:bCs/>
                <w:color w:val="390F0E" w:themeColor="accent5" w:themeShade="80"/>
              </w:rPr>
              <w:t>n Resources (06/2022)</w:t>
            </w:r>
          </w:p>
          <w:p w:rsidR="00905C7E" w:rsidRPr="00716B94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inorBidi" w:hAnsiTheme="minorBidi" w:cstheme="minorBidi"/>
                <w:color w:val="390F0E" w:themeColor="accent5" w:themeShade="80"/>
              </w:rPr>
            </w:pPr>
            <w:r w:rsidRPr="00716B94">
              <w:rPr>
                <w:rFonts w:asciiTheme="minorBidi" w:hAnsiTheme="minorBidi" w:cstheme="minorBidi"/>
                <w:color w:val="390F0E" w:themeColor="accent5" w:themeShade="80"/>
              </w:rPr>
              <w:t>To study how can we account for HR other than expenses cost</w:t>
            </w:r>
          </w:p>
          <w:p w:rsidR="00E769CB" w:rsidRPr="00E769CB" w:rsidRDefault="00A42EF2" w:rsidP="00E769CB">
            <w:pPr>
              <w:pStyle w:val="Heading2"/>
              <w:rPr>
                <w:rFonts w:asciiTheme="majorBidi" w:hAnsiTheme="majorBidi" w:cstheme="majorBidi"/>
                <w:color w:val="5C2D34" w:themeColor="accent4" w:themeShade="80"/>
              </w:rPr>
            </w:pPr>
            <w:r w:rsidRPr="00A42EF2">
              <w:rPr>
                <w:rFonts w:asciiTheme="majorBidi" w:hAnsiTheme="majorBidi" w:cstheme="majorBidi"/>
                <w:color w:val="5C2D34" w:themeColor="accent4" w:themeShade="80"/>
              </w:rPr>
              <w:t>Webinars and workshops</w:t>
            </w:r>
          </w:p>
          <w:p w:rsidR="00A42EF2" w:rsidRPr="00492D37" w:rsidRDefault="00A42EF2" w:rsidP="00716B94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  <w:sz w:val="24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t>Budgeting, Formulation, Approval ,Execution and Monitoring Workshop - Al Maaref University (03/2022)</w:t>
            </w:r>
          </w:p>
          <w:p w:rsidR="00A42EF2" w:rsidRPr="00492D37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t>"Contemporary trends in International Business" webinar (04/2022)</w:t>
            </w:r>
            <w:r w:rsidRPr="00492D37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A42EF2" w:rsidRPr="00B77CB2" w:rsidRDefault="00A42EF2" w:rsidP="00B77CB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  <w:r w:rsidRPr="00492D37">
              <w:rPr>
                <w:rFonts w:asciiTheme="majorBidi" w:hAnsiTheme="majorBidi" w:cstheme="majorBidi"/>
                <w:i/>
                <w:iCs/>
                <w:color w:val="000000" w:themeColor="text1"/>
              </w:rPr>
              <w:t>presented by Thomas Walenta &amp; Dr. Jassem Ajaka</w:t>
            </w:r>
          </w:p>
          <w:p w:rsidR="00B77CB2" w:rsidRPr="00F85519" w:rsidRDefault="00F85519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  <w:sz w:val="24"/>
              </w:rPr>
            </w:pPr>
            <w:r w:rsidRPr="00F85519">
              <w:rPr>
                <w:rFonts w:asciiTheme="majorBidi" w:hAnsiTheme="majorBidi" w:cstheme="majorBidi"/>
                <w:color w:val="000000" w:themeColor="text1"/>
                <w:sz w:val="24"/>
              </w:rPr>
              <w:t>Practical Preparation of Financial Statements</w:t>
            </w:r>
            <w:r>
              <w:rPr>
                <w:rFonts w:asciiTheme="majorBidi" w:hAnsiTheme="majorBidi" w:cstheme="majorBidi"/>
                <w:color w:val="000000" w:themeColor="text1"/>
                <w:sz w:val="24"/>
              </w:rPr>
              <w:t xml:space="preserve"> – BCA intl (02/2022)</w:t>
            </w:r>
          </w:p>
          <w:p w:rsidR="00716B94" w:rsidRPr="00492D37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</w:rPr>
              <w:t>"</w:t>
            </w: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t>The State of Audit 2022" webinar (12/2021)</w:t>
            </w:r>
          </w:p>
          <w:p w:rsidR="00716B94" w:rsidRPr="00492D37" w:rsidRDefault="00A42EF2" w:rsidP="00716B94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i/>
                <w:iCs/>
                <w:color w:val="000000" w:themeColor="text1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492D37">
              <w:rPr>
                <w:rFonts w:asciiTheme="majorBidi" w:hAnsiTheme="majorBidi" w:cstheme="majorBidi"/>
                <w:i/>
                <w:iCs/>
                <w:color w:val="000000" w:themeColor="text1"/>
              </w:rPr>
              <w:t>presented by Mr. Wolters Kluwer</w:t>
            </w:r>
          </w:p>
          <w:p w:rsidR="00716B94" w:rsidRPr="00492D37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  <w:sz w:val="24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t xml:space="preserve">Social Security Accounting workshop - SAABA, Al Maaref University (11/2021) </w:t>
            </w:r>
          </w:p>
          <w:p w:rsidR="00716B94" w:rsidRPr="00492D37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  <w:sz w:val="24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</w:rPr>
              <w:t>“</w:t>
            </w: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t>Internal Audit workshop” - Al Diwan Company, Al Bayan Accounting Company (11/2021)</w:t>
            </w:r>
          </w:p>
          <w:p w:rsidR="00716B94" w:rsidRPr="00492D37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  <w:sz w:val="24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</w:rPr>
              <w:t xml:space="preserve"> “</w:t>
            </w: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t>Salaries &amp; Wages Taxes workshop” – SAABA, Al Maaref University (11/2021)</w:t>
            </w:r>
          </w:p>
          <w:p w:rsidR="00905C7E" w:rsidRPr="00492D37" w:rsidRDefault="00A42EF2" w:rsidP="00A42EF2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  <w:color w:val="000000" w:themeColor="text1"/>
              </w:rPr>
            </w:pPr>
            <w:r w:rsidRPr="00492D37">
              <w:rPr>
                <w:rFonts w:asciiTheme="majorBidi" w:hAnsiTheme="majorBidi" w:cstheme="majorBidi"/>
                <w:color w:val="000000" w:themeColor="text1"/>
                <w:sz w:val="24"/>
              </w:rPr>
              <w:lastRenderedPageBreak/>
              <w:t xml:space="preserve"> "Ethical Competence in Auditing" webinar (10/2021)</w:t>
            </w:r>
            <w:r w:rsidRPr="00492D37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492D37">
              <w:rPr>
                <w:rFonts w:asciiTheme="majorBidi" w:hAnsiTheme="majorBidi" w:cstheme="majorBidi"/>
                <w:i/>
                <w:iCs/>
                <w:color w:val="000000" w:themeColor="text1"/>
              </w:rPr>
              <w:t>presented by Mr. Raul David</w:t>
            </w: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Pr="00716B94" w:rsidRDefault="00716B94" w:rsidP="00716B94">
            <w:pPr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</w:pPr>
            <w:r w:rsidRPr="00716B94"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  <w:t>Certificates and achievements:</w:t>
            </w: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E769CB" w:rsidRDefault="00E769CB" w:rsidP="00B77CB2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Corporate Financial Statement Analysis (8/2022)</w:t>
            </w:r>
          </w:p>
          <w:p w:rsidR="00E769CB" w:rsidRPr="00E769CB" w:rsidRDefault="00E769CB" w:rsidP="00E769CB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i/>
                <w:iCs/>
                <w:sz w:val="24"/>
              </w:rPr>
            </w:pPr>
            <w:r w:rsidRPr="00E769CB">
              <w:rPr>
                <w:rFonts w:asciiTheme="majorBidi" w:hAnsiTheme="majorBidi" w:cstheme="majorBidi"/>
                <w:i/>
                <w:iCs/>
                <w:sz w:val="24"/>
              </w:rPr>
              <w:t>Issuer: LinkedIn</w:t>
            </w:r>
          </w:p>
          <w:p w:rsidR="00E769CB" w:rsidRDefault="00FF0C8F" w:rsidP="00B77CB2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Successful Negotiation: Essential Strategies and skills</w:t>
            </w:r>
          </w:p>
          <w:p w:rsidR="00FF0C8F" w:rsidRPr="00FF0C8F" w:rsidRDefault="00FF0C8F" w:rsidP="00FF0C8F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i/>
                <w:iCs/>
                <w:sz w:val="24"/>
              </w:rPr>
            </w:pPr>
            <w:r w:rsidRPr="00FF0C8F">
              <w:rPr>
                <w:rFonts w:asciiTheme="majorBidi" w:hAnsiTheme="majorBidi" w:cstheme="majorBidi"/>
                <w:i/>
                <w:iCs/>
                <w:sz w:val="24"/>
              </w:rPr>
              <w:t>Issuer: Coursera, University of Michigan</w:t>
            </w:r>
          </w:p>
          <w:p w:rsidR="00E769CB" w:rsidRDefault="00E769CB" w:rsidP="00B77CB2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>Designated a Dean’s List honoree for spring 2021/2022</w:t>
            </w:r>
          </w:p>
          <w:p w:rsidR="00716B94" w:rsidRPr="00B77CB2" w:rsidRDefault="00716B94" w:rsidP="00B77CB2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</w:rPr>
            </w:pPr>
            <w:r w:rsidRPr="00492D37">
              <w:rPr>
                <w:rFonts w:asciiTheme="majorBidi" w:hAnsiTheme="majorBidi" w:cstheme="majorBidi"/>
                <w:sz w:val="24"/>
              </w:rPr>
              <w:t>Designated a Dean's List honoree for f</w:t>
            </w:r>
            <w:r w:rsidR="00E769CB">
              <w:rPr>
                <w:rFonts w:asciiTheme="majorBidi" w:hAnsiTheme="majorBidi" w:cstheme="majorBidi"/>
                <w:sz w:val="24"/>
              </w:rPr>
              <w:t>all 2021/2022 (04/2022</w:t>
            </w:r>
            <w:r w:rsidRPr="00492D37">
              <w:rPr>
                <w:rFonts w:asciiTheme="majorBidi" w:hAnsiTheme="majorBidi" w:cstheme="majorBidi"/>
                <w:sz w:val="24"/>
              </w:rPr>
              <w:t xml:space="preserve">) </w:t>
            </w:r>
            <w:r w:rsidRPr="00B77CB2">
              <w:rPr>
                <w:rFonts w:ascii="Times New Roman" w:hAnsi="Times New Roman"/>
                <w:i/>
                <w:iCs/>
                <w:sz w:val="24"/>
              </w:rPr>
              <w:t>Faculty of business administration, Al Maaref University</w:t>
            </w:r>
          </w:p>
          <w:p w:rsidR="00716B94" w:rsidRPr="00492D37" w:rsidRDefault="00716B94" w:rsidP="00716B9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i/>
                <w:iCs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 xml:space="preserve">IFRS 10 Consolidated Financial Statements (12/2021) </w:t>
            </w:r>
            <w:r w:rsidRPr="00492D37">
              <w:rPr>
                <w:rFonts w:ascii="Times New Roman" w:hAnsi="Times New Roman"/>
                <w:i/>
                <w:iCs/>
                <w:sz w:val="24"/>
              </w:rPr>
              <w:t>Issuer: Deloitte</w:t>
            </w:r>
          </w:p>
          <w:p w:rsidR="00716B94" w:rsidRPr="00492D37" w:rsidRDefault="00716B94" w:rsidP="00716B9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 xml:space="preserve">Grant Thornton Australia Audit Virtual Experience (11/2021) </w:t>
            </w:r>
          </w:p>
          <w:p w:rsidR="00716B94" w:rsidRPr="00492D37" w:rsidRDefault="00716B94" w:rsidP="00716B94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i/>
                <w:iCs/>
                <w:sz w:val="24"/>
              </w:rPr>
            </w:pPr>
            <w:r w:rsidRPr="00492D37">
              <w:rPr>
                <w:rFonts w:ascii="Times New Roman" w:hAnsi="Times New Roman"/>
                <w:i/>
                <w:iCs/>
                <w:sz w:val="24"/>
              </w:rPr>
              <w:t>Issuer: Forage</w:t>
            </w:r>
          </w:p>
          <w:p w:rsidR="00716B94" w:rsidRPr="00492D37" w:rsidRDefault="00716B94" w:rsidP="00716B9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>IFRS 3 Business Combination (10/2021)</w:t>
            </w:r>
          </w:p>
          <w:p w:rsidR="00716B94" w:rsidRPr="00492D37" w:rsidRDefault="00716B94" w:rsidP="00716B94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i/>
                <w:iCs/>
                <w:sz w:val="24"/>
              </w:rPr>
            </w:pPr>
            <w:r w:rsidRPr="00492D37">
              <w:rPr>
                <w:rFonts w:ascii="Times New Roman" w:hAnsi="Times New Roman"/>
                <w:i/>
                <w:iCs/>
                <w:sz w:val="24"/>
              </w:rPr>
              <w:t>Issuer: Deloitte</w:t>
            </w:r>
          </w:p>
          <w:p w:rsidR="00492D37" w:rsidRPr="00492D37" w:rsidRDefault="00716B94" w:rsidP="00492D3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 xml:space="preserve">IFRS 1 First-Time Adoption Of International Financial Reporting Standards (04/2021) </w:t>
            </w:r>
          </w:p>
          <w:p w:rsidR="00716B94" w:rsidRPr="00492D37" w:rsidRDefault="00716B94" w:rsidP="00492D37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i/>
                <w:iCs/>
                <w:sz w:val="24"/>
              </w:rPr>
            </w:pPr>
            <w:r w:rsidRPr="00492D37">
              <w:rPr>
                <w:rFonts w:ascii="Times New Roman" w:hAnsi="Times New Roman"/>
                <w:i/>
                <w:iCs/>
                <w:sz w:val="24"/>
              </w:rPr>
              <w:t>Issuer: Deloitte</w:t>
            </w:r>
          </w:p>
          <w:p w:rsidR="00492D37" w:rsidRPr="00492D37" w:rsidRDefault="00716B94" w:rsidP="00492D3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>Conceptual Framework For Financial Reporting (04/2021)</w:t>
            </w:r>
          </w:p>
          <w:p w:rsidR="00716B94" w:rsidRPr="00492D37" w:rsidRDefault="00716B94" w:rsidP="00492D37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i/>
                <w:iCs/>
                <w:sz w:val="24"/>
              </w:rPr>
            </w:pPr>
            <w:r w:rsidRPr="00492D37">
              <w:rPr>
                <w:rFonts w:ascii="Times New Roman" w:hAnsi="Times New Roman"/>
                <w:i/>
                <w:iCs/>
                <w:sz w:val="24"/>
              </w:rPr>
              <w:t xml:space="preserve">Issuer: Deloitte </w:t>
            </w:r>
          </w:p>
          <w:p w:rsidR="00492D37" w:rsidRPr="00492D37" w:rsidRDefault="00716B94" w:rsidP="00492D3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 xml:space="preserve">Accounting Fundamentals (04/2021) </w:t>
            </w:r>
          </w:p>
          <w:p w:rsidR="00716B94" w:rsidRPr="00492D37" w:rsidRDefault="00716B94" w:rsidP="00492D37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Times New Roman" w:hAnsi="Times New Roman"/>
                <w:i/>
                <w:iCs/>
                <w:sz w:val="24"/>
              </w:rPr>
            </w:pPr>
            <w:r w:rsidRPr="00492D37">
              <w:rPr>
                <w:rFonts w:ascii="Times New Roman" w:hAnsi="Times New Roman"/>
                <w:i/>
                <w:iCs/>
                <w:sz w:val="24"/>
              </w:rPr>
              <w:t>Issuer: CFI</w:t>
            </w:r>
          </w:p>
          <w:p w:rsidR="00716B94" w:rsidRPr="00492D37" w:rsidRDefault="00716B94" w:rsidP="00492D3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4"/>
              </w:rPr>
            </w:pPr>
            <w:r w:rsidRPr="00492D37">
              <w:rPr>
                <w:rFonts w:ascii="Times New Roman" w:hAnsi="Times New Roman"/>
                <w:sz w:val="24"/>
              </w:rPr>
              <w:t>CMA scholarship certification (09/2020 - Present) from the institute of management accountants- IMA</w:t>
            </w: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Pr="00492D37" w:rsidRDefault="00492D37" w:rsidP="00716B94">
            <w:pPr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</w:pPr>
            <w:r w:rsidRPr="00492D37"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  <w:t>Language</w:t>
            </w: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492D37" w:rsidRDefault="00492D37" w:rsidP="00492D37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</w:rPr>
            </w:pPr>
            <w:r w:rsidRPr="00492D37">
              <w:rPr>
                <w:rFonts w:asciiTheme="majorBidi" w:hAnsiTheme="majorBidi" w:cstheme="majorBidi"/>
                <w:sz w:val="24"/>
              </w:rPr>
              <w:lastRenderedPageBreak/>
              <w:t xml:space="preserve">English </w:t>
            </w:r>
          </w:p>
          <w:p w:rsidR="00492D37" w:rsidRPr="00492D37" w:rsidRDefault="00492D37" w:rsidP="00492D37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i/>
                <w:iCs/>
                <w:sz w:val="24"/>
              </w:rPr>
            </w:pPr>
            <w:r w:rsidRPr="00492D37">
              <w:rPr>
                <w:rFonts w:asciiTheme="majorBidi" w:hAnsiTheme="majorBidi" w:cstheme="majorBidi"/>
                <w:i/>
                <w:iCs/>
              </w:rPr>
              <w:t xml:space="preserve">Full Professional Proficiency </w:t>
            </w:r>
          </w:p>
          <w:p w:rsidR="00492D37" w:rsidRDefault="00492D37" w:rsidP="00492D37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sz w:val="24"/>
              </w:rPr>
            </w:pPr>
            <w:r w:rsidRPr="00492D37">
              <w:rPr>
                <w:rFonts w:asciiTheme="majorBidi" w:hAnsiTheme="majorBidi" w:cstheme="majorBidi"/>
                <w:sz w:val="24"/>
              </w:rPr>
              <w:t xml:space="preserve">Arabic </w:t>
            </w:r>
          </w:p>
          <w:p w:rsidR="00492D37" w:rsidRPr="00492D37" w:rsidRDefault="00492D37" w:rsidP="00492D37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i/>
                <w:iCs/>
                <w:sz w:val="24"/>
              </w:rPr>
            </w:pPr>
            <w:r w:rsidRPr="00492D37">
              <w:rPr>
                <w:rFonts w:asciiTheme="majorBidi" w:hAnsiTheme="majorBidi" w:cstheme="majorBidi"/>
                <w:i/>
                <w:iCs/>
              </w:rPr>
              <w:t>Full Professional Proficiency</w:t>
            </w: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Pr="00492D37" w:rsidRDefault="00492D37" w:rsidP="00716B94">
            <w:pPr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</w:pPr>
            <w:r w:rsidRPr="00492D37"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  <w:t>Interest</w:t>
            </w:r>
            <w:r>
              <w:rPr>
                <w:rFonts w:asciiTheme="majorBidi" w:hAnsiTheme="majorBidi" w:cstheme="majorBidi"/>
                <w:b/>
                <w:bCs/>
                <w:color w:val="5C2D34" w:themeColor="accent4" w:themeShade="80"/>
                <w:sz w:val="24"/>
                <w:szCs w:val="24"/>
                <w:u w:val="single"/>
              </w:rPr>
              <w:t>s</w:t>
            </w: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p w:rsidR="00716B94" w:rsidRPr="00716B94" w:rsidRDefault="00716B94" w:rsidP="00716B94">
            <w:pPr>
              <w:rPr>
                <w:rFonts w:ascii="Calibri" w:hAnsi="Calibri" w:cs="Calibri"/>
                <w:color w:val="5C2D34" w:themeColor="accent4" w:themeShade="80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C887D407A2D247069A2F12979BC7BD98"/>
              </w:placeholder>
              <w:temporary/>
              <w:showingPlcHdr/>
              <w15:appearance w15:val="hidden"/>
            </w:sdtPr>
            <w:sdtEndPr/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F85519">
                  <w:rPr>
                    <w:rFonts w:asciiTheme="majorBidi" w:hAnsiTheme="majorBidi" w:cstheme="majorBidi"/>
                  </w:rPr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B638EE04319C44969016B048B971F5FC"/>
              </w:placeholder>
              <w:temporary/>
              <w:showingPlcHdr/>
              <w15:appearance w15:val="hidden"/>
            </w:sdtPr>
            <w:sdtEndPr/>
            <w:sdtContent>
              <w:p w:rsidR="00905C7E" w:rsidRPr="0056708E" w:rsidRDefault="00905C7E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443BFA">
                  <w:rPr>
                    <w:rFonts w:asciiTheme="majorBidi" w:hAnsiTheme="majorBidi" w:cstheme="majorBidi"/>
                  </w:rPr>
                  <w:t>[Available upon request.]</w:t>
                </w:r>
              </w:p>
            </w:sdtContent>
          </w:sdt>
        </w:tc>
      </w:tr>
      <w:tr w:rsidR="00905C7E" w:rsidTr="00905C7E">
        <w:trPr>
          <w:trHeight w:val="1164"/>
        </w:trPr>
        <w:tc>
          <w:tcPr>
            <w:tcW w:w="719" w:type="dxa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Pr="00590471" w:rsidRDefault="00905C7E" w:rsidP="00222466"/>
        </w:tc>
      </w:tr>
      <w:tr w:rsidR="00905C7E" w:rsidTr="00905C7E">
        <w:trPr>
          <w:trHeight w:val="54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CE6C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riv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V+uK8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Up8MA&#10;AADcAAAADwAAAGRycy9kb3ducmV2LnhtbERPS4vCMBC+L/gfwgheRNPVRbQaRRZkl8WDz4O3sRnb&#10;YjOpTVbrvzeC4G0+vudMZrUpxJUql1tW8NmNQBAnVuecKthtF50hCOeRNRaWScGdHMymjY8Jxtre&#10;eE3XjU9FCGEXo4LM+zKW0iUZGXRdWxIH7mQrgz7AKpW6wlsIN4XsRdFAGsw5NGRY0ndGyXnzbxQs&#10;B3/p/vwT9e/t1XGo8TC6tKVWqtWs52MQnmr/Fr/cvzrM/+r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Up8MAAADc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331E25" w:rsidP="00CD5592">
            <w:pPr>
              <w:pStyle w:val="Information"/>
            </w:pPr>
            <w:r>
              <w:t>Haret Hreik</w:t>
            </w:r>
            <w:bookmarkStart w:id="0" w:name="_GoBack"/>
            <w:bookmarkEnd w:id="0"/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24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AF55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WcGuT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tmfY2gAAAAMBAAAPAAAAZHJzL2Rvd25y&#10;ZXYueG1sTI9BS8NAEIXvgv9hGcGb3aSlIjGbUop6KoKtIN6m2WkSmp0N2W2S/nunXvQyj+EN732T&#10;rybXqoH60Hg2kM4SUMSltw1XBj73rw9PoEJEtth6JgMXCrAqbm9yzKwf+YOGXayUhHDI0EAdY5dp&#10;HcqaHIaZ74jFO/reYZS1r7TtcZRw1+p5kjxqhw1LQ40dbWoqT7uzM/A24rhepC/D9nTcXL73y/ev&#10;bUrG3N9N62dQkab4dwxXfEGHQpgO/sw2qNaAPBJ/p3jLxRzU4aop6CLX/9mLHwA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kcMAA&#10;AADcAAAADwAAAGRycy9kb3ducmV2LnhtbERPS4vCMBC+L/gfwgje1mRVRLtGEUWRvfnA89CMbbGZ&#10;1CZq9debBcHbfHzPmcwaW4ob1b5wrOGnq0AQp84UnGk47FffIxA+IBssHZOGB3mYTVtfE0yMu/OW&#10;bruQiRjCPkENeQhVIqVPc7Lou64ijtzJ1RZDhHUmTY33GG5L2VNqKC0WHBtyrGiRU3reXa2GcHHV&#10;aZkdn2s1eP6Zweg87qmD1p12M/8FEagJH/HbvTFx/rAP/8/EC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kcMAAAADcAAAADwAAAAAAAAAAAAAAAACYAgAAZHJzL2Rvd25y&#10;ZXYueG1sUEsFBgAAAAAEAAQA9QAAAIUD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331E25" w:rsidP="00331E25">
            <w:pPr>
              <w:pStyle w:val="Information"/>
            </w:pPr>
            <w:r>
              <w:t>+961 81 99 26 56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6AAC1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jisQA&#10;AADcAAAADwAAAGRycy9kb3ducmV2LnhtbESPT4vCMBTE78J+h/AWvGm6IirVWBZhZb34bxfx+Gie&#10;bWnzUpuo9dsbQfA4zMxvmFnSmkpcqXGFZQVf/QgEcWp1wZmC/7+f3gSE88gaK8uk4E4OkvlHZ4ax&#10;tjfe0XXvMxEg7GJUkHtfx1K6NCeDrm9r4uCdbGPQB9lkUjd4C3BTyUEUjaTBgsNCjjUtckrL/cUo&#10;8NvCLFbncnlYTo5nk65x0+5Qqe5n+z0F4an17/Cr/asVDMZ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Y4r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331E25" w:rsidP="00331E25">
            <w:pPr>
              <w:pStyle w:val="Information"/>
            </w:pPr>
            <w:r>
              <w:t>10119056@mu.edu.lb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74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CDA05B" wp14:editId="268DBFE4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BF431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RBwLjQAAMg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C/5Ce4Um2peuLhwDSjpRlXY&#10;XnESKtHWzilxV6tlCUwrLSeoyg2FSkWSi/XCEHPpnRyjqR9yQBYXxoUmcTL9ejFQ7Zpgv8X1sGMp&#10;DaQT7GhFBxqFBP2lq2drMA1wjXoTV0P0HP5Ji16qy6bboU4mg+O552JZzDhITPdFa0CcghymLdX5&#10;mmJqe/a6YsvyiVERetRymusSxX1b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F0vhq+urreb1BTrcSRpKxwuEChRm5m2Vlgnv&#10;05AjcAIW01oyIAhSYIZl3EoYbC44cq6PJaVEmmOv9Uk0oQmHlqY6CdShv83Fcq0EN23pEWQSYJ75&#10;IaGgEr8l+vYQ7WQCw+LTUBNTjxLsmYvFt0mwxzzkUvRkf4tnMVm/2bwY8RYRxFWIsdiBflprgcjH&#10;OnblZ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NyXbxppP8i0UyuEFJ&#10;Vb6h7HUCcWmaYTMhDVIhvZY+g2BnzZwvJ5V5x3HVMRl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p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K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yujbbmQXDd0nEgENBZYptfSZ2gitlBKsyDlMyk/YCm9dqlfLBVA&#10;IdaBDLV2Da67NoGEJAkMCs03EvZOfSaVQUJdl0TRpWpxzCZDWKS4cBCkaaIICSTTnGUQjcdWq1Ve&#10;lutXxvJitfMF2qG36KXxgNRULYYzQis9ZVEwuFUuMCQ02rJfhSNtQ8zjoME1bAwy/WHpXdIDXyrp&#10;KC/IkEi7qHcuCSGpQEm/h1MIYOlBZtjJqgoFv0x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94QEA3J0XFmcCgHmQiUXpUPaFUScJOqiK5UOdZTjRHlZE2kDUUsVC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CXbX+acwMAAHMDAAAUAAAAZHJzL21lZGlhL2ltYWdlMS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fGL0A&#10;AADaAAAADwAAAGRycy9kb3ducmV2LnhtbERPTYvCMBC9C/sfwgh7s6my6G41lVVUvFqXPQ/N2NY2&#10;k9LEWv+9OQgeH+97tR5MI3rqXGVZwTSKQRDnVldcKPg77yffIJxH1thYJgUPcrBOP0YrTLS984n6&#10;zBcihLBLUEHpfZtI6fKSDLrItsSBu9jOoA+wK6Tu8B7CTSNncTyXBisODSW2tC0pr7ObUSCzf/vT&#10;XzazVtab64EXuy877JT6HA+/SxCeBv8Wv9xHrSBsDVfCDZDp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fGL0AAADaAAAADwAAAAAAAAAAAAAAAACYAgAAZHJzL2Rvd25yZXYu&#10;eG1sUEsFBgAAAAAEAAQA9QAAAII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7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905C7E" w:rsidRPr="00380FD1" w:rsidRDefault="00A3760C" w:rsidP="00331E25">
            <w:pPr>
              <w:pStyle w:val="Information"/>
            </w:pPr>
            <w:hyperlink r:id="rId18" w:history="1">
              <w:r w:rsidR="00331E25">
                <w:rPr>
                  <w:rStyle w:val="Hyperlink"/>
                </w:rPr>
                <w:t>Israa Ali Dakik | LinkedIn</w:t>
              </w:r>
            </w:hyperlink>
          </w:p>
        </w:tc>
        <w:tc>
          <w:tcPr>
            <w:tcW w:w="423" w:type="dxa"/>
            <w:vMerge/>
          </w:tcPr>
          <w:p w:rsidR="00905C7E" w:rsidRDefault="00905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2448"/>
        </w:trPr>
        <w:tc>
          <w:tcPr>
            <w:tcW w:w="719" w:type="dxa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:rsidR="00905C7E" w:rsidRDefault="00905C7E" w:rsidP="00222466"/>
        </w:tc>
        <w:tc>
          <w:tcPr>
            <w:tcW w:w="6602" w:type="dxa"/>
            <w:vMerge/>
          </w:tcPr>
          <w:p w:rsidR="00905C7E" w:rsidRDefault="00905C7E" w:rsidP="00222466"/>
        </w:tc>
      </w:tr>
    </w:tbl>
    <w:p w:rsidR="007F5B63" w:rsidRPr="00CE1E3D" w:rsidRDefault="00443BFA" w:rsidP="006D79A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-952500</wp:posOffset>
                </wp:positionV>
                <wp:extent cx="962025" cy="295275"/>
                <wp:effectExtent l="0" t="0" r="9525" b="95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BFA" w:rsidRPr="00443BFA" w:rsidRDefault="00443BFA" w:rsidP="00443B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3BF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74.85pt;margin-top:-75pt;width:75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" fillcolor="#efdfe1 [663]" stroked="f" strokeweight="1pt">
                <v:stroke joinstyle="miter"/>
                <v:textbox>
                  <w:txbxContent>
                    <w:p w:rsidR="00443BFA" w:rsidRPr="00443BFA" w:rsidRDefault="00443BFA" w:rsidP="00443BF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</w:pPr>
                      <w:r w:rsidRPr="00443BF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Learning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-952500</wp:posOffset>
                </wp:positionV>
                <wp:extent cx="1000125" cy="295275"/>
                <wp:effectExtent l="0" t="0" r="9525" b="95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BFA" w:rsidRPr="00443BFA" w:rsidRDefault="00443BFA" w:rsidP="00443BFA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3BFA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>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7" style="position:absolute;margin-left:345.85pt;margin-top:-75pt;width:78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" fillcolor="#efdfe1 [663]" stroked="f" strokeweight="1pt">
                <v:stroke joinstyle="miter"/>
                <v:textbox>
                  <w:txbxContent>
                    <w:p w:rsidR="00443BFA" w:rsidRPr="00443BFA" w:rsidRDefault="00443BFA" w:rsidP="00443BFA"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</w:rPr>
                      </w:pPr>
                      <w:r w:rsidRPr="00443BFA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</w:rPr>
                        <w:t>Calculations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-942975</wp:posOffset>
                </wp:positionV>
                <wp:extent cx="895350" cy="285750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BFA" w:rsidRPr="00443BFA" w:rsidRDefault="00443BFA" w:rsidP="00443B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3BFA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>Managing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8" style="position:absolute;margin-left:432.1pt;margin-top:-74.25pt;width:70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" fillcolor="#f2e0e8 [662]" stroked="f" strokeweight="1pt">
                <v:stroke joinstyle="miter"/>
                <v:textbox>
                  <w:txbxContent>
                    <w:p w:rsidR="00443BFA" w:rsidRPr="00443BFA" w:rsidRDefault="00443BFA" w:rsidP="00443BF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</w:rPr>
                      </w:pPr>
                      <w:r w:rsidRPr="00443BFA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</w:rPr>
                        <w:t>Managing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-952500</wp:posOffset>
                </wp:positionV>
                <wp:extent cx="962025" cy="295275"/>
                <wp:effectExtent l="0" t="0" r="9525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952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BFA" w:rsidRPr="00443BFA" w:rsidRDefault="00443BFA" w:rsidP="00443B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43BFA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>Accounting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9" style="position:absolute;margin-left:261.85pt;margin-top:-75pt;width:75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" fillcolor="#efdfe1 [663]" stroked="f" strokeweight="1pt">
                <v:stroke joinstyle="miter"/>
                <v:textbox>
                  <w:txbxContent>
                    <w:p w:rsidR="00443BFA" w:rsidRPr="00443BFA" w:rsidRDefault="00443BFA" w:rsidP="00443BF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</w:rPr>
                      </w:pPr>
                      <w:r w:rsidRPr="00443BFA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</w:rPr>
                        <w:t>Accounting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F5B63" w:rsidRPr="00CE1E3D" w:rsidSect="00905C7E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60C" w:rsidRDefault="00A3760C" w:rsidP="00590471">
      <w:r>
        <w:separator/>
      </w:r>
    </w:p>
  </w:endnote>
  <w:endnote w:type="continuationSeparator" w:id="0">
    <w:p w:rsidR="00A3760C" w:rsidRDefault="00A3760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60C" w:rsidRDefault="00A3760C" w:rsidP="00590471">
      <w:r>
        <w:separator/>
      </w:r>
    </w:p>
  </w:footnote>
  <w:footnote w:type="continuationSeparator" w:id="0">
    <w:p w:rsidR="00A3760C" w:rsidRDefault="00A3760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4FE96507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0335F" id="Group 26" o:spid="_x0000_s1026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+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8sQA&#10;AADaAAAADwAAAGRycy9kb3ducmV2LnhtbESPzWrCQBSF90LfYbgFN0EnaaXUmInUStGVperG3SVz&#10;m6TN3ImZqaZv7wiCy8P5+TjZvDeNOFHnassKknEMgriwuuZSwX73MXoF4TyyxsYyKfgnB/P8YZBh&#10;qu2Zv+i09aUII+xSVFB536ZSuqIig25sW+LgfdvOoA+yK6Xu8BzGTSOf4vhFGqw5ECps6b2i4nf7&#10;ZwIkOiY/5We0SKJ2s5zyYbVOnldKDR/7txkIT72/h2/ttVYwgeuVc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KfLEAAAA2gAAAA8AAAAAAAAAAAAAAAAAmAIAAGRycy9k&#10;b3ducmV2LnhtbFBLBQYAAAAABAAEAPUAAACJAwAAAAA=&#10;" fillcolor="#9a4168 [2406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A7MAA&#10;AADaAAAADwAAAGRycy9kb3ducmV2LnhtbESPzYoCMRCE74LvEFrwphkVREajLIogIgv+HDw2k96Z&#10;2U06QxJ1fHuzIHgsquorarFqrRF38qF2rGA0zEAQF07XXCq4nLeDGYgQkTUax6TgSQFWy25ngbl2&#10;Dz7S/RRLkSAcclRQxdjkUoaiIoth6Bri5P04bzEm6UupPT4S3Bo5zrKptFhzWqiwoXVFxd/pZhX4&#10;K1K4TS7f9WZvCjeWh8OvCUr1e+3XHESkNn7C7/ZOK5jC/5V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A7M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N1MMA&#10;AADbAAAADwAAAGRycy9kb3ducmV2LnhtbESPQWsCMRCF74X+hzAFb5qtB9HVKFK6IHjSFsHbuBk3&#10;i5tJ2KS6/vvOodDbDO/Ne9+sNoPv1J361AY28D4pQBHXwbbcGPj+qsZzUCkjW+wCk4EnJdisX19W&#10;WNrw4APdj7lREsKpRAMu51hqnWpHHtMkRGLRrqH3mGXtG217fEi47/S0KGbaY8vS4DDSh6P6dvzx&#10;BprqM1Zxfj7Prnm6oOLi9uF0MGb0NmyXoDIN+d/8d72z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N1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pVMUA&#10;AADbAAAADwAAAGRycy9kb3ducmV2LnhtbESPQWvCQBSE70L/w/IKvemmgQabuoa2UAh6qlqht0f2&#10;mcRk36bZNcZ/3xUEj8PMfMMsstG0YqDe1ZYVPM8iEMSF1TWXCnbbr+kchPPIGlvLpOBCDrLlw2SB&#10;qbZn/qZh40sRIOxSVFB536VSuqIig25mO+LgHWxv0AfZl1L3eA5w08o4ihJpsOawUGFHnxUVzeZk&#10;FCTrJP5d/b3qPPfHn4+oifdNvVfq6XF8fwPhafT38K2dawXxC1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6lU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SesAA&#10;AADbAAAADwAAAGRycy9kb3ducmV2LnhtbERPTYvCMBC9C/sfwix4s6kKIl2jyMKC4mHRWvA424xt&#10;sZmUJmr67zcHwePjfa82wbTiQb1rLCuYJikI4tLqhisF5/xnsgThPLLG1jIpGMjBZv0xWmGm7ZOP&#10;9Dj5SsQQdhkqqL3vMildWZNBl9iOOHJX2xv0EfaV1D0+Y7hp5SxNF9Jgw7Ghxo6+aypvp7tRYIpj&#10;9Xc73HEf8svvMC2LkA+FUuPPsP0C4Sn4t/jl3mkF8zg2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zSe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1jMUA&#10;AADbAAAADwAAAGRycy9kb3ducmV2LnhtbESPQWvCQBSE74X+h+UVequbphA0ugltQQh6qraCt0f2&#10;mcRk38bsqvHfd4VCj8PMfMMs8tF04kKDaywreJ1EIIhLqxuuFHxvly9TEM4ja+wsk4IbOcizx4cF&#10;ptpe+YsuG1+JAGGXooLa+z6V0pU1GXQT2xMH72AHgz7IoZJ6wGuAm07GUZRIgw2HhRp7+qypbDdn&#10;oyBZJ/F+dZrpovDHn4+ojXdts1Pq+Wl8n4PwNPr/8F+70AreZn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WM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Ie8UA&#10;AADbAAAADwAAAGRycy9kb3ducmV2LnhtbESPQWvCQBSE70L/w/IK3nQ3pbQlukqrFcSTSXuot0f2&#10;NQnJvg3ZVWN/vSsUPA4z8w0zXw62FSfqfe1YQzJVIIgLZ2ouNXx/bSZvIHxANtg6Jg0X8rBcPIzm&#10;mBp35oxOeShFhLBPUUMVQpdK6YuKLPqp64ij9+t6iyHKvpSmx3OE21Y+KfUiLdYcFyrsaFVR0eRH&#10;q8Hu2otcqdf1/vDTZBlu1V/58an1+HF4n4EINIR7+L+9NRqeE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gh7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FE02C2B"/>
    <w:multiLevelType w:val="hybridMultilevel"/>
    <w:tmpl w:val="58C27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A7DB1"/>
    <w:multiLevelType w:val="hybridMultilevel"/>
    <w:tmpl w:val="86CCBD7E"/>
    <w:lvl w:ilvl="0" w:tplc="3732F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434E" w:themeColor="accent4" w:themeShade="B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A5803"/>
    <w:multiLevelType w:val="hybridMultilevel"/>
    <w:tmpl w:val="65C83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680B72"/>
    <w:multiLevelType w:val="hybridMultilevel"/>
    <w:tmpl w:val="6630B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E450A"/>
    <w:multiLevelType w:val="hybridMultilevel"/>
    <w:tmpl w:val="2DCC3682"/>
    <w:lvl w:ilvl="0" w:tplc="8EACF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434E" w:themeColor="accent4" w:themeShade="B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25"/>
    <w:rsid w:val="000103E7"/>
    <w:rsid w:val="00060042"/>
    <w:rsid w:val="0008685D"/>
    <w:rsid w:val="000E1F89"/>
    <w:rsid w:val="00112FD7"/>
    <w:rsid w:val="00150ABD"/>
    <w:rsid w:val="001F4C6D"/>
    <w:rsid w:val="00222466"/>
    <w:rsid w:val="00276026"/>
    <w:rsid w:val="002B4549"/>
    <w:rsid w:val="00310F17"/>
    <w:rsid w:val="00331E25"/>
    <w:rsid w:val="003326CB"/>
    <w:rsid w:val="00376291"/>
    <w:rsid w:val="00380FD1"/>
    <w:rsid w:val="00383D02"/>
    <w:rsid w:val="00443BFA"/>
    <w:rsid w:val="00492D37"/>
    <w:rsid w:val="004E158A"/>
    <w:rsid w:val="00501AE3"/>
    <w:rsid w:val="00565C77"/>
    <w:rsid w:val="0056708E"/>
    <w:rsid w:val="005801E5"/>
    <w:rsid w:val="00590471"/>
    <w:rsid w:val="005D01FA"/>
    <w:rsid w:val="006D79A8"/>
    <w:rsid w:val="00716B94"/>
    <w:rsid w:val="007575B6"/>
    <w:rsid w:val="007F5B63"/>
    <w:rsid w:val="00803A0A"/>
    <w:rsid w:val="00846CB9"/>
    <w:rsid w:val="008A1E6E"/>
    <w:rsid w:val="008C2CFC"/>
    <w:rsid w:val="00905C7E"/>
    <w:rsid w:val="00912DC8"/>
    <w:rsid w:val="009475DC"/>
    <w:rsid w:val="00967B93"/>
    <w:rsid w:val="009B6A60"/>
    <w:rsid w:val="00A31464"/>
    <w:rsid w:val="00A31B16"/>
    <w:rsid w:val="00A3760C"/>
    <w:rsid w:val="00A42EF2"/>
    <w:rsid w:val="00AA78C1"/>
    <w:rsid w:val="00AC6C7E"/>
    <w:rsid w:val="00B6466C"/>
    <w:rsid w:val="00B77CB2"/>
    <w:rsid w:val="00C14078"/>
    <w:rsid w:val="00CD5592"/>
    <w:rsid w:val="00CE1E3D"/>
    <w:rsid w:val="00D053FA"/>
    <w:rsid w:val="00E26AED"/>
    <w:rsid w:val="00E40798"/>
    <w:rsid w:val="00E73AB8"/>
    <w:rsid w:val="00E769CB"/>
    <w:rsid w:val="00E90A60"/>
    <w:rsid w:val="00ED47F7"/>
    <w:rsid w:val="00EE7E09"/>
    <w:rsid w:val="00F0223C"/>
    <w:rsid w:val="00F3235D"/>
    <w:rsid w:val="00F85519"/>
    <w:rsid w:val="00F878BD"/>
    <w:rsid w:val="00FC03FE"/>
    <w:rsid w:val="00FD5081"/>
    <w:rsid w:val="00FE7401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  <w:style w:type="character" w:styleId="Hyperlink">
    <w:name w:val="Hyperlink"/>
    <w:basedOn w:val="DefaultParagraphFont"/>
    <w:uiPriority w:val="99"/>
    <w:semiHidden/>
    <w:unhideWhenUsed/>
    <w:rsid w:val="00331E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linkedin.com/in/israa-ali-dakik-5024521a5/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Rose%20suite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87D407A2D247069A2F12979BC7B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4F5C2-26CB-4A51-9F84-164338836B18}"/>
      </w:docPartPr>
      <w:docPartBody>
        <w:p w:rsidR="003B0122" w:rsidRDefault="007F07F5">
          <w:pPr>
            <w:pStyle w:val="C887D407A2D247069A2F12979BC7BD98"/>
          </w:pPr>
          <w:r w:rsidRPr="00AC6C7E">
            <w:t>References</w:t>
          </w:r>
        </w:p>
      </w:docPartBody>
    </w:docPart>
    <w:docPart>
      <w:docPartPr>
        <w:name w:val="B638EE04319C44969016B048B971F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C947B-2B66-4F8B-83B9-DAF0CC2574E6}"/>
      </w:docPartPr>
      <w:docPartBody>
        <w:p w:rsidR="003B0122" w:rsidRDefault="007F07F5">
          <w:pPr>
            <w:pStyle w:val="B638EE04319C44969016B048B971F5FC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7F5"/>
    <w:rsid w:val="00352B2D"/>
    <w:rsid w:val="003B0122"/>
    <w:rsid w:val="007F07F5"/>
    <w:rsid w:val="00AF64AC"/>
    <w:rsid w:val="00C2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19F292B5544053A17513481F02568D">
    <w:name w:val="E919F292B5544053A17513481F02568D"/>
  </w:style>
  <w:style w:type="paragraph" w:customStyle="1" w:styleId="D02168B7C72F41489C175158D7B54629">
    <w:name w:val="D02168B7C72F41489C175158D7B54629"/>
  </w:style>
  <w:style w:type="paragraph" w:customStyle="1" w:styleId="0BF8055347D04F26B940E6086BC3A516">
    <w:name w:val="0BF8055347D04F26B940E6086BC3A516"/>
  </w:style>
  <w:style w:type="paragraph" w:customStyle="1" w:styleId="C987E8377C544ABDBF8320527AE7CBC2">
    <w:name w:val="C987E8377C544ABDBF8320527AE7CBC2"/>
  </w:style>
  <w:style w:type="paragraph" w:customStyle="1" w:styleId="923C0E9F79764929A817A7B1E945D807">
    <w:name w:val="923C0E9F79764929A817A7B1E945D807"/>
  </w:style>
  <w:style w:type="paragraph" w:customStyle="1" w:styleId="DEE3072A7C1041449934C95AA8409C61">
    <w:name w:val="DEE3072A7C1041449934C95AA8409C61"/>
  </w:style>
  <w:style w:type="paragraph" w:customStyle="1" w:styleId="616129AA3B9749FCAE10BF395E0A596C">
    <w:name w:val="616129AA3B9749FCAE10BF395E0A596C"/>
  </w:style>
  <w:style w:type="paragraph" w:customStyle="1" w:styleId="BF72C7F8FDA94B9E9F5728562284ED8C">
    <w:name w:val="BF72C7F8FDA94B9E9F5728562284ED8C"/>
  </w:style>
  <w:style w:type="paragraph" w:customStyle="1" w:styleId="E0417C3FDB27488A8FB7DE39ABBD07ED">
    <w:name w:val="E0417C3FDB27488A8FB7DE39ABBD07ED"/>
  </w:style>
  <w:style w:type="paragraph" w:customStyle="1" w:styleId="F1C210E5767846EE9A62065B25B8EEEE">
    <w:name w:val="F1C210E5767846EE9A62065B25B8EEEE"/>
  </w:style>
  <w:style w:type="paragraph" w:customStyle="1" w:styleId="A71978584A5A4ADA9CAB7C690409BECC">
    <w:name w:val="A71978584A5A4ADA9CAB7C690409BECC"/>
  </w:style>
  <w:style w:type="paragraph" w:customStyle="1" w:styleId="0FFC32FC18AA4CA9809B1C44C782F305">
    <w:name w:val="0FFC32FC18AA4CA9809B1C44C782F305"/>
  </w:style>
  <w:style w:type="paragraph" w:customStyle="1" w:styleId="0A1F526E00DE41F1A4E8CAB70BE20C6A">
    <w:name w:val="0A1F526E00DE41F1A4E8CAB70BE20C6A"/>
  </w:style>
  <w:style w:type="paragraph" w:customStyle="1" w:styleId="E78B59DE88934D739EEC56C86B448C9E">
    <w:name w:val="E78B59DE88934D739EEC56C86B448C9E"/>
  </w:style>
  <w:style w:type="paragraph" w:customStyle="1" w:styleId="C16F2BE7D1F94173A3225CBBC01F4509">
    <w:name w:val="C16F2BE7D1F94173A3225CBBC01F4509"/>
  </w:style>
  <w:style w:type="paragraph" w:customStyle="1" w:styleId="0619A0FF05D84411B1957152714485B9">
    <w:name w:val="0619A0FF05D84411B1957152714485B9"/>
  </w:style>
  <w:style w:type="paragraph" w:customStyle="1" w:styleId="5AAA2E4925A2471FB5F9FB3320637238">
    <w:name w:val="5AAA2E4925A2471FB5F9FB3320637238"/>
  </w:style>
  <w:style w:type="paragraph" w:customStyle="1" w:styleId="8D98423044764223BDCF4157EDF23057">
    <w:name w:val="8D98423044764223BDCF4157EDF23057"/>
  </w:style>
  <w:style w:type="paragraph" w:customStyle="1" w:styleId="B8986EBE3C094C14977774FCF94BA213">
    <w:name w:val="B8986EBE3C094C14977774FCF94BA213"/>
  </w:style>
  <w:style w:type="paragraph" w:customStyle="1" w:styleId="8DC88A2539F948BF8AE06D98E7B51F5B">
    <w:name w:val="8DC88A2539F948BF8AE06D98E7B51F5B"/>
  </w:style>
  <w:style w:type="paragraph" w:customStyle="1" w:styleId="62470517DAFB4CC9B017D480D270CA01">
    <w:name w:val="62470517DAFB4CC9B017D480D270CA01"/>
  </w:style>
  <w:style w:type="paragraph" w:customStyle="1" w:styleId="76829A3343214548876C0F8D38C11145">
    <w:name w:val="76829A3343214548876C0F8D38C11145"/>
  </w:style>
  <w:style w:type="paragraph" w:customStyle="1" w:styleId="0BD6A40C1B6D484DB7D0E8ED90D21983">
    <w:name w:val="0BD6A40C1B6D484DB7D0E8ED90D21983"/>
  </w:style>
  <w:style w:type="paragraph" w:customStyle="1" w:styleId="95CC1E4792414247AA21DDEDF1A1140C">
    <w:name w:val="95CC1E4792414247AA21DDEDF1A1140C"/>
  </w:style>
  <w:style w:type="paragraph" w:customStyle="1" w:styleId="7435B0D1EBCB448CA3488720E2CDF173">
    <w:name w:val="7435B0D1EBCB448CA3488720E2CDF173"/>
  </w:style>
  <w:style w:type="paragraph" w:customStyle="1" w:styleId="987CD9C9EDEB4A88974C40D063DC39E6">
    <w:name w:val="987CD9C9EDEB4A88974C40D063DC39E6"/>
  </w:style>
  <w:style w:type="paragraph" w:customStyle="1" w:styleId="B6CF418D19DF47D08DF6455AEF55C705">
    <w:name w:val="B6CF418D19DF47D08DF6455AEF55C705"/>
  </w:style>
  <w:style w:type="paragraph" w:customStyle="1" w:styleId="C887D407A2D247069A2F12979BC7BD98">
    <w:name w:val="C887D407A2D247069A2F12979BC7BD98"/>
  </w:style>
  <w:style w:type="paragraph" w:customStyle="1" w:styleId="B638EE04319C44969016B048B971F5FC">
    <w:name w:val="B638EE04319C44969016B048B971F5FC"/>
  </w:style>
  <w:style w:type="paragraph" w:customStyle="1" w:styleId="610BC8529AAE45FD87EE974CFD3065D5">
    <w:name w:val="610BC8529AAE45FD87EE974CFD3065D5"/>
  </w:style>
  <w:style w:type="paragraph" w:customStyle="1" w:styleId="86F3B21F7E764AD8B5F5EFBE11FE7A86">
    <w:name w:val="86F3B21F7E764AD8B5F5EFBE11FE7A86"/>
  </w:style>
  <w:style w:type="paragraph" w:customStyle="1" w:styleId="A4861DC4C77B492AB6A91A26FCE21513">
    <w:name w:val="A4861DC4C77B492AB6A91A26FCE21513"/>
  </w:style>
  <w:style w:type="paragraph" w:customStyle="1" w:styleId="722F0595D59B4B518BBC94F00F69C7DE">
    <w:name w:val="722F0595D59B4B518BBC94F00F69C7DE"/>
  </w:style>
  <w:style w:type="paragraph" w:customStyle="1" w:styleId="F3493F3332EA4CC5BDC52AAFAAB67A31">
    <w:name w:val="F3493F3332EA4CC5BDC52AAFAAB67A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resume</Template>
  <TotalTime>0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2022-09-07T10:35:00Z</dcterms:created>
  <dcterms:modified xsi:type="dcterms:W3CDTF">2022-09-07T10:35:00Z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