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2160"/>
        <w:gridCol w:w="630"/>
        <w:gridCol w:w="4480"/>
        <w:gridCol w:w="20"/>
      </w:tblGrid>
      <w:tr w:rsidR="00553367" w:rsidRPr="00355302" w14:paraId="6A6DECF1" w14:textId="77777777" w:rsidTr="00E722E5">
        <w:trPr>
          <w:trHeight w:val="1143"/>
          <w:jc w:val="center"/>
        </w:trPr>
        <w:tc>
          <w:tcPr>
            <w:tcW w:w="1800" w:type="dxa"/>
          </w:tcPr>
          <w:p w14:paraId="030E9191" w14:textId="7582D793" w:rsidR="0085363C" w:rsidRPr="00553367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0070C0"/>
                <w:sz w:val="48"/>
                <w:szCs w:val="51"/>
              </w:rPr>
            </w:pPr>
          </w:p>
        </w:tc>
        <w:tc>
          <w:tcPr>
            <w:tcW w:w="9000" w:type="dxa"/>
            <w:gridSpan w:val="6"/>
          </w:tcPr>
          <w:p w14:paraId="60F3220B" w14:textId="39AA86B4" w:rsidR="0085363C" w:rsidRPr="00355302" w:rsidRDefault="00E722E5" w:rsidP="008954EF">
            <w:pPr>
              <w:pStyle w:val="Title"/>
              <w:rPr>
                <w:color w:val="0070C0"/>
              </w:rPr>
            </w:pPr>
            <w:r w:rsidRPr="00355302">
              <w:rPr>
                <w:color w:val="0070C0"/>
              </w:rPr>
              <w:t xml:space="preserve">Stephanie </w:t>
            </w:r>
            <w:r w:rsidR="0085363C" w:rsidRPr="00355302">
              <w:rPr>
                <w:color w:val="0070C0"/>
              </w:rPr>
              <w:br/>
            </w:r>
            <w:r w:rsidRPr="00355302">
              <w:rPr>
                <w:color w:val="0070C0"/>
              </w:rPr>
              <w:t>Yammine</w:t>
            </w:r>
          </w:p>
        </w:tc>
      </w:tr>
      <w:tr w:rsidR="0085363C" w:rsidRPr="00355302" w14:paraId="57588CEB" w14:textId="77777777" w:rsidTr="00553367">
        <w:trPr>
          <w:trHeight w:val="1206"/>
          <w:jc w:val="center"/>
        </w:trPr>
        <w:tc>
          <w:tcPr>
            <w:tcW w:w="1800" w:type="dxa"/>
            <w:shd w:val="clear" w:color="auto" w:fill="auto"/>
          </w:tcPr>
          <w:p w14:paraId="1627CE71" w14:textId="77777777" w:rsidR="0085363C" w:rsidRPr="00355302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6"/>
          </w:tcPr>
          <w:p w14:paraId="10278651" w14:textId="77777777" w:rsidR="0085363C" w:rsidRPr="00355302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355302" w14:paraId="7EFC079F" w14:textId="77777777" w:rsidTr="00553367">
        <w:trPr>
          <w:gridAfter w:val="1"/>
          <w:wAfter w:w="20" w:type="dxa"/>
          <w:trHeight w:val="261"/>
          <w:jc w:val="center"/>
        </w:trPr>
        <w:tc>
          <w:tcPr>
            <w:tcW w:w="3150" w:type="dxa"/>
            <w:gridSpan w:val="2"/>
            <w:vMerge w:val="restart"/>
          </w:tcPr>
          <w:p w14:paraId="196D4F11" w14:textId="77777777" w:rsidR="00E722E5" w:rsidRPr="00355302" w:rsidRDefault="00E722E5" w:rsidP="00F079F2">
            <w:pPr>
              <w:pStyle w:val="Heading1Alt"/>
            </w:pPr>
          </w:p>
          <w:p w14:paraId="1D2999E5" w14:textId="63B48E60" w:rsidR="00D932BF" w:rsidRPr="00355302" w:rsidRDefault="00F079F2" w:rsidP="00D932BF">
            <w:pPr>
              <w:pStyle w:val="Heading1Alt"/>
              <w:jc w:val="both"/>
              <w:rPr>
                <w:rFonts w:eastAsiaTheme="minorHAnsi"/>
                <w:sz w:val="20"/>
                <w:szCs w:val="20"/>
              </w:rPr>
            </w:pPr>
            <w:r w:rsidRPr="00355302">
              <w:t>OBJECTIVE</w:t>
            </w:r>
            <w:r w:rsidR="00E666BB" w:rsidRPr="00355302">
              <w:t xml:space="preserve">: </w:t>
            </w:r>
            <w:r w:rsidR="00967BEE" w:rsidRPr="00355302">
              <w:rPr>
                <w:rFonts w:eastAsiaTheme="minorHAnsi"/>
                <w:sz w:val="20"/>
                <w:szCs w:val="20"/>
              </w:rPr>
              <w:t xml:space="preserve">Seeking a position utilizing my exceptional skills and ability to provide prompt and courteous service </w:t>
            </w:r>
            <w:r w:rsidR="00E666BB" w:rsidRPr="00355302">
              <w:rPr>
                <w:rFonts w:eastAsiaTheme="minorHAnsi"/>
                <w:sz w:val="20"/>
                <w:szCs w:val="20"/>
              </w:rPr>
              <w:t>for the benefi</w:t>
            </w:r>
            <w:r w:rsidR="00D932BF" w:rsidRPr="00355302">
              <w:rPr>
                <w:rFonts w:eastAsiaTheme="minorHAnsi"/>
                <w:sz w:val="20"/>
                <w:szCs w:val="20"/>
              </w:rPr>
              <w:t xml:space="preserve">t of any team and organization. </w:t>
            </w:r>
          </w:p>
          <w:p w14:paraId="26F52A1D" w14:textId="05F5B442" w:rsidR="00D932BF" w:rsidRPr="00355302" w:rsidRDefault="00D932BF" w:rsidP="00D932BF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  <w:r w:rsidRPr="00355302">
              <w:rPr>
                <w:rFonts w:cs="Times"/>
                <w:noProof/>
                <w:color w:val="FFFFFF" w:themeColor="background1"/>
                <w:sz w:val="16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F0D987D" wp14:editId="259944E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193040</wp:posOffset>
                  </wp:positionV>
                  <wp:extent cx="190500" cy="255198"/>
                  <wp:effectExtent l="0" t="0" r="0" b="0"/>
                  <wp:wrapSquare wrapText="bothSides"/>
                  <wp:docPr id="6" name="Picture 6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5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9079DC" w14:textId="2EB629DB" w:rsidR="00D932BF" w:rsidRPr="00355302" w:rsidRDefault="00D932BF" w:rsidP="00D932BF">
            <w:pPr>
              <w:pStyle w:val="Heading1Alt"/>
              <w:jc w:val="both"/>
              <w:rPr>
                <w:rFonts w:asciiTheme="minorHAnsi" w:hAnsiTheme="minorHAnsi" w:cs="Times"/>
                <w:bCs w:val="0"/>
                <w:color w:val="FFFFFF" w:themeColor="background1"/>
                <w:sz w:val="18"/>
                <w:szCs w:val="22"/>
              </w:rPr>
            </w:pPr>
            <w:r w:rsidRPr="00355302">
              <w:rPr>
                <w:rFonts w:asciiTheme="minorHAnsi" w:hAnsiTheme="minorHAnsi" w:cs="Times"/>
                <w:bCs w:val="0"/>
                <w:color w:val="FFFFFF" w:themeColor="background1"/>
                <w:sz w:val="18"/>
                <w:szCs w:val="22"/>
              </w:rPr>
              <w:t>ADDRESS</w:t>
            </w:r>
          </w:p>
          <w:p w14:paraId="769FD033" w14:textId="4B9BA9AD" w:rsidR="00D932BF" w:rsidRPr="00355302" w:rsidRDefault="00D932BF" w:rsidP="00D932BF">
            <w:pPr>
              <w:pStyle w:val="Heading1Alt"/>
              <w:jc w:val="both"/>
              <w:rPr>
                <w:rFonts w:asciiTheme="minorHAnsi" w:hAnsiTheme="minorHAnsi" w:cs="Times"/>
                <w:b w:val="0"/>
                <w:bCs w:val="0"/>
                <w:color w:val="FFFFFF" w:themeColor="background1"/>
                <w:sz w:val="18"/>
                <w:szCs w:val="22"/>
              </w:rPr>
            </w:pPr>
            <w:r w:rsidRPr="00355302">
              <w:rPr>
                <w:rFonts w:asciiTheme="minorHAnsi" w:hAnsiTheme="minorHAnsi" w:cs="Times"/>
                <w:b w:val="0"/>
                <w:bCs w:val="0"/>
                <w:color w:val="FFFFFF" w:themeColor="background1"/>
                <w:sz w:val="18"/>
                <w:szCs w:val="22"/>
              </w:rPr>
              <w:t xml:space="preserve">General Str. Baabda, Ain El </w:t>
            </w:r>
            <w:r w:rsidR="00C84C18" w:rsidRPr="00355302">
              <w:rPr>
                <w:rFonts w:asciiTheme="minorHAnsi" w:hAnsiTheme="minorHAnsi" w:cs="Times"/>
                <w:b w:val="0"/>
                <w:bCs w:val="0"/>
                <w:color w:val="FFFFFF" w:themeColor="background1"/>
                <w:sz w:val="18"/>
                <w:szCs w:val="22"/>
              </w:rPr>
              <w:t>Remmaneh, Lebanon</w:t>
            </w:r>
          </w:p>
          <w:p w14:paraId="6C032837" w14:textId="631ADB2E" w:rsidR="00D932BF" w:rsidRPr="00355302" w:rsidRDefault="00D932BF" w:rsidP="00D932BF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  <w:r w:rsidRPr="00355302">
              <w:rPr>
                <w:noProof/>
                <w:sz w:val="16"/>
              </w:rPr>
              <w:drawing>
                <wp:anchor distT="0" distB="0" distL="114300" distR="114300" simplePos="0" relativeHeight="251663360" behindDoc="0" locked="0" layoutInCell="1" allowOverlap="1" wp14:anchorId="234832A1" wp14:editId="34C115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118110</wp:posOffset>
                  </wp:positionV>
                  <wp:extent cx="190500" cy="266700"/>
                  <wp:effectExtent l="0" t="0" r="0" b="0"/>
                  <wp:wrapSquare wrapText="bothSides"/>
                  <wp:docPr id="7" name="Picture 7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DCEF09" w14:textId="185765AE" w:rsidR="00D932BF" w:rsidRPr="00355302" w:rsidRDefault="00D932BF" w:rsidP="00D932BF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  <w:r w:rsidRPr="00355302">
              <w:rPr>
                <w:rFonts w:asciiTheme="minorHAnsi" w:hAnsiTheme="minorHAnsi"/>
                <w:sz w:val="20"/>
              </w:rPr>
              <w:t>PHONE</w:t>
            </w:r>
          </w:p>
          <w:p w14:paraId="06CAE944" w14:textId="77777777" w:rsidR="00D932BF" w:rsidRPr="00355302" w:rsidRDefault="00D932BF" w:rsidP="00D932BF">
            <w:pPr>
              <w:pStyle w:val="Heading1Alt"/>
              <w:jc w:val="both"/>
              <w:rPr>
                <w:rFonts w:asciiTheme="minorHAnsi" w:hAnsiTheme="minorHAnsi"/>
                <w:b w:val="0"/>
                <w:sz w:val="18"/>
                <w:szCs w:val="28"/>
              </w:rPr>
            </w:pPr>
            <w:r w:rsidRPr="00355302">
              <w:rPr>
                <w:rFonts w:asciiTheme="minorHAnsi" w:hAnsiTheme="minorHAnsi"/>
                <w:b w:val="0"/>
                <w:sz w:val="18"/>
                <w:szCs w:val="28"/>
              </w:rPr>
              <w:t>+96170664416</w:t>
            </w:r>
          </w:p>
          <w:p w14:paraId="38D45F59" w14:textId="77777777" w:rsidR="00D932BF" w:rsidRPr="00355302" w:rsidRDefault="00D932BF" w:rsidP="00D932BF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</w:p>
          <w:p w14:paraId="51BDC4F4" w14:textId="22EC3038" w:rsidR="00D932BF" w:rsidRPr="00355302" w:rsidRDefault="00D932BF" w:rsidP="00D932BF">
            <w:pPr>
              <w:pStyle w:val="Heading1Alt"/>
              <w:jc w:val="both"/>
              <w:rPr>
                <w:rFonts w:ascii="Times" w:hAnsi="Times" w:cs="Times"/>
                <w:color w:val="000000"/>
              </w:rPr>
            </w:pPr>
            <w:r w:rsidRPr="00355302">
              <w:rPr>
                <w:noProof/>
              </w:rPr>
              <w:drawing>
                <wp:inline distT="0" distB="0" distL="0" distR="0" wp14:anchorId="137C7797" wp14:editId="6BB53CD9">
                  <wp:extent cx="238626" cy="161925"/>
                  <wp:effectExtent l="0" t="0" r="9525" b="0"/>
                  <wp:docPr id="10" name="Picture 10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42" cy="16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302">
              <w:rPr>
                <w:rFonts w:ascii="Times" w:hAnsi="Times" w:cs="Times"/>
                <w:color w:val="000000"/>
              </w:rPr>
              <w:t xml:space="preserve">  </w:t>
            </w:r>
            <w:r w:rsidRPr="00355302">
              <w:rPr>
                <w:rFonts w:asciiTheme="minorHAnsi" w:eastAsiaTheme="minorHAnsi" w:hAnsiTheme="minorHAnsi" w:cstheme="minorBidi"/>
                <w:bCs w:val="0"/>
                <w:color w:val="FFFFFF" w:themeColor="background1"/>
                <w:sz w:val="20"/>
                <w:szCs w:val="22"/>
              </w:rPr>
              <w:t>EMAIL</w:t>
            </w:r>
          </w:p>
          <w:p w14:paraId="6F9AAE37" w14:textId="3926873F" w:rsidR="00F079F2" w:rsidRPr="00355302" w:rsidRDefault="00D932BF" w:rsidP="00D932B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color w:val="FFFFFF" w:themeColor="background1"/>
                <w:sz w:val="18"/>
                <w:szCs w:val="21"/>
              </w:rPr>
            </w:pPr>
            <w:r w:rsidRPr="00355302">
              <w:rPr>
                <w:color w:val="FFFFFF" w:themeColor="background1"/>
                <w:sz w:val="18"/>
                <w:szCs w:val="21"/>
              </w:rPr>
              <w:t>stephanieyammine.sy@gmail.com</w:t>
            </w:r>
          </w:p>
          <w:p w14:paraId="37EA4EE1" w14:textId="448687F2" w:rsidR="00D932BF" w:rsidRPr="00355302" w:rsidRDefault="00D932BF" w:rsidP="00D932B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color w:val="FFFFFF" w:themeColor="background1"/>
                <w:sz w:val="18"/>
                <w:szCs w:val="21"/>
              </w:rPr>
            </w:pPr>
          </w:p>
          <w:p w14:paraId="781A24DB" w14:textId="77777777" w:rsidR="00D932BF" w:rsidRPr="00355302" w:rsidRDefault="00D932BF" w:rsidP="00D932B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color w:val="FFFFFF" w:themeColor="background1"/>
                <w:sz w:val="18"/>
                <w:szCs w:val="21"/>
              </w:rPr>
            </w:pPr>
          </w:p>
          <w:p w14:paraId="45856976" w14:textId="77777777" w:rsidR="00F7725D" w:rsidRPr="00355302" w:rsidRDefault="00F7725D" w:rsidP="00F079F2">
            <w:pPr>
              <w:pStyle w:val="Heading2Alt"/>
              <w:rPr>
                <w:b/>
                <w:bCs w:val="0"/>
                <w:color w:val="FFFFFF" w:themeColor="background1"/>
              </w:rPr>
            </w:pPr>
            <w:r w:rsidRPr="00355302">
              <w:rPr>
                <w:b/>
                <w:bCs w:val="0"/>
                <w:color w:val="FFFFFF" w:themeColor="background1"/>
              </w:rPr>
              <w:t xml:space="preserve">LANGUAGES: </w:t>
            </w:r>
          </w:p>
          <w:p w14:paraId="21A4D98B" w14:textId="77777777" w:rsidR="00F7725D" w:rsidRPr="00355302" w:rsidRDefault="00F7725D" w:rsidP="00F079F2">
            <w:pPr>
              <w:pStyle w:val="Heading2Alt"/>
              <w:rPr>
                <w:color w:val="FFFFFF" w:themeColor="background1"/>
              </w:rPr>
            </w:pPr>
            <w:r w:rsidRPr="00355302">
              <w:rPr>
                <w:color w:val="FFFFFF" w:themeColor="background1"/>
              </w:rPr>
              <w:t>Arabic: Native Speaker</w:t>
            </w:r>
          </w:p>
          <w:p w14:paraId="40248F65" w14:textId="2106ED7B" w:rsidR="00F7725D" w:rsidRPr="00355302" w:rsidRDefault="00F7725D" w:rsidP="00F079F2">
            <w:pPr>
              <w:pStyle w:val="Heading2Alt"/>
              <w:rPr>
                <w:color w:val="FFFFFF" w:themeColor="background1"/>
              </w:rPr>
            </w:pPr>
            <w:r w:rsidRPr="00355302">
              <w:rPr>
                <w:color w:val="FFFFFF" w:themeColor="background1"/>
              </w:rPr>
              <w:t>English:</w:t>
            </w:r>
            <w:r w:rsidR="00447C5F" w:rsidRPr="00355302">
              <w:rPr>
                <w:color w:val="FFFFFF" w:themeColor="background1"/>
              </w:rPr>
              <w:t xml:space="preserve"> Fluent</w:t>
            </w:r>
          </w:p>
          <w:p w14:paraId="56D88463" w14:textId="6486B7E8" w:rsidR="00F079F2" w:rsidRPr="00355302" w:rsidRDefault="00F7725D" w:rsidP="00F079F2">
            <w:pPr>
              <w:pStyle w:val="Heading2Alt"/>
            </w:pPr>
            <w:r w:rsidRPr="00355302">
              <w:rPr>
                <w:color w:val="FFFFFF" w:themeColor="background1"/>
              </w:rPr>
              <w:t xml:space="preserve">French: </w:t>
            </w:r>
            <w:r w:rsidR="00447C5F" w:rsidRPr="00355302">
              <w:t>Fluent</w:t>
            </w:r>
            <w:r w:rsidR="00F079F2" w:rsidRPr="00355302">
              <w:br/>
            </w:r>
          </w:p>
          <w:p w14:paraId="6D7117CF" w14:textId="77777777" w:rsidR="00BA3580" w:rsidRPr="00355302" w:rsidRDefault="00BA3580" w:rsidP="00310963">
            <w:pPr>
              <w:rPr>
                <w:b/>
                <w:bCs/>
                <w:color w:val="FFFFFF" w:themeColor="background1"/>
              </w:rPr>
            </w:pPr>
            <w:r w:rsidRPr="00355302">
              <w:rPr>
                <w:b/>
                <w:bCs/>
                <w:color w:val="FFFFFF" w:themeColor="background1"/>
              </w:rPr>
              <w:t>EDUCATION</w:t>
            </w:r>
          </w:p>
          <w:p w14:paraId="2CCD79CD" w14:textId="729BA409" w:rsidR="00D932BF" w:rsidRPr="00355302" w:rsidRDefault="00BA3580" w:rsidP="00D932BF">
            <w:p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Science Economic, Bac 2, Graduated: College des Soeurs de Sainte Therese, Beirut</w:t>
            </w:r>
          </w:p>
          <w:p w14:paraId="1FDF5378" w14:textId="3D279550" w:rsidR="00BA3580" w:rsidRPr="00355302" w:rsidRDefault="00BA3580" w:rsidP="00310963">
            <w:p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 xml:space="preserve">Banking and </w:t>
            </w:r>
            <w:r w:rsidR="00C84C18" w:rsidRPr="00355302">
              <w:rPr>
                <w:color w:val="FFFFFF" w:themeColor="background1"/>
                <w:sz w:val="20"/>
                <w:szCs w:val="22"/>
              </w:rPr>
              <w:t>Finance</w:t>
            </w:r>
            <w:r w:rsidRPr="00355302">
              <w:rPr>
                <w:color w:val="FFFFFF" w:themeColor="background1"/>
                <w:sz w:val="20"/>
                <w:szCs w:val="22"/>
              </w:rPr>
              <w:t xml:space="preserve">: AUL </w:t>
            </w:r>
            <w:r w:rsidR="00C84C18" w:rsidRPr="00355302">
              <w:rPr>
                <w:color w:val="FFFFFF" w:themeColor="background1"/>
                <w:sz w:val="20"/>
                <w:szCs w:val="22"/>
              </w:rPr>
              <w:t>University</w:t>
            </w:r>
          </w:p>
          <w:p w14:paraId="1C91F0FE" w14:textId="6F7FEB33" w:rsidR="00BA3580" w:rsidRPr="00355302" w:rsidRDefault="00BA3580" w:rsidP="00310963">
            <w:p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Nursing, RN TS2, Graduated: New International College</w:t>
            </w:r>
          </w:p>
          <w:p w14:paraId="7FCDF60A" w14:textId="77777777" w:rsidR="00BA3580" w:rsidRPr="00355302" w:rsidRDefault="00BA3580" w:rsidP="00310963">
            <w:pPr>
              <w:rPr>
                <w:color w:val="FFFFFF" w:themeColor="background1"/>
                <w:sz w:val="21"/>
                <w:szCs w:val="24"/>
              </w:rPr>
            </w:pPr>
          </w:p>
          <w:p w14:paraId="1CB677C5" w14:textId="77777777" w:rsidR="00BA3580" w:rsidRPr="00355302" w:rsidRDefault="00BA3580" w:rsidP="004A6FBD"/>
          <w:p w14:paraId="49BCE75D" w14:textId="77777777" w:rsidR="00900627" w:rsidRPr="00355302" w:rsidRDefault="00900627" w:rsidP="004A6FBD"/>
          <w:p w14:paraId="234747A7" w14:textId="77777777" w:rsidR="00900627" w:rsidRPr="00355302" w:rsidRDefault="00900627" w:rsidP="004A6FBD"/>
          <w:p w14:paraId="5E0C5F5E" w14:textId="77777777" w:rsidR="00900627" w:rsidRPr="00355302" w:rsidRDefault="00900627" w:rsidP="004A6FBD"/>
          <w:p w14:paraId="52937FE7" w14:textId="77777777" w:rsidR="00900627" w:rsidRPr="00355302" w:rsidRDefault="00900627" w:rsidP="004A6FBD"/>
          <w:p w14:paraId="026778DE" w14:textId="43BD564A" w:rsidR="00900627" w:rsidRPr="00355302" w:rsidRDefault="00900627" w:rsidP="004A6FBD"/>
          <w:p w14:paraId="30975974" w14:textId="3CF49578" w:rsidR="00BD412D" w:rsidRPr="00355302" w:rsidRDefault="00BD412D" w:rsidP="00BD412D">
            <w:pPr>
              <w:rPr>
                <w:b/>
                <w:bCs/>
                <w:color w:val="FFFFFF" w:themeColor="background1"/>
              </w:rPr>
            </w:pPr>
            <w:r w:rsidRPr="00355302">
              <w:rPr>
                <w:b/>
                <w:bCs/>
                <w:color w:val="FFFFFF" w:themeColor="background1"/>
              </w:rPr>
              <w:t>Certificates:</w:t>
            </w:r>
          </w:p>
          <w:p w14:paraId="394F85F7" w14:textId="7F8B4693" w:rsidR="00BD412D" w:rsidRPr="00355302" w:rsidRDefault="00BD412D" w:rsidP="00BD412D">
            <w:pPr>
              <w:pStyle w:val="ListParagraph"/>
              <w:numPr>
                <w:ilvl w:val="0"/>
                <w:numId w:val="31"/>
              </w:num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Designing a project Certificate: disasterready.org</w:t>
            </w:r>
          </w:p>
          <w:p w14:paraId="1D5CE921" w14:textId="4EC48CCA" w:rsidR="00BD412D" w:rsidRPr="00355302" w:rsidRDefault="00BD412D" w:rsidP="00BD412D">
            <w:pPr>
              <w:pStyle w:val="ListParagraph"/>
              <w:numPr>
                <w:ilvl w:val="0"/>
                <w:numId w:val="31"/>
              </w:num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Managing a project Certificate:  disasterready.org</w:t>
            </w:r>
          </w:p>
          <w:p w14:paraId="35C6309E" w14:textId="1F6D5796" w:rsidR="00BD412D" w:rsidRPr="00355302" w:rsidRDefault="00BD412D" w:rsidP="00BD412D">
            <w:pPr>
              <w:pStyle w:val="ListParagraph"/>
              <w:numPr>
                <w:ilvl w:val="0"/>
                <w:numId w:val="31"/>
              </w:num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The Nontechnical Skills of Effective Data Scientists Certificate: LinkedIn Learning</w:t>
            </w:r>
          </w:p>
          <w:p w14:paraId="070BE80D" w14:textId="77777777" w:rsidR="00BD412D" w:rsidRPr="00355302" w:rsidRDefault="00BD412D" w:rsidP="00847E35">
            <w:pPr>
              <w:pStyle w:val="ListParagraph"/>
              <w:numPr>
                <w:ilvl w:val="0"/>
                <w:numId w:val="31"/>
              </w:num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Introduction to Human Rights Certificate: Amnesty International</w:t>
            </w:r>
          </w:p>
          <w:p w14:paraId="1A9ECBD4" w14:textId="1787ABFF" w:rsidR="00BD412D" w:rsidRPr="00355302" w:rsidRDefault="00BD412D" w:rsidP="00BD412D">
            <w:pPr>
              <w:pStyle w:val="ListParagraph"/>
              <w:numPr>
                <w:ilvl w:val="0"/>
                <w:numId w:val="31"/>
              </w:numPr>
              <w:rPr>
                <w:color w:val="FFFFFF" w:themeColor="background1"/>
                <w:sz w:val="20"/>
                <w:szCs w:val="22"/>
              </w:rPr>
            </w:pPr>
            <w:r w:rsidRPr="00355302">
              <w:rPr>
                <w:color w:val="FFFFFF" w:themeColor="background1"/>
                <w:sz w:val="20"/>
                <w:szCs w:val="22"/>
              </w:rPr>
              <w:t>English Language and Literature Certificate: Alison</w:t>
            </w:r>
          </w:p>
          <w:p w14:paraId="1DD41D02" w14:textId="77777777" w:rsidR="00900627" w:rsidRPr="00355302" w:rsidRDefault="00900627" w:rsidP="004A6FBD"/>
          <w:p w14:paraId="050EFE13" w14:textId="77777777" w:rsidR="00900627" w:rsidRPr="00355302" w:rsidRDefault="00900627" w:rsidP="004A6FBD"/>
          <w:p w14:paraId="1C1A5ADC" w14:textId="6D698B39" w:rsidR="00900627" w:rsidRPr="00355302" w:rsidRDefault="00900627" w:rsidP="004E333D"/>
        </w:tc>
        <w:tc>
          <w:tcPr>
            <w:tcW w:w="360" w:type="dxa"/>
          </w:tcPr>
          <w:p w14:paraId="3A1C6C89" w14:textId="77777777" w:rsidR="00F079F2" w:rsidRPr="003553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6F7C899A" w14:textId="77777777" w:rsidR="00F079F2" w:rsidRPr="00355302" w:rsidRDefault="00F079F2" w:rsidP="00F079F2">
            <w:pPr>
              <w:pStyle w:val="Heading1"/>
            </w:pPr>
            <w:r w:rsidRPr="0035530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0070C0"/>
            </w:tcBorders>
          </w:tcPr>
          <w:p w14:paraId="17B7BDE0" w14:textId="77777777" w:rsidR="00F079F2" w:rsidRPr="003553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002060"/>
                <w:sz w:val="16"/>
                <w:szCs w:val="22"/>
              </w:rPr>
            </w:pPr>
          </w:p>
        </w:tc>
      </w:tr>
      <w:tr w:rsidR="00F079F2" w:rsidRPr="00355302" w14:paraId="437787CA" w14:textId="77777777" w:rsidTr="009F0C24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25BD6962" w14:textId="77777777" w:rsidR="00F079F2" w:rsidRPr="003553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E808993" w14:textId="77777777" w:rsidR="00F079F2" w:rsidRPr="003553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vMerge/>
          </w:tcPr>
          <w:p w14:paraId="542AB65A" w14:textId="77777777" w:rsidR="00F079F2" w:rsidRPr="003553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0070C0"/>
            </w:tcBorders>
          </w:tcPr>
          <w:p w14:paraId="05A26E8B" w14:textId="77777777" w:rsidR="00F079F2" w:rsidRPr="003553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355302" w14:paraId="4F57DCC5" w14:textId="77777777" w:rsidTr="00E722E5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5BA11A30" w14:textId="77777777" w:rsidR="00F079F2" w:rsidRPr="003553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4E767A0E" w14:textId="77777777" w:rsidR="00F079F2" w:rsidRPr="003553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04237B01" w14:textId="6CB0B05F" w:rsidR="004E333D" w:rsidRPr="00355302" w:rsidRDefault="004E333D" w:rsidP="004E333D">
            <w:pPr>
              <w:pStyle w:val="JobDates"/>
              <w:rPr>
                <w:rFonts w:eastAsia="MS Mincho"/>
                <w:sz w:val="22"/>
                <w:szCs w:val="22"/>
              </w:rPr>
            </w:pPr>
            <w:r w:rsidRPr="00355302">
              <w:rPr>
                <w:sz w:val="22"/>
                <w:szCs w:val="22"/>
              </w:rPr>
              <w:t>September 2022 – November 2022</w:t>
            </w:r>
          </w:p>
          <w:p w14:paraId="60327548" w14:textId="48A0F19A" w:rsidR="004E333D" w:rsidRPr="00355302" w:rsidRDefault="00003E45" w:rsidP="004E333D">
            <w:pPr>
              <w:pStyle w:val="JobDetails"/>
              <w:rPr>
                <w:rFonts w:asciiTheme="minorHAnsi" w:hAnsiTheme="minorHAnsi"/>
                <w:color w:val="002060"/>
              </w:rPr>
            </w:pPr>
            <w:r>
              <w:rPr>
                <w:rFonts w:asciiTheme="minorHAnsi" w:hAnsiTheme="minorHAnsi"/>
                <w:color w:val="002060"/>
              </w:rPr>
              <w:t>Logistics,</w:t>
            </w:r>
            <w:r>
              <w:rPr>
                <w:rFonts w:asciiTheme="minorHAnsi" w:hAnsiTheme="minorHAnsi"/>
                <w:color w:val="002060"/>
              </w:rPr>
              <w:t xml:space="preserve"> </w:t>
            </w:r>
            <w:bookmarkStart w:id="0" w:name="_GoBack"/>
            <w:bookmarkEnd w:id="0"/>
            <w:r w:rsidR="004E333D" w:rsidRPr="00355302">
              <w:rPr>
                <w:rFonts w:asciiTheme="minorHAnsi" w:hAnsiTheme="minorHAnsi"/>
                <w:color w:val="002060"/>
              </w:rPr>
              <w:t xml:space="preserve">Field Researcher &amp; Coordinator • </w:t>
            </w:r>
            <w:r w:rsidR="00297EE2" w:rsidRPr="00355302">
              <w:rPr>
                <w:rFonts w:asciiTheme="minorHAnsi" w:hAnsiTheme="minorHAnsi"/>
                <w:color w:val="002060"/>
              </w:rPr>
              <w:t>ASMAE</w:t>
            </w:r>
          </w:p>
          <w:p w14:paraId="68EACD69" w14:textId="093D1097" w:rsidR="004E333D" w:rsidRPr="00355302" w:rsidRDefault="00297EE2" w:rsidP="004E333D">
            <w:pPr>
              <w:pStyle w:val="JobDetails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 w:rsidRPr="00355302">
              <w:rPr>
                <w:rFonts w:asciiTheme="minorHAnsi" w:hAnsiTheme="minorHAnsi"/>
              </w:rPr>
              <w:t>Assessment for early child</w:t>
            </w:r>
            <w:r w:rsidR="00BE0F86" w:rsidRPr="00355302">
              <w:rPr>
                <w:rFonts w:asciiTheme="minorHAnsi" w:hAnsiTheme="minorHAnsi"/>
              </w:rPr>
              <w:t>hood</w:t>
            </w:r>
            <w:r w:rsidRPr="00355302">
              <w:rPr>
                <w:rFonts w:asciiTheme="minorHAnsi" w:hAnsiTheme="minorHAnsi"/>
              </w:rPr>
              <w:t xml:space="preserve"> services in Tyre casa</w:t>
            </w:r>
          </w:p>
          <w:p w14:paraId="515799FF" w14:textId="7235A1D4" w:rsidR="00297EE2" w:rsidRPr="00355302" w:rsidRDefault="00297EE2" w:rsidP="004E333D">
            <w:pPr>
              <w:pStyle w:val="JobDetails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 w:rsidRPr="00355302">
              <w:rPr>
                <w:rFonts w:asciiTheme="minorHAnsi" w:hAnsiTheme="minorHAnsi"/>
              </w:rPr>
              <w:t>Conduct</w:t>
            </w:r>
            <w:r w:rsidR="00BE0F86" w:rsidRPr="00355302">
              <w:rPr>
                <w:rFonts w:asciiTheme="minorHAnsi" w:hAnsiTheme="minorHAnsi"/>
              </w:rPr>
              <w:t>, assess</w:t>
            </w:r>
            <w:r w:rsidRPr="00355302">
              <w:rPr>
                <w:rFonts w:asciiTheme="minorHAnsi" w:hAnsiTheme="minorHAnsi"/>
              </w:rPr>
              <w:t xml:space="preserve"> and follow-up on on-site and online surveys in all schools, </w:t>
            </w:r>
            <w:r w:rsidR="00BE0F86" w:rsidRPr="00355302">
              <w:rPr>
                <w:rFonts w:asciiTheme="minorHAnsi" w:hAnsiTheme="minorHAnsi"/>
              </w:rPr>
              <w:t xml:space="preserve">private </w:t>
            </w:r>
            <w:r w:rsidRPr="00355302">
              <w:rPr>
                <w:rFonts w:asciiTheme="minorHAnsi" w:hAnsiTheme="minorHAnsi"/>
              </w:rPr>
              <w:t>nurseries and CSOs in order to identify their conditions qualities and needs</w:t>
            </w:r>
            <w:r w:rsidR="00BE0F86" w:rsidRPr="00355302">
              <w:rPr>
                <w:rFonts w:asciiTheme="minorHAnsi" w:hAnsiTheme="minorHAnsi"/>
              </w:rPr>
              <w:t xml:space="preserve"> based on the accreditation standards of MoPH</w:t>
            </w:r>
            <w:r w:rsidRPr="00355302">
              <w:rPr>
                <w:rFonts w:asciiTheme="minorHAnsi" w:hAnsiTheme="minorHAnsi"/>
              </w:rPr>
              <w:t>.</w:t>
            </w:r>
          </w:p>
          <w:p w14:paraId="732BFDB9" w14:textId="4770FBA8" w:rsidR="004E333D" w:rsidRPr="00355302" w:rsidRDefault="00297EE2" w:rsidP="00297EE2">
            <w:pPr>
              <w:pStyle w:val="JobDetails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 w:rsidRPr="00355302">
              <w:rPr>
                <w:rFonts w:asciiTheme="minorHAnsi" w:hAnsiTheme="minorHAnsi"/>
              </w:rPr>
              <w:t>Conduct qualitative data collections and analyses (Key informant interview and focus group discussions)</w:t>
            </w:r>
            <w:r w:rsidR="0027648D" w:rsidRPr="00355302">
              <w:rPr>
                <w:rFonts w:asciiTheme="minorHAnsi" w:hAnsiTheme="minorHAnsi"/>
              </w:rPr>
              <w:t>.</w:t>
            </w:r>
          </w:p>
          <w:p w14:paraId="32354407" w14:textId="2D1AAB57" w:rsidR="00F079F2" w:rsidRPr="00355302" w:rsidRDefault="00967BEE" w:rsidP="004A6FBD">
            <w:pPr>
              <w:pStyle w:val="JobDates"/>
              <w:rPr>
                <w:rFonts w:eastAsia="MS Mincho"/>
                <w:sz w:val="22"/>
                <w:szCs w:val="22"/>
              </w:rPr>
            </w:pPr>
            <w:r w:rsidRPr="00355302">
              <w:rPr>
                <w:sz w:val="22"/>
                <w:szCs w:val="22"/>
              </w:rPr>
              <w:t>November</w:t>
            </w:r>
            <w:r w:rsidR="00E722E5" w:rsidRPr="00355302">
              <w:rPr>
                <w:sz w:val="22"/>
                <w:szCs w:val="22"/>
              </w:rPr>
              <w:t xml:space="preserve"> 2020 </w:t>
            </w:r>
            <w:r w:rsidR="00F079F2" w:rsidRPr="00355302">
              <w:rPr>
                <w:sz w:val="22"/>
                <w:szCs w:val="22"/>
              </w:rPr>
              <w:t xml:space="preserve">– </w:t>
            </w:r>
            <w:r w:rsidR="004A6FBD" w:rsidRPr="00355302">
              <w:rPr>
                <w:sz w:val="22"/>
                <w:szCs w:val="22"/>
              </w:rPr>
              <w:t>October 2022</w:t>
            </w:r>
          </w:p>
          <w:p w14:paraId="587457B7" w14:textId="4DEB8967" w:rsidR="00967BEE" w:rsidRPr="00355302" w:rsidRDefault="00E3204D" w:rsidP="00E3204D">
            <w:pPr>
              <w:pStyle w:val="JobDetails"/>
              <w:rPr>
                <w:rFonts w:asciiTheme="minorHAnsi" w:hAnsiTheme="minorHAnsi"/>
                <w:color w:val="002060"/>
              </w:rPr>
            </w:pPr>
            <w:r>
              <w:rPr>
                <w:rFonts w:asciiTheme="minorHAnsi" w:hAnsiTheme="minorHAnsi"/>
                <w:color w:val="002060"/>
              </w:rPr>
              <w:t xml:space="preserve">Logistics, </w:t>
            </w:r>
            <w:r w:rsidR="00E722E5" w:rsidRPr="00355302">
              <w:rPr>
                <w:rFonts w:asciiTheme="minorHAnsi" w:hAnsiTheme="minorHAnsi"/>
                <w:color w:val="002060"/>
              </w:rPr>
              <w:t>Field Researcher</w:t>
            </w:r>
            <w:r w:rsidR="00F35B12" w:rsidRPr="00355302">
              <w:rPr>
                <w:rFonts w:asciiTheme="minorHAnsi" w:hAnsiTheme="minorHAnsi"/>
                <w:color w:val="002060"/>
              </w:rPr>
              <w:t xml:space="preserve"> &amp; </w:t>
            </w:r>
            <w:r w:rsidR="00623887" w:rsidRPr="00355302">
              <w:rPr>
                <w:rFonts w:asciiTheme="minorHAnsi" w:hAnsiTheme="minorHAnsi"/>
                <w:color w:val="002060"/>
              </w:rPr>
              <w:t>Coordinator</w:t>
            </w:r>
            <w:r w:rsidR="00F079F2" w:rsidRPr="00355302">
              <w:rPr>
                <w:rFonts w:asciiTheme="minorHAnsi" w:hAnsiTheme="minorHAnsi"/>
                <w:color w:val="002060"/>
              </w:rPr>
              <w:t xml:space="preserve"> • </w:t>
            </w:r>
            <w:r w:rsidR="00E722E5" w:rsidRPr="00355302">
              <w:rPr>
                <w:rFonts w:asciiTheme="minorHAnsi" w:hAnsiTheme="minorHAnsi"/>
                <w:color w:val="002060"/>
              </w:rPr>
              <w:t>Connecting Research to Development</w:t>
            </w:r>
            <w:r w:rsidR="00F079F2" w:rsidRPr="00355302">
              <w:rPr>
                <w:rFonts w:asciiTheme="minorHAnsi" w:hAnsiTheme="minorHAnsi"/>
                <w:color w:val="002060"/>
              </w:rPr>
              <w:t xml:space="preserve"> • </w:t>
            </w:r>
            <w:r w:rsidR="00E722E5" w:rsidRPr="00355302">
              <w:rPr>
                <w:rFonts w:asciiTheme="minorHAnsi" w:hAnsiTheme="minorHAnsi"/>
                <w:color w:val="002060"/>
              </w:rPr>
              <w:t>Lebanon, Beirut</w:t>
            </w:r>
          </w:p>
          <w:p w14:paraId="434FF00C" w14:textId="0C252F7B" w:rsidR="00F7725D" w:rsidRPr="00355302" w:rsidRDefault="00967BEE" w:rsidP="009704CC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Coordinating</w:t>
            </w:r>
            <w:r w:rsidR="00F7725D" w:rsidRPr="00355302">
              <w:rPr>
                <w:rFonts w:eastAsia="Book Antiqua" w:cs="Book Antiqua"/>
                <w:sz w:val="20"/>
                <w:szCs w:val="20"/>
              </w:rPr>
              <w:t xml:space="preserve"> and managing fieldwork and data collection for social research and public health studies and projects across Lebanon.</w:t>
            </w:r>
          </w:p>
          <w:p w14:paraId="21C28D48" w14:textId="259936C3" w:rsidR="00967BEE" w:rsidRPr="00355302" w:rsidRDefault="00F7725D" w:rsidP="00F7725D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Responsibilities include participant</w:t>
            </w:r>
            <w:r w:rsidR="00900627" w:rsidRPr="00355302">
              <w:rPr>
                <w:rFonts w:eastAsia="Book Antiqua" w:cs="Book Antiqua"/>
                <w:sz w:val="20"/>
                <w:szCs w:val="20"/>
              </w:rPr>
              <w:t>s</w:t>
            </w:r>
            <w:r w:rsidRPr="00355302">
              <w:rPr>
                <w:rFonts w:eastAsia="Book Antiqua" w:cs="Book Antiqua"/>
                <w:sz w:val="20"/>
                <w:szCs w:val="20"/>
              </w:rPr>
              <w:t xml:space="preserve"> recruitment, stakeholder engagement, logistical oversight, communication with clients, </w:t>
            </w:r>
            <w:r w:rsidR="00BE2A78" w:rsidRPr="00355302">
              <w:rPr>
                <w:rFonts w:eastAsia="Book Antiqua" w:cs="Book Antiqua"/>
                <w:sz w:val="20"/>
                <w:szCs w:val="20"/>
              </w:rPr>
              <w:t>taking appointment</w:t>
            </w:r>
            <w:r w:rsidRPr="00355302">
              <w:rPr>
                <w:rFonts w:eastAsia="Book Antiqua" w:cs="Book Antiqua"/>
                <w:sz w:val="20"/>
                <w:szCs w:val="20"/>
              </w:rPr>
              <w:t xml:space="preserve">, planning, and documentation. </w:t>
            </w:r>
          </w:p>
          <w:p w14:paraId="5FC1B5C1" w14:textId="78041E6B" w:rsidR="00900627" w:rsidRPr="00355302" w:rsidRDefault="00F7725D" w:rsidP="00BE2A78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Ensuring the development and implementation of data collection plan according to the study framework</w:t>
            </w:r>
            <w:r w:rsidR="00900627" w:rsidRPr="00355302">
              <w:rPr>
                <w:rFonts w:eastAsia="Book Antiqua" w:cs="Book Antiqua"/>
                <w:sz w:val="20"/>
                <w:szCs w:val="20"/>
              </w:rPr>
              <w:t xml:space="preserve"> by leading and supervising the assessors in carrying out data collection.</w:t>
            </w:r>
          </w:p>
          <w:p w14:paraId="460DAE8B" w14:textId="1C26F774" w:rsidR="00967BEE" w:rsidRPr="00355302" w:rsidRDefault="005A0469" w:rsidP="005A0469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 xml:space="preserve">Working on Kobo Toolbox, 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>Survey Monkey</w:t>
            </w:r>
            <w:r w:rsidRPr="00355302">
              <w:rPr>
                <w:rFonts w:eastAsia="Book Antiqua" w:cs="Book Antiqua"/>
                <w:sz w:val="20"/>
                <w:szCs w:val="20"/>
              </w:rPr>
              <w:t xml:space="preserve"> and Atlas.ti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>.</w:t>
            </w:r>
          </w:p>
          <w:p w14:paraId="1BABC09F" w14:textId="25595A52" w:rsidR="00967BEE" w:rsidRPr="00355302" w:rsidRDefault="00900627" w:rsidP="00967BEE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Review of daily field report to e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>nsure proper data management, organization, and anonymization.</w:t>
            </w:r>
          </w:p>
          <w:p w14:paraId="16B43D98" w14:textId="5A0F6555" w:rsidR="00967BEE" w:rsidRPr="00355302" w:rsidRDefault="00967BEE" w:rsidP="00967BEE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Follow the quality control document to ensure all data formats are standardized.</w:t>
            </w:r>
          </w:p>
          <w:p w14:paraId="7A49058C" w14:textId="54FBC599" w:rsidR="00900627" w:rsidRPr="00355302" w:rsidRDefault="00967BEE" w:rsidP="00900627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T</w:t>
            </w:r>
            <w:r w:rsidR="00F7725D" w:rsidRPr="00355302">
              <w:rPr>
                <w:rFonts w:eastAsia="Book Antiqua" w:cs="Book Antiqua"/>
                <w:sz w:val="20"/>
                <w:szCs w:val="20"/>
              </w:rPr>
              <w:t>ook</w:t>
            </w:r>
            <w:r w:rsidRPr="00355302">
              <w:rPr>
                <w:rFonts w:eastAsia="Book Antiqua" w:cs="Book Antiqua"/>
                <w:sz w:val="20"/>
                <w:szCs w:val="20"/>
              </w:rPr>
              <w:t xml:space="preserve"> part in intensive field research training</w:t>
            </w:r>
            <w:r w:rsidR="00F7725D" w:rsidRPr="00355302">
              <w:rPr>
                <w:rFonts w:eastAsia="Book Antiqua" w:cs="Book Antiqua"/>
                <w:sz w:val="20"/>
                <w:szCs w:val="20"/>
              </w:rPr>
              <w:t>, including in child protection</w:t>
            </w:r>
            <w:r w:rsidR="00BA3580" w:rsidRPr="00355302">
              <w:rPr>
                <w:rFonts w:eastAsia="Book Antiqua" w:cs="Book Antiqua"/>
                <w:sz w:val="20"/>
                <w:szCs w:val="20"/>
              </w:rPr>
              <w:t xml:space="preserve"> and referral mechanisms</w:t>
            </w:r>
            <w:r w:rsidR="00900627" w:rsidRPr="00355302">
              <w:rPr>
                <w:rFonts w:eastAsia="Book Antiqua" w:cs="Book Antiqua"/>
                <w:sz w:val="20"/>
                <w:szCs w:val="20"/>
              </w:rPr>
              <w:t>, as well as ethics and child safeguarding compliance.</w:t>
            </w:r>
          </w:p>
          <w:p w14:paraId="100A029A" w14:textId="64737F82" w:rsidR="00967BEE" w:rsidRPr="00355302" w:rsidRDefault="00BA3580" w:rsidP="00E722E5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Oversaw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 xml:space="preserve"> the coordination of the field team</w:t>
            </w:r>
          </w:p>
          <w:p w14:paraId="1A5E4980" w14:textId="259C4B0A" w:rsidR="00E722E5" w:rsidRPr="00355302" w:rsidRDefault="00E722E5" w:rsidP="00967BEE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Conduct qualitative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 xml:space="preserve"> and quantitative data collection (interviews, </w:t>
            </w:r>
            <w:r w:rsidRPr="00355302">
              <w:rPr>
                <w:rFonts w:eastAsia="Book Antiqua" w:cs="Book Antiqua"/>
                <w:sz w:val="20"/>
                <w:szCs w:val="20"/>
              </w:rPr>
              <w:t>focus group discussions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 xml:space="preserve">, surveys, </w:t>
            </w:r>
            <w:r w:rsidR="00BE2A78" w:rsidRPr="00355302">
              <w:rPr>
                <w:rFonts w:eastAsia="Book Antiqua" w:cs="Book Antiqua"/>
                <w:sz w:val="20"/>
                <w:szCs w:val="20"/>
              </w:rPr>
              <w:t xml:space="preserve">assessments, 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>etc.</w:t>
            </w:r>
            <w:r w:rsidRPr="00355302">
              <w:rPr>
                <w:rFonts w:eastAsia="Book Antiqua" w:cs="Book Antiqua"/>
                <w:sz w:val="20"/>
                <w:szCs w:val="20"/>
              </w:rPr>
              <w:t xml:space="preserve">) with 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 xml:space="preserve">ministries, </w:t>
            </w:r>
            <w:r w:rsidR="00C83A8F" w:rsidRPr="00355302">
              <w:rPr>
                <w:rFonts w:eastAsia="Book Antiqua" w:cs="Book Antiqua"/>
                <w:sz w:val="20"/>
                <w:szCs w:val="20"/>
              </w:rPr>
              <w:t xml:space="preserve">municipality representatives, organizations, </w:t>
            </w:r>
            <w:r w:rsidR="00623887" w:rsidRPr="00355302">
              <w:rPr>
                <w:rFonts w:eastAsia="Book Antiqua" w:cs="Book Antiqua"/>
                <w:sz w:val="20"/>
                <w:szCs w:val="20"/>
              </w:rPr>
              <w:t xml:space="preserve">and </w:t>
            </w:r>
            <w:r w:rsidR="00C83A8F" w:rsidRPr="00355302">
              <w:rPr>
                <w:rFonts w:eastAsia="Book Antiqua" w:cs="Book Antiqua"/>
                <w:sz w:val="20"/>
                <w:szCs w:val="20"/>
              </w:rPr>
              <w:t>community members</w:t>
            </w:r>
            <w:r w:rsidRPr="00355302">
              <w:rPr>
                <w:rFonts w:eastAsia="Book Antiqua" w:cs="Book Antiqua"/>
                <w:sz w:val="20"/>
                <w:szCs w:val="20"/>
              </w:rPr>
              <w:t>.</w:t>
            </w:r>
          </w:p>
          <w:p w14:paraId="2E3672E4" w14:textId="510FDBBE" w:rsidR="00E722E5" w:rsidRPr="00355302" w:rsidRDefault="00E722E5" w:rsidP="00E722E5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Ensure all ethical procedures are followed throughout data collection.</w:t>
            </w:r>
          </w:p>
          <w:p w14:paraId="686DDF03" w14:textId="36B3085D" w:rsidR="00BE2A78" w:rsidRPr="00355302" w:rsidRDefault="00BE2A78" w:rsidP="00E722E5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Communicate necessary steps and measures with my superiors.</w:t>
            </w:r>
          </w:p>
          <w:p w14:paraId="79E261ED" w14:textId="2052484A" w:rsidR="00E722E5" w:rsidRPr="00355302" w:rsidRDefault="00E722E5" w:rsidP="00E722E5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Transcribe recorded data from Arabic to English.</w:t>
            </w:r>
          </w:p>
          <w:p w14:paraId="2852BA8C" w14:textId="27FAE994" w:rsidR="00E722E5" w:rsidRPr="00355302" w:rsidRDefault="00E722E5" w:rsidP="00E722E5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 w:val="20"/>
                <w:szCs w:val="20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>Assist in data analysis t</w:t>
            </w:r>
            <w:r w:rsidR="00967BEE" w:rsidRPr="00355302">
              <w:rPr>
                <w:rFonts w:eastAsia="Book Antiqua" w:cs="Book Antiqua"/>
                <w:sz w:val="20"/>
                <w:szCs w:val="20"/>
              </w:rPr>
              <w:t>hrough coding and matrices using Atlas.ti.</w:t>
            </w:r>
          </w:p>
          <w:p w14:paraId="08CB5073" w14:textId="1B9CC579" w:rsidR="00E722E5" w:rsidRPr="00355302" w:rsidRDefault="00E722E5" w:rsidP="00E722E5">
            <w:pPr>
              <w:numPr>
                <w:ilvl w:val="0"/>
                <w:numId w:val="23"/>
              </w:numPr>
              <w:shd w:val="clear" w:color="auto" w:fill="FFFFFF"/>
              <w:spacing w:before="0" w:line="240" w:lineRule="auto"/>
              <w:jc w:val="both"/>
              <w:rPr>
                <w:rFonts w:eastAsia="Book Antiqua" w:cs="Book Antiqua"/>
                <w:szCs w:val="22"/>
              </w:rPr>
            </w:pPr>
            <w:r w:rsidRPr="00355302">
              <w:rPr>
                <w:rFonts w:eastAsia="Book Antiqua" w:cs="Book Antiqua"/>
                <w:sz w:val="20"/>
                <w:szCs w:val="20"/>
              </w:rPr>
              <w:t xml:space="preserve">Provide immediate feedback to </w:t>
            </w:r>
            <w:r w:rsidR="00623887" w:rsidRPr="00355302">
              <w:rPr>
                <w:rFonts w:eastAsia="Book Antiqua" w:cs="Book Antiqua"/>
                <w:sz w:val="20"/>
                <w:szCs w:val="20"/>
              </w:rPr>
              <w:t xml:space="preserve">the </w:t>
            </w:r>
            <w:r w:rsidRPr="00355302">
              <w:rPr>
                <w:rFonts w:eastAsia="Book Antiqua" w:cs="Book Antiqua"/>
                <w:sz w:val="20"/>
                <w:szCs w:val="20"/>
              </w:rPr>
              <w:t>lead researcher on crucial findings</w:t>
            </w:r>
            <w:r w:rsidRPr="00355302">
              <w:rPr>
                <w:rFonts w:eastAsia="Book Antiqua" w:cs="Book Antiqua"/>
                <w:szCs w:val="22"/>
              </w:rPr>
              <w:t>.</w:t>
            </w:r>
          </w:p>
          <w:p w14:paraId="7A7D6736" w14:textId="77777777" w:rsidR="00BA3580" w:rsidRPr="00355302" w:rsidRDefault="00BA3580" w:rsidP="00E722E5">
            <w:pPr>
              <w:pStyle w:val="JobDetails"/>
              <w:rPr>
                <w:rFonts w:asciiTheme="minorHAnsi" w:hAnsiTheme="minorHAnsi"/>
              </w:rPr>
            </w:pPr>
          </w:p>
          <w:p w14:paraId="7810AD44" w14:textId="181D96C7" w:rsidR="00F079F2" w:rsidRPr="00355302" w:rsidRDefault="00BD0214" w:rsidP="00E722E5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January 2010</w:t>
            </w:r>
            <w:r w:rsidR="00F079F2" w:rsidRPr="00355302">
              <w:rPr>
                <w:rFonts w:eastAsia="Times New Roman" w:cs="Georgia"/>
                <w:szCs w:val="22"/>
              </w:rPr>
              <w:t xml:space="preserve">– </w:t>
            </w:r>
            <w:r w:rsidR="00E722E5" w:rsidRPr="00355302">
              <w:rPr>
                <w:rFonts w:eastAsia="Times New Roman" w:cs="Georgia"/>
                <w:szCs w:val="22"/>
              </w:rPr>
              <w:t>December 2019</w:t>
            </w:r>
          </w:p>
          <w:p w14:paraId="1DCA44EE" w14:textId="2DF29E41" w:rsidR="005C0BC3" w:rsidRPr="00355302" w:rsidRDefault="00E722E5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>Restaurant Manager</w:t>
            </w:r>
            <w:r w:rsidR="00F079F2" w:rsidRPr="00355302">
              <w:rPr>
                <w:rFonts w:eastAsia="Times New Roman" w:cs="Georgia"/>
                <w:color w:val="002060"/>
                <w:szCs w:val="22"/>
              </w:rPr>
              <w:t xml:space="preserve"> • </w:t>
            </w:r>
            <w:r w:rsidRPr="00355302">
              <w:rPr>
                <w:rFonts w:eastAsia="Times New Roman" w:cs="Georgia"/>
                <w:color w:val="002060"/>
                <w:szCs w:val="22"/>
              </w:rPr>
              <w:t>Triple Management</w:t>
            </w:r>
            <w:r w:rsidR="00F079F2" w:rsidRPr="00355302">
              <w:rPr>
                <w:rFonts w:eastAsia="Times New Roman" w:cs="Georgia"/>
                <w:color w:val="002060"/>
                <w:szCs w:val="22"/>
              </w:rPr>
              <w:t xml:space="preserve"> </w:t>
            </w:r>
            <w:r w:rsidRPr="00355302">
              <w:rPr>
                <w:rFonts w:eastAsia="Times New Roman" w:cs="Georgia"/>
                <w:color w:val="002060"/>
                <w:szCs w:val="22"/>
              </w:rPr>
              <w:t xml:space="preserve">(Pitchblack, Bearcat, Kan Yama Kan, Bearcat, Verseine) </w:t>
            </w:r>
            <w:r w:rsidR="00F079F2" w:rsidRPr="00355302">
              <w:rPr>
                <w:rFonts w:eastAsia="Times New Roman" w:cs="Georgia"/>
                <w:color w:val="002060"/>
                <w:szCs w:val="22"/>
              </w:rPr>
              <w:t>•</w:t>
            </w:r>
            <w:r w:rsidRPr="00355302">
              <w:rPr>
                <w:rFonts w:eastAsia="Times New Roman" w:cs="Georgia"/>
                <w:color w:val="002060"/>
                <w:szCs w:val="22"/>
              </w:rPr>
              <w:t xml:space="preserve"> Lebanon, Beirut</w:t>
            </w:r>
          </w:p>
          <w:p w14:paraId="7FEE7D6A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 xml:space="preserve">Restaurant Supervisor • Papermoon • Lebanon, Beirut </w:t>
            </w:r>
          </w:p>
          <w:p w14:paraId="2A076738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>Restaurant Headwaitress • Falamanki • Lebanon, Beirut</w:t>
            </w:r>
          </w:p>
          <w:p w14:paraId="0AF7A651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lastRenderedPageBreak/>
              <w:t>Restaurant Headwaitress • Couqley French Bistro • Lebanon, Beirut</w:t>
            </w:r>
          </w:p>
          <w:p w14:paraId="175F5B30" w14:textId="2478EFE8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 xml:space="preserve">Restaurant Supervisor • Dbayeh Restaurant </w:t>
            </w:r>
            <w:r w:rsidR="003323D9" w:rsidRPr="00355302">
              <w:rPr>
                <w:rFonts w:eastAsia="Times New Roman" w:cs="Georgia"/>
                <w:color w:val="002060"/>
                <w:szCs w:val="22"/>
              </w:rPr>
              <w:t>Sal</w:t>
            </w:r>
            <w:r w:rsidRPr="00355302">
              <w:rPr>
                <w:rFonts w:eastAsia="Times New Roman" w:cs="Georgia"/>
                <w:color w:val="002060"/>
                <w:szCs w:val="22"/>
              </w:rPr>
              <w:t xml:space="preserve"> (Central Park &amp; Workshop) • Lebanon, Beirut</w:t>
            </w:r>
          </w:p>
          <w:p w14:paraId="4B791347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 xml:space="preserve">Restaurant Headwaitress • Mocka Lounge • Lebanon, Beirut </w:t>
            </w:r>
          </w:p>
          <w:p w14:paraId="5615C269" w14:textId="359D85FC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 xml:space="preserve">Restaurant Waitress • Paul Restaurant • Lebanon, Beirut </w:t>
            </w:r>
          </w:p>
          <w:p w14:paraId="7729E6BD" w14:textId="1D85EAD5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eastAsia="Times New Roman" w:cs="Georgia"/>
                <w:color w:val="002060"/>
                <w:szCs w:val="22"/>
              </w:rPr>
            </w:pPr>
            <w:r w:rsidRPr="00355302">
              <w:rPr>
                <w:rFonts w:eastAsia="Times New Roman" w:cs="Georgia"/>
                <w:color w:val="002060"/>
                <w:szCs w:val="22"/>
              </w:rPr>
              <w:t>Restaurant Waitress • Pizzeria Restaurant • Lebanon, Beirut</w:t>
            </w:r>
          </w:p>
          <w:p w14:paraId="1680AB45" w14:textId="38924828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Recruiting, training, and supervising staff.</w:t>
            </w:r>
          </w:p>
          <w:p w14:paraId="7499EF95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Agreeing and managing budgets.</w:t>
            </w:r>
          </w:p>
          <w:p w14:paraId="76606C0A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Planning menus.</w:t>
            </w:r>
          </w:p>
          <w:p w14:paraId="0983CF2A" w14:textId="77777777" w:rsidR="00E722E5" w:rsidRPr="00355302" w:rsidRDefault="00E722E5" w:rsidP="004D2DD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sz w:val="20"/>
                <w:szCs w:val="20"/>
              </w:rPr>
              <w:t xml:space="preserve">Ensuring compliance with licensing, hygiene, and health and safety legislation/guidelines. </w:t>
            </w:r>
          </w:p>
          <w:p w14:paraId="6ED01ADD" w14:textId="77777777" w:rsidR="00E722E5" w:rsidRPr="00355302" w:rsidRDefault="00E722E5" w:rsidP="004D2DDF">
            <w:pPr>
              <w:pStyle w:val="Defaul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Theme="minorHAnsi" w:hAnsiTheme="minorHAnsi" w:cstheme="majorBidi"/>
                <w:sz w:val="20"/>
                <w:szCs w:val="20"/>
              </w:rPr>
            </w:pPr>
            <w:r w:rsidRPr="00355302">
              <w:rPr>
                <w:rFonts w:asciiTheme="minorHAnsi" w:hAnsiTheme="minorHAnsi" w:cstheme="majorBidi"/>
                <w:sz w:val="20"/>
                <w:szCs w:val="20"/>
              </w:rPr>
              <w:t>Promoting and marketing the business</w:t>
            </w:r>
          </w:p>
          <w:p w14:paraId="5AF11F80" w14:textId="61C67A0C" w:rsidR="00E722E5" w:rsidRPr="00355302" w:rsidRDefault="00E722E5" w:rsidP="004D2DDF">
            <w:pPr>
              <w:pStyle w:val="Defaul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Theme="minorHAnsi" w:hAnsiTheme="minorHAnsi" w:cstheme="majorBidi"/>
                <w:sz w:val="20"/>
                <w:szCs w:val="20"/>
              </w:rPr>
            </w:pPr>
            <w:r w:rsidRPr="00355302">
              <w:rPr>
                <w:rFonts w:asciiTheme="minorHAnsi" w:hAnsiTheme="minorHAnsi" w:cstheme="majorBidi"/>
                <w:sz w:val="20"/>
                <w:szCs w:val="20"/>
              </w:rPr>
              <w:t xml:space="preserve">Overseeing stock levels &amp; </w:t>
            </w:r>
            <w:r w:rsidR="00BA3580" w:rsidRPr="00355302">
              <w:rPr>
                <w:rFonts w:asciiTheme="minorHAnsi" w:hAnsiTheme="minorHAnsi" w:cstheme="majorBidi"/>
                <w:sz w:val="20"/>
                <w:szCs w:val="20"/>
              </w:rPr>
              <w:t>o</w:t>
            </w:r>
            <w:r w:rsidRPr="00355302">
              <w:rPr>
                <w:rFonts w:asciiTheme="minorHAnsi" w:hAnsiTheme="minorHAnsi" w:cstheme="majorBidi"/>
                <w:sz w:val="20"/>
                <w:szCs w:val="20"/>
              </w:rPr>
              <w:t>rdering supplies</w:t>
            </w:r>
          </w:p>
          <w:p w14:paraId="35DAF22C" w14:textId="40A37CA2" w:rsidR="00E722E5" w:rsidRPr="00355302" w:rsidRDefault="00E722E5" w:rsidP="004D2DDF">
            <w:pPr>
              <w:pStyle w:val="Defaul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Theme="minorHAnsi" w:hAnsiTheme="minorHAnsi" w:cstheme="majorBidi"/>
                <w:sz w:val="20"/>
                <w:szCs w:val="20"/>
              </w:rPr>
            </w:pPr>
            <w:r w:rsidRPr="00355302">
              <w:rPr>
                <w:rFonts w:asciiTheme="minorHAnsi" w:hAnsiTheme="minorHAnsi" w:cstheme="majorBidi"/>
                <w:sz w:val="20"/>
                <w:szCs w:val="20"/>
              </w:rPr>
              <w:t xml:space="preserve">Handling customer inquiries and complaints </w:t>
            </w:r>
          </w:p>
          <w:p w14:paraId="763F1B7E" w14:textId="16CB37C1" w:rsidR="00E722E5" w:rsidRPr="00355302" w:rsidRDefault="00E722E5" w:rsidP="004D2DD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 xml:space="preserve">Taking reservations </w:t>
            </w:r>
          </w:p>
          <w:p w14:paraId="4D240ACC" w14:textId="77777777" w:rsidR="00E722E5" w:rsidRPr="00355302" w:rsidRDefault="00E722E5" w:rsidP="004D2DD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Greeting and advising customers.</w:t>
            </w:r>
          </w:p>
          <w:p w14:paraId="6619BEDE" w14:textId="5396D8C7" w:rsidR="005C0BC3" w:rsidRPr="00355302" w:rsidRDefault="00E722E5" w:rsidP="004D2DDF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Problem</w:t>
            </w:r>
            <w:r w:rsidR="004D2DDF" w:rsidRPr="00355302">
              <w:rPr>
                <w:rFonts w:cstheme="majorBidi"/>
                <w:color w:val="000000"/>
                <w:sz w:val="20"/>
                <w:szCs w:val="20"/>
              </w:rPr>
              <w:t>-</w:t>
            </w:r>
            <w:r w:rsidRPr="00355302">
              <w:rPr>
                <w:rFonts w:cstheme="majorBidi"/>
                <w:color w:val="000000"/>
                <w:sz w:val="20"/>
                <w:szCs w:val="20"/>
              </w:rPr>
              <w:t xml:space="preserve">solving. </w:t>
            </w:r>
          </w:p>
          <w:p w14:paraId="473EEE9E" w14:textId="0670D9F0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Preparing and presenting staffing/sales reports.</w:t>
            </w:r>
          </w:p>
          <w:p w14:paraId="4EB838EF" w14:textId="32658044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Keeping statistical and financial records.</w:t>
            </w:r>
          </w:p>
          <w:p w14:paraId="36BAF149" w14:textId="41342C1A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cstheme="majorBidi"/>
                <w:color w:val="000000"/>
                <w:sz w:val="20"/>
                <w:szCs w:val="20"/>
              </w:rPr>
            </w:pPr>
            <w:r w:rsidRPr="00355302">
              <w:rPr>
                <w:rFonts w:cstheme="majorBidi"/>
                <w:color w:val="000000"/>
                <w:sz w:val="20"/>
                <w:szCs w:val="20"/>
              </w:rPr>
              <w:t>Assessing and improving profitability.</w:t>
            </w:r>
          </w:p>
          <w:p w14:paraId="7FCC1259" w14:textId="77777777" w:rsidR="005C0BC3" w:rsidRPr="00355302" w:rsidRDefault="00E722E5" w:rsidP="004D2DDF">
            <w:pPr>
              <w:pStyle w:val="Defaul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</w:rPr>
            </w:pPr>
            <w:r w:rsidRPr="00355302">
              <w:rPr>
                <w:rFonts w:asciiTheme="minorHAnsi" w:hAnsiTheme="minorHAnsi" w:cs="Times New Roman"/>
                <w:sz w:val="20"/>
                <w:szCs w:val="20"/>
              </w:rPr>
              <w:t>Setting targets &amp; Handling administration and paperwork.</w:t>
            </w:r>
          </w:p>
          <w:p w14:paraId="273AF473" w14:textId="06E7A5B0" w:rsidR="00E722E5" w:rsidRPr="00355302" w:rsidRDefault="00E722E5" w:rsidP="004D2DDF">
            <w:pPr>
              <w:pStyle w:val="Default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</w:rPr>
            </w:pPr>
            <w:r w:rsidRPr="00355302">
              <w:rPr>
                <w:rFonts w:ascii="Georgia" w:hAnsi="Georgia" w:cs="Georgia"/>
                <w:sz w:val="20"/>
                <w:szCs w:val="20"/>
              </w:rPr>
              <w:t>Liaising with customers, employees, suppliers, licensing authorities, and sales representatives.</w:t>
            </w:r>
          </w:p>
          <w:p w14:paraId="412F5189" w14:textId="41834A53" w:rsidR="00553367" w:rsidRPr="00355302" w:rsidRDefault="00553367" w:rsidP="004E333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color w:val="C42B31"/>
                <w:szCs w:val="22"/>
              </w:rPr>
            </w:pPr>
          </w:p>
        </w:tc>
      </w:tr>
      <w:tr w:rsidR="00E722E5" w:rsidRPr="00355302" w14:paraId="3056D973" w14:textId="77777777" w:rsidTr="0027648D">
        <w:trPr>
          <w:gridAfter w:val="1"/>
          <w:wAfter w:w="20" w:type="dxa"/>
          <w:trHeight w:val="324"/>
          <w:jc w:val="center"/>
        </w:trPr>
        <w:tc>
          <w:tcPr>
            <w:tcW w:w="3150" w:type="dxa"/>
            <w:gridSpan w:val="2"/>
            <w:vMerge/>
          </w:tcPr>
          <w:p w14:paraId="1770CC84" w14:textId="77777777" w:rsidR="00E722E5" w:rsidRPr="00355302" w:rsidRDefault="00E722E5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D6294BB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2"/>
            <w:vMerge w:val="restart"/>
            <w:vAlign w:val="center"/>
          </w:tcPr>
          <w:p w14:paraId="29F0AD4A" w14:textId="7072114F" w:rsidR="00E722E5" w:rsidRPr="00355302" w:rsidRDefault="00E722E5" w:rsidP="00F079F2">
            <w:pPr>
              <w:pStyle w:val="Heading1"/>
            </w:pPr>
            <w:r w:rsidRPr="00355302">
              <w:t>LEADERSHIP</w:t>
            </w:r>
            <w:r w:rsidR="004E333D" w:rsidRPr="00355302">
              <w:t xml:space="preserve"> &amp; Skills</w:t>
            </w:r>
          </w:p>
        </w:tc>
        <w:tc>
          <w:tcPr>
            <w:tcW w:w="4480" w:type="dxa"/>
            <w:tcBorders>
              <w:bottom w:val="single" w:sz="12" w:space="0" w:color="0070C0"/>
            </w:tcBorders>
          </w:tcPr>
          <w:p w14:paraId="3B82BF08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48ADCD6D" w14:textId="77777777" w:rsidR="00553367" w:rsidRPr="00355302" w:rsidRDefault="00553367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1134C42E" w14:textId="21E77CDC" w:rsidR="00553367" w:rsidRPr="00355302" w:rsidRDefault="00553367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E722E5" w:rsidRPr="00355302" w14:paraId="62FE7FE1" w14:textId="77777777" w:rsidTr="00553367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0EE0E839" w14:textId="77777777" w:rsidR="00E722E5" w:rsidRPr="00355302" w:rsidRDefault="00E722E5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5398535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2"/>
            <w:vMerge/>
          </w:tcPr>
          <w:p w14:paraId="6AB82C6D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0070C0"/>
            </w:tcBorders>
          </w:tcPr>
          <w:p w14:paraId="368D3A33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E722E5" w:rsidRPr="00355302" w14:paraId="36C4E843" w14:textId="77777777" w:rsidTr="00E722E5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587CD445" w14:textId="77777777" w:rsidR="00E722E5" w:rsidRPr="00355302" w:rsidRDefault="00E722E5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7E84CBC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5DE3D640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Communication Skills.</w:t>
            </w:r>
          </w:p>
          <w:p w14:paraId="089F3F6D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Problem Solving Skills.</w:t>
            </w:r>
          </w:p>
          <w:p w14:paraId="6050FAD5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Delegating Skills.</w:t>
            </w:r>
          </w:p>
          <w:p w14:paraId="1DB3AD19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Giving &amp; Receiving Feedbacks Skills.</w:t>
            </w:r>
          </w:p>
          <w:p w14:paraId="11046B41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Conflict Resolution Skills.</w:t>
            </w:r>
          </w:p>
          <w:p w14:paraId="719367EA" w14:textId="77777777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Organization Skills.</w:t>
            </w:r>
          </w:p>
          <w:p w14:paraId="4D939D5F" w14:textId="77777777" w:rsidR="00E722E5" w:rsidRPr="00355302" w:rsidRDefault="00E722E5" w:rsidP="00E722E5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eastAsia="Times New Roman" w:cs="Georgia"/>
                <w:szCs w:val="22"/>
              </w:rPr>
              <w:t>Motivation Skills.</w:t>
            </w:r>
          </w:p>
          <w:p w14:paraId="2E24DBB0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Substantial knowledge regarding the program management on field level.</w:t>
            </w:r>
          </w:p>
          <w:p w14:paraId="570CC853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Substantial knowledge of standard logistics procedures and practices required</w:t>
            </w:r>
          </w:p>
          <w:p w14:paraId="206E0CBE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Good understanding of financial and HR procedures required</w:t>
            </w:r>
          </w:p>
          <w:p w14:paraId="38EBA0C7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Excellent communication and representative skills (written, oral, cross-cultural)</w:t>
            </w:r>
          </w:p>
          <w:p w14:paraId="4283BE45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Ability to multitask and deal with stressful situations.</w:t>
            </w:r>
          </w:p>
          <w:p w14:paraId="53273DF3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Ability to adapt within the working environment.</w:t>
            </w:r>
          </w:p>
          <w:p w14:paraId="238067CC" w14:textId="77777777" w:rsidR="004E333D" w:rsidRPr="00355302" w:rsidRDefault="004E333D" w:rsidP="004E333D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Ability to work in a team setting.</w:t>
            </w:r>
          </w:p>
          <w:p w14:paraId="35D490D4" w14:textId="7F53D15B" w:rsidR="004E333D" w:rsidRPr="00355302" w:rsidRDefault="004E333D" w:rsidP="004E333D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E722E5" w:rsidRPr="00355302" w14:paraId="1CCB6406" w14:textId="77777777" w:rsidTr="00E722E5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B0F249D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4EFC5F72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2618E197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42E66C09" w14:textId="2E741643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E722E5" w:rsidRPr="00355302" w14:paraId="3133B3C6" w14:textId="77777777" w:rsidTr="00553367">
        <w:trPr>
          <w:gridAfter w:val="1"/>
          <w:wAfter w:w="20" w:type="dxa"/>
          <w:trHeight w:val="234"/>
          <w:jc w:val="center"/>
        </w:trPr>
        <w:tc>
          <w:tcPr>
            <w:tcW w:w="3150" w:type="dxa"/>
            <w:gridSpan w:val="2"/>
            <w:vMerge/>
          </w:tcPr>
          <w:p w14:paraId="41C8E9FC" w14:textId="77777777" w:rsidR="00E722E5" w:rsidRPr="00355302" w:rsidRDefault="00E722E5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3C53E0A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50E9E923" w14:textId="54606487" w:rsidR="00E722E5" w:rsidRPr="00355302" w:rsidRDefault="00E722E5" w:rsidP="00F079F2">
            <w:pPr>
              <w:pStyle w:val="Heading1"/>
            </w:pPr>
            <w:r w:rsidRPr="00355302"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0070C0"/>
            </w:tcBorders>
          </w:tcPr>
          <w:p w14:paraId="38A1C5F2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E722E5" w:rsidRPr="00355302" w14:paraId="197BFC6A" w14:textId="77777777" w:rsidTr="00553367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7848B1F" w14:textId="77777777" w:rsidR="00E722E5" w:rsidRPr="00355302" w:rsidRDefault="00E722E5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2D9F616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vMerge/>
          </w:tcPr>
          <w:p w14:paraId="1EC26AF5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0070C0"/>
            </w:tcBorders>
          </w:tcPr>
          <w:p w14:paraId="238DFEFD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0070C0"/>
                <w:sz w:val="16"/>
                <w:szCs w:val="22"/>
              </w:rPr>
            </w:pPr>
          </w:p>
        </w:tc>
      </w:tr>
      <w:tr w:rsidR="00E722E5" w:rsidRPr="00F079F2" w14:paraId="52AEC4C4" w14:textId="77777777" w:rsidTr="00E722E5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48F3371" w14:textId="77777777" w:rsidR="00E722E5" w:rsidRPr="00355302" w:rsidRDefault="00E722E5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4B55416" w14:textId="77777777" w:rsidR="00E722E5" w:rsidRPr="00355302" w:rsidRDefault="00E722E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7B67A841" w14:textId="673CDA49" w:rsidR="00E722E5" w:rsidRPr="00355302" w:rsidRDefault="00E722E5" w:rsidP="00E722E5">
            <w:pPr>
              <w:pStyle w:val="ListParagraph"/>
              <w:numPr>
                <w:ilvl w:val="0"/>
                <w:numId w:val="24"/>
              </w:numPr>
              <w:spacing w:before="100" w:beforeAutospacing="1" w:line="240" w:lineRule="auto"/>
              <w:rPr>
                <w:rFonts w:eastAsia="Times New Roman" w:cs="Georgia"/>
                <w:szCs w:val="22"/>
              </w:rPr>
            </w:pPr>
            <w:r w:rsidRPr="00355302">
              <w:rPr>
                <w:rFonts w:ascii="Georgia" w:eastAsia="Times New Roman" w:hAnsi="Georgia" w:cs="Georgia"/>
                <w:szCs w:val="22"/>
              </w:rPr>
              <w:t>Available upon request.</w:t>
            </w:r>
          </w:p>
        </w:tc>
      </w:tr>
    </w:tbl>
    <w:p w14:paraId="597F31B6" w14:textId="77777777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3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35971" w14:textId="77777777" w:rsidR="00CA241E" w:rsidRDefault="00CA241E" w:rsidP="0085363C">
      <w:pPr>
        <w:spacing w:before="0" w:line="240" w:lineRule="auto"/>
      </w:pPr>
      <w:r>
        <w:separator/>
      </w:r>
    </w:p>
  </w:endnote>
  <w:endnote w:type="continuationSeparator" w:id="0">
    <w:p w14:paraId="0B0FC0C7" w14:textId="77777777" w:rsidR="00CA241E" w:rsidRDefault="00CA241E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387FFF-0868-4A37-BE40-FA30A25ADFA0}"/>
    <w:embedBold r:id="rId2" w:fontKey="{D135AAF0-45FB-48DE-B125-50C06E6B98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C787BD-8FC7-42C1-866C-C59256680DDB}"/>
    <w:embedBold r:id="rId4" w:fontKey="{F14BBA0E-6343-43B4-90E1-7EBC7D058341}"/>
    <w:embedItalic r:id="rId5" w:fontKey="{F0CFBF20-7C9E-41C7-9CEC-7B3BA3AE05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8EE4AF1B-8F29-46BD-8F6E-2C676E6EDC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8B92B95-9802-41A4-838F-1AB0D338D9E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0F500C1-30BF-4A9C-A555-9DAAA9A2180D}"/>
    <w:embedBold r:id="rId9" w:fontKey="{A6F4AE91-226E-4426-80D2-08CAB2E430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E5466C0-3C90-4C34-B715-54F0B499FE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C0802B5F-5A89-4A58-B3D3-13F5A14E2A6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7C0C9" w14:textId="77777777" w:rsidR="00CA241E" w:rsidRDefault="00CA241E" w:rsidP="0085363C">
      <w:pPr>
        <w:spacing w:before="0" w:line="240" w:lineRule="auto"/>
      </w:pPr>
      <w:r>
        <w:separator/>
      </w:r>
    </w:p>
  </w:footnote>
  <w:footnote w:type="continuationSeparator" w:id="0">
    <w:p w14:paraId="09DFE1EA" w14:textId="77777777" w:rsidR="00CA241E" w:rsidRDefault="00CA241E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B1CAF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1B960B30" wp14:editId="5B0CEA8E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1590" b="2730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  <a:solidFill>
                        <a:srgbClr val="0070C0"/>
                      </a:solidFill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rgbClr val="0070C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rgbClr val="0070C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B0257A6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" path="m,2757r1505,l1505,,,,,2757xe" filled="f" strokecolor="#0070c0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" path="m,11388r4076,l4076,,,,,11388xe" filled="f" strokecolor="#0070c0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email icon" style="width:21.75pt;height:14.25pt;visibility:visible;mso-wrap-style:square" o:bullet="t">
        <v:imagedata r:id="rId1" o:title="email icon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B80AC2"/>
    <w:multiLevelType w:val="hybridMultilevel"/>
    <w:tmpl w:val="D4AC73A0"/>
    <w:lvl w:ilvl="0" w:tplc="56962344">
      <w:numFmt w:val="bullet"/>
      <w:lvlText w:val=""/>
      <w:lvlJc w:val="left"/>
      <w:pPr>
        <w:ind w:left="720" w:hanging="360"/>
      </w:pPr>
      <w:rPr>
        <w:rFonts w:ascii="Symbol" w:eastAsia="Times New Roman" w:hAnsi="Symbol" w:cs="Georgi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D72D7"/>
    <w:multiLevelType w:val="hybridMultilevel"/>
    <w:tmpl w:val="C8AABB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05E0CA9"/>
    <w:multiLevelType w:val="hybridMultilevel"/>
    <w:tmpl w:val="B96E4F78"/>
    <w:lvl w:ilvl="0" w:tplc="596E5C1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647122"/>
    <w:multiLevelType w:val="multilevel"/>
    <w:tmpl w:val="0304F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75904"/>
    <w:multiLevelType w:val="multilevel"/>
    <w:tmpl w:val="81EA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F93D50"/>
    <w:multiLevelType w:val="hybridMultilevel"/>
    <w:tmpl w:val="CBDA1C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6C76B8"/>
    <w:multiLevelType w:val="hybridMultilevel"/>
    <w:tmpl w:val="A066EA00"/>
    <w:lvl w:ilvl="0" w:tplc="3C10C5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4213EF"/>
    <w:multiLevelType w:val="hybridMultilevel"/>
    <w:tmpl w:val="4C469E98"/>
    <w:lvl w:ilvl="0" w:tplc="FC2A625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891C58"/>
    <w:multiLevelType w:val="hybridMultilevel"/>
    <w:tmpl w:val="389054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24"/>
  </w:num>
  <w:num w:numId="4">
    <w:abstractNumId w:val="16"/>
  </w:num>
  <w:num w:numId="5">
    <w:abstractNumId w:val="17"/>
  </w:num>
  <w:num w:numId="6">
    <w:abstractNumId w:val="28"/>
  </w:num>
  <w:num w:numId="7">
    <w:abstractNumId w:val="8"/>
  </w:num>
  <w:num w:numId="8">
    <w:abstractNumId w:val="14"/>
  </w:num>
  <w:num w:numId="9">
    <w:abstractNumId w:val="26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25"/>
  </w:num>
  <w:num w:numId="17">
    <w:abstractNumId w:val="3"/>
  </w:num>
  <w:num w:numId="18">
    <w:abstractNumId w:val="30"/>
  </w:num>
  <w:num w:numId="19">
    <w:abstractNumId w:val="27"/>
  </w:num>
  <w:num w:numId="20">
    <w:abstractNumId w:val="18"/>
  </w:num>
  <w:num w:numId="21">
    <w:abstractNumId w:val="29"/>
  </w:num>
  <w:num w:numId="22">
    <w:abstractNumId w:val="4"/>
  </w:num>
  <w:num w:numId="23">
    <w:abstractNumId w:val="13"/>
  </w:num>
  <w:num w:numId="24">
    <w:abstractNumId w:val="12"/>
  </w:num>
  <w:num w:numId="25">
    <w:abstractNumId w:val="7"/>
  </w:num>
  <w:num w:numId="26">
    <w:abstractNumId w:val="19"/>
  </w:num>
  <w:num w:numId="27">
    <w:abstractNumId w:val="23"/>
  </w:num>
  <w:num w:numId="28">
    <w:abstractNumId w:val="21"/>
  </w:num>
  <w:num w:numId="29">
    <w:abstractNumId w:val="20"/>
  </w:num>
  <w:num w:numId="30">
    <w:abstractNumId w:val="6"/>
  </w:num>
  <w:num w:numId="31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tDAzNzU3NLOwMDVV0lEKTi0uzszPAykwrQUAUdPKTiwAAAA="/>
  </w:docVars>
  <w:rsids>
    <w:rsidRoot w:val="00E722E5"/>
    <w:rsid w:val="00003E45"/>
    <w:rsid w:val="00052382"/>
    <w:rsid w:val="0006568A"/>
    <w:rsid w:val="00076F0F"/>
    <w:rsid w:val="00084253"/>
    <w:rsid w:val="000D1F49"/>
    <w:rsid w:val="001727CA"/>
    <w:rsid w:val="00187D40"/>
    <w:rsid w:val="001F178B"/>
    <w:rsid w:val="0027648D"/>
    <w:rsid w:val="00297EE2"/>
    <w:rsid w:val="002C56E6"/>
    <w:rsid w:val="00310963"/>
    <w:rsid w:val="003323D9"/>
    <w:rsid w:val="00355302"/>
    <w:rsid w:val="00361691"/>
    <w:rsid w:val="00361E11"/>
    <w:rsid w:val="00376B65"/>
    <w:rsid w:val="00382D4D"/>
    <w:rsid w:val="0039390A"/>
    <w:rsid w:val="003F0847"/>
    <w:rsid w:val="0040090B"/>
    <w:rsid w:val="00447C5F"/>
    <w:rsid w:val="0046302A"/>
    <w:rsid w:val="00480D0F"/>
    <w:rsid w:val="00487D2D"/>
    <w:rsid w:val="004A6FBD"/>
    <w:rsid w:val="004D2DDF"/>
    <w:rsid w:val="004D5D62"/>
    <w:rsid w:val="004E333D"/>
    <w:rsid w:val="005112D0"/>
    <w:rsid w:val="0053509C"/>
    <w:rsid w:val="00553367"/>
    <w:rsid w:val="00577E06"/>
    <w:rsid w:val="005A0469"/>
    <w:rsid w:val="005A3BF7"/>
    <w:rsid w:val="005C0BC3"/>
    <w:rsid w:val="005F0033"/>
    <w:rsid w:val="005F2035"/>
    <w:rsid w:val="005F7990"/>
    <w:rsid w:val="00623887"/>
    <w:rsid w:val="00632608"/>
    <w:rsid w:val="0063739C"/>
    <w:rsid w:val="0064068F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00627"/>
    <w:rsid w:val="0091229C"/>
    <w:rsid w:val="00940E73"/>
    <w:rsid w:val="00967BEE"/>
    <w:rsid w:val="009704CC"/>
    <w:rsid w:val="00975824"/>
    <w:rsid w:val="0098597D"/>
    <w:rsid w:val="009F0C24"/>
    <w:rsid w:val="009F619A"/>
    <w:rsid w:val="009F6DDE"/>
    <w:rsid w:val="00A2266E"/>
    <w:rsid w:val="00A370A8"/>
    <w:rsid w:val="00AF056A"/>
    <w:rsid w:val="00AF5EAE"/>
    <w:rsid w:val="00AF6019"/>
    <w:rsid w:val="00B62AB7"/>
    <w:rsid w:val="00B64A0C"/>
    <w:rsid w:val="00BA3580"/>
    <w:rsid w:val="00BD0214"/>
    <w:rsid w:val="00BD412D"/>
    <w:rsid w:val="00BD4753"/>
    <w:rsid w:val="00BD5CB1"/>
    <w:rsid w:val="00BE0F86"/>
    <w:rsid w:val="00BE2A78"/>
    <w:rsid w:val="00BE62EE"/>
    <w:rsid w:val="00C003BA"/>
    <w:rsid w:val="00C4481A"/>
    <w:rsid w:val="00C46878"/>
    <w:rsid w:val="00C75B47"/>
    <w:rsid w:val="00C83575"/>
    <w:rsid w:val="00C83A8F"/>
    <w:rsid w:val="00C84C18"/>
    <w:rsid w:val="00CA241E"/>
    <w:rsid w:val="00CB4A51"/>
    <w:rsid w:val="00CD4532"/>
    <w:rsid w:val="00CD47B0"/>
    <w:rsid w:val="00CE6104"/>
    <w:rsid w:val="00CE7918"/>
    <w:rsid w:val="00D05EC9"/>
    <w:rsid w:val="00D16163"/>
    <w:rsid w:val="00D61B48"/>
    <w:rsid w:val="00D932BF"/>
    <w:rsid w:val="00DB3FAD"/>
    <w:rsid w:val="00E3204D"/>
    <w:rsid w:val="00E61C09"/>
    <w:rsid w:val="00E666BB"/>
    <w:rsid w:val="00E722E5"/>
    <w:rsid w:val="00E7652F"/>
    <w:rsid w:val="00EB3B58"/>
    <w:rsid w:val="00EC7359"/>
    <w:rsid w:val="00EE3054"/>
    <w:rsid w:val="00EE3EC6"/>
    <w:rsid w:val="00EE6C6F"/>
    <w:rsid w:val="00F00606"/>
    <w:rsid w:val="00F01256"/>
    <w:rsid w:val="00F079F2"/>
    <w:rsid w:val="00F35B12"/>
    <w:rsid w:val="00F7725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1AE3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67BEE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553367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0070C0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53367"/>
    <w:rPr>
      <w:b/>
      <w:caps/>
      <w:color w:val="0070C0"/>
      <w:sz w:val="24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E722E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722E5"/>
    <w:rPr>
      <w:i/>
      <w:iCs/>
    </w:rPr>
  </w:style>
  <w:style w:type="paragraph" w:styleId="Revision">
    <w:name w:val="Revision"/>
    <w:hidden/>
    <w:uiPriority w:val="99"/>
    <w:semiHidden/>
    <w:rsid w:val="00E666BB"/>
    <w:pPr>
      <w:spacing w:after="0" w:line="240" w:lineRule="auto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FB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F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old%20monogram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2022-10-18T08:57:00Z</dcterms:created>
  <dcterms:modified xsi:type="dcterms:W3CDTF">2022-10-24T10:49:00Z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