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511"/>
        <w:tblW w:w="1162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52"/>
        <w:gridCol w:w="285"/>
        <w:gridCol w:w="2859"/>
        <w:gridCol w:w="917"/>
        <w:gridCol w:w="264"/>
        <w:gridCol w:w="6347"/>
      </w:tblGrid>
      <w:tr w:rsidR="0059210F" w14:paraId="7598BAA7" w14:textId="77777777" w:rsidTr="002904D4">
        <w:trPr>
          <w:trHeight w:val="2117"/>
        </w:trPr>
        <w:tc>
          <w:tcPr>
            <w:tcW w:w="5013" w:type="dxa"/>
            <w:gridSpan w:val="4"/>
            <w:vMerge w:val="restart"/>
            <w:tcBorders>
              <w:bottom w:val="nil"/>
            </w:tcBorders>
          </w:tcPr>
          <w:p w14:paraId="178407E7" w14:textId="71FE6A77" w:rsidR="0059210F" w:rsidRDefault="00E22E10" w:rsidP="0059210F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7C893F87" wp14:editId="7CE33772">
                  <wp:simplePos x="0" y="0"/>
                  <wp:positionH relativeFrom="page">
                    <wp:posOffset>76200</wp:posOffset>
                  </wp:positionH>
                  <wp:positionV relativeFrom="paragraph">
                    <wp:posOffset>1257300</wp:posOffset>
                  </wp:positionV>
                  <wp:extent cx="1219200" cy="1419225"/>
                  <wp:effectExtent l="0" t="0" r="0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192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" w:type="dxa"/>
            <w:vMerge w:val="restart"/>
            <w:tcBorders>
              <w:bottom w:val="nil"/>
            </w:tcBorders>
          </w:tcPr>
          <w:p w14:paraId="3F2FD487" w14:textId="77777777" w:rsidR="0059210F" w:rsidRPr="0056708E" w:rsidRDefault="0059210F" w:rsidP="0059210F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347" w:type="dxa"/>
            <w:tcBorders>
              <w:bottom w:val="nil"/>
            </w:tcBorders>
          </w:tcPr>
          <w:p w14:paraId="28F90DF2" w14:textId="77777777" w:rsidR="0059210F" w:rsidRPr="00310F17" w:rsidRDefault="0059210F" w:rsidP="0059210F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6913C308" wp14:editId="362E059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871220</wp:posOffset>
                      </wp:positionV>
                      <wp:extent cx="1066800" cy="1404620"/>
                      <wp:effectExtent l="0" t="0" r="19050" b="2159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6C7243" w14:textId="77777777" w:rsidR="0059210F" w:rsidRPr="00B64C3E" w:rsidRDefault="0059210F" w:rsidP="0059210F">
                                  <w:pPr>
                                    <w:rPr>
                                      <w:b/>
                                      <w:bCs/>
                                      <w:color w:val="4A6EE2" w:themeColor="accent3" w:themeTint="80"/>
                                      <w:sz w:val="28"/>
                                      <w:szCs w:val="28"/>
                                    </w:rPr>
                                  </w:pPr>
                                  <w:r w:rsidRPr="00B64C3E">
                                    <w:rPr>
                                      <w:b/>
                                      <w:bCs/>
                                      <w:color w:val="4A6EE2" w:themeColor="accent3" w:themeTint="80"/>
                                      <w:sz w:val="28"/>
                                      <w:szCs w:val="28"/>
                                    </w:rPr>
                                    <w:t>Experience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913C3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.5pt;margin-top:68.6pt;width:8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" fillcolor="white [3201]" strokecolor="#3c76a6 [3208]" strokeweight="1pt">
                      <v:textbox style="mso-fit-shape-to-text:t">
                        <w:txbxContent>
                          <w:p w14:paraId="4A6C7243" w14:textId="77777777" w:rsidR="0059210F" w:rsidRPr="00B64C3E" w:rsidRDefault="0059210F" w:rsidP="0059210F">
                            <w:pPr>
                              <w:rPr>
                                <w:b/>
                                <w:bCs/>
                                <w:color w:val="4A6EE2" w:themeColor="accent3" w:themeTint="80"/>
                                <w:sz w:val="28"/>
                                <w:szCs w:val="28"/>
                              </w:rPr>
                            </w:pPr>
                            <w:r w:rsidRPr="00B64C3E">
                              <w:rPr>
                                <w:b/>
                                <w:bCs/>
                                <w:color w:val="4A6EE2" w:themeColor="accent3" w:themeTint="80"/>
                                <w:sz w:val="28"/>
                                <w:szCs w:val="28"/>
                              </w:rPr>
                              <w:t>Experience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Mohammad Hijazi</w:t>
            </w:r>
          </w:p>
        </w:tc>
      </w:tr>
      <w:tr w:rsidR="0059210F" w14:paraId="0B325A8E" w14:textId="77777777" w:rsidTr="002904D4">
        <w:trPr>
          <w:trHeight w:val="1592"/>
        </w:trPr>
        <w:tc>
          <w:tcPr>
            <w:tcW w:w="5013" w:type="dxa"/>
            <w:gridSpan w:val="4"/>
            <w:vMerge/>
            <w:tcBorders>
              <w:bottom w:val="nil"/>
            </w:tcBorders>
          </w:tcPr>
          <w:p w14:paraId="7F3D8C47" w14:textId="77777777" w:rsidR="0059210F" w:rsidRDefault="0059210F" w:rsidP="0059210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64" w:type="dxa"/>
            <w:vMerge/>
            <w:tcBorders>
              <w:bottom w:val="nil"/>
            </w:tcBorders>
          </w:tcPr>
          <w:p w14:paraId="773B8A7B" w14:textId="77777777" w:rsidR="0059210F" w:rsidRDefault="0059210F" w:rsidP="0059210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47" w:type="dxa"/>
            <w:vMerge w:val="restart"/>
            <w:tcBorders>
              <w:bottom w:val="nil"/>
            </w:tcBorders>
            <w:vAlign w:val="bottom"/>
          </w:tcPr>
          <w:p w14:paraId="423C9947" w14:textId="2DF93DDF" w:rsidR="0059210F" w:rsidRPr="00B64C3E" w:rsidRDefault="0059210F" w:rsidP="0059210F">
            <w:pPr>
              <w:pStyle w:val="Dates"/>
              <w:rPr>
                <w:rFonts w:ascii="Calibri" w:hAnsi="Calibri" w:cs="Calibri"/>
                <w:sz w:val="24"/>
                <w:szCs w:val="24"/>
              </w:rPr>
            </w:pPr>
            <w:r w:rsidRPr="00B64C3E">
              <w:rPr>
                <w:rFonts w:ascii="Calibri" w:hAnsi="Calibri" w:cs="Calibri"/>
                <w:sz w:val="24"/>
                <w:szCs w:val="24"/>
              </w:rPr>
              <w:t>1 October</w:t>
            </w:r>
            <w:r w:rsidR="00B6643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B64C3E">
              <w:rPr>
                <w:rFonts w:ascii="Calibri" w:hAnsi="Calibri" w:cs="Calibri"/>
                <w:sz w:val="24"/>
                <w:szCs w:val="24"/>
              </w:rPr>
              <w:t>2018–</w:t>
            </w:r>
            <w:r w:rsidR="00B66433">
              <w:rPr>
                <w:rFonts w:ascii="Calibri" w:hAnsi="Calibri" w:cs="Calibri"/>
                <w:sz w:val="24"/>
                <w:szCs w:val="24"/>
              </w:rPr>
              <w:t>1</w:t>
            </w:r>
            <w:r w:rsidRPr="00B64C3E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B66433">
              <w:rPr>
                <w:rFonts w:ascii="Calibri" w:hAnsi="Calibri" w:cs="Calibri"/>
                <w:sz w:val="24"/>
                <w:szCs w:val="24"/>
              </w:rPr>
              <w:t>May</w:t>
            </w:r>
            <w:r w:rsidRPr="00B64C3E">
              <w:rPr>
                <w:rFonts w:ascii="Calibri" w:hAnsi="Calibri" w:cs="Calibri"/>
                <w:sz w:val="24"/>
                <w:szCs w:val="24"/>
              </w:rPr>
              <w:t xml:space="preserve"> 201</w:t>
            </w:r>
            <w:r w:rsidR="00B66433">
              <w:rPr>
                <w:rFonts w:ascii="Calibri" w:hAnsi="Calibri" w:cs="Calibri"/>
                <w:sz w:val="24"/>
                <w:szCs w:val="24"/>
              </w:rPr>
              <w:t>9</w:t>
            </w:r>
          </w:p>
          <w:p w14:paraId="29D117BB" w14:textId="14530DF1" w:rsidR="0059210F" w:rsidRPr="00B64C3E" w:rsidRDefault="0059210F" w:rsidP="0059210F">
            <w:pPr>
              <w:pStyle w:val="Experience"/>
              <w:rPr>
                <w:rFonts w:ascii="Calibri" w:hAnsi="Calibri" w:cs="Calibri"/>
                <w:sz w:val="24"/>
              </w:rPr>
            </w:pPr>
            <w:r w:rsidRPr="00B64C3E">
              <w:rPr>
                <w:rFonts w:ascii="Calibri" w:hAnsi="Calibri" w:cs="Calibri"/>
                <w:sz w:val="24"/>
              </w:rPr>
              <w:t>IT</w:t>
            </w:r>
            <w:r w:rsidR="00B66433">
              <w:rPr>
                <w:rFonts w:ascii="Calibri" w:hAnsi="Calibri" w:cs="Calibri"/>
                <w:sz w:val="24"/>
              </w:rPr>
              <w:t xml:space="preserve"> and Technical engineer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 w:rsidRPr="00B64C3E">
              <w:rPr>
                <w:rFonts w:ascii="Calibri" w:hAnsi="Calibri" w:cs="Calibri"/>
                <w:sz w:val="24"/>
              </w:rPr>
              <w:t xml:space="preserve"> Trainer 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 w:rsidRPr="00B64C3E">
              <w:rPr>
                <w:rFonts w:ascii="Calibri" w:hAnsi="Calibri" w:cs="Calibri"/>
                <w:sz w:val="24"/>
              </w:rPr>
              <w:t xml:space="preserve"> Al-Jadeed TV</w:t>
            </w:r>
          </w:p>
          <w:p w14:paraId="3404E701" w14:textId="77777777" w:rsidR="00B5135D" w:rsidRPr="00B64C3E" w:rsidRDefault="00B5135D" w:rsidP="00B5135D">
            <w:pPr>
              <w:pStyle w:val="Dates"/>
              <w:rPr>
                <w:rFonts w:ascii="Calibri" w:hAnsi="Calibri" w:cs="Calibri"/>
                <w:sz w:val="24"/>
                <w:szCs w:val="24"/>
              </w:rPr>
            </w:pPr>
            <w:r w:rsidRPr="00B64C3E">
              <w:rPr>
                <w:rFonts w:ascii="Calibri" w:hAnsi="Calibri" w:cs="Calibri"/>
                <w:sz w:val="24"/>
                <w:szCs w:val="24"/>
              </w:rPr>
              <w:t>1 January 2020–1 August 2020</w:t>
            </w:r>
          </w:p>
          <w:p w14:paraId="3B1EF3E5" w14:textId="7C105D8E" w:rsidR="00B5135D" w:rsidRDefault="00B5135D" w:rsidP="00B5135D">
            <w:pPr>
              <w:pStyle w:val="Experience"/>
              <w:rPr>
                <w:rFonts w:ascii="Calibri" w:hAnsi="Calibri" w:cs="Calibri"/>
                <w:sz w:val="24"/>
              </w:rPr>
            </w:pPr>
            <w:r w:rsidRPr="00B64C3E">
              <w:rPr>
                <w:sz w:val="24"/>
              </w:rPr>
              <w:t>IT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 w:rsidRPr="00B64C3E">
              <w:rPr>
                <w:rFonts w:ascii="Calibri" w:hAnsi="Calibri" w:cs="Calibri"/>
                <w:sz w:val="24"/>
              </w:rPr>
              <w:t xml:space="preserve"> Trainer 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 w:rsidRPr="00B64C3E">
              <w:rPr>
                <w:rFonts w:ascii="Calibri" w:hAnsi="Calibri" w:cs="Calibri"/>
                <w:sz w:val="24"/>
              </w:rPr>
              <w:t xml:space="preserve"> Smartech</w:t>
            </w:r>
          </w:p>
          <w:p w14:paraId="1AE21849" w14:textId="539A41A5" w:rsidR="00E22E10" w:rsidRPr="00B64C3E" w:rsidRDefault="00E22E10" w:rsidP="00E22E10">
            <w:pPr>
              <w:pStyle w:val="Experience"/>
              <w:rPr>
                <w:rFonts w:ascii="Calibri" w:hAnsi="Calibri" w:cs="Calibri"/>
                <w:sz w:val="24"/>
              </w:rPr>
            </w:pPr>
            <w:r>
              <w:rPr>
                <w:sz w:val="24"/>
              </w:rPr>
              <w:t>Backend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 w:rsidRPr="00B64C3E">
              <w:rPr>
                <w:rFonts w:ascii="Calibri" w:hAnsi="Calibri" w:cs="Calibri"/>
                <w:sz w:val="24"/>
              </w:rPr>
              <w:t xml:space="preserve"> Trainer 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 w:rsidRPr="00B64C3E">
              <w:rPr>
                <w:rFonts w:ascii="Calibri" w:hAnsi="Calibri" w:cs="Calibri"/>
                <w:sz w:val="24"/>
              </w:rPr>
              <w:t xml:space="preserve"> Smartech</w:t>
            </w:r>
          </w:p>
          <w:p w14:paraId="0ECB3D72" w14:textId="2DC191F1" w:rsidR="00B5135D" w:rsidRPr="00B64C3E" w:rsidRDefault="00B5135D" w:rsidP="00B5135D">
            <w:pPr>
              <w:pStyle w:val="Dates"/>
              <w:rPr>
                <w:rFonts w:ascii="Calibri" w:hAnsi="Calibri" w:cs="Calibri"/>
                <w:sz w:val="24"/>
                <w:szCs w:val="24"/>
              </w:rPr>
            </w:pPr>
            <w:r w:rsidRPr="00B64C3E">
              <w:rPr>
                <w:rFonts w:ascii="Calibri" w:hAnsi="Calibri" w:cs="Calibri"/>
                <w:sz w:val="24"/>
                <w:szCs w:val="24"/>
              </w:rPr>
              <w:t>5 December 2020–1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April</w:t>
            </w:r>
            <w:r w:rsidRPr="00B64C3E">
              <w:rPr>
                <w:rFonts w:ascii="Calibri" w:hAnsi="Calibri" w:cs="Calibri"/>
                <w:sz w:val="24"/>
                <w:szCs w:val="24"/>
              </w:rPr>
              <w:t xml:space="preserve"> 2021</w:t>
            </w:r>
          </w:p>
          <w:p w14:paraId="2600E920" w14:textId="22B00B5C" w:rsidR="00B5135D" w:rsidRDefault="00B5135D" w:rsidP="00B5135D">
            <w:pPr>
              <w:pStyle w:val="Experience"/>
              <w:rPr>
                <w:rFonts w:ascii="Calibri" w:hAnsi="Calibri" w:cs="Calibri"/>
                <w:sz w:val="24"/>
              </w:rPr>
            </w:pPr>
            <w:r w:rsidRPr="00B64C3E">
              <w:rPr>
                <w:sz w:val="24"/>
              </w:rPr>
              <w:t>IT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 w:rsidRPr="00B64C3E">
              <w:rPr>
                <w:rFonts w:ascii="Calibri" w:hAnsi="Calibri" w:cs="Calibri"/>
                <w:sz w:val="24"/>
              </w:rPr>
              <w:t xml:space="preserve"> </w:t>
            </w:r>
            <w:r w:rsidR="00263B29">
              <w:rPr>
                <w:rFonts w:ascii="Calibri" w:hAnsi="Calibri" w:cs="Calibri"/>
                <w:sz w:val="24"/>
              </w:rPr>
              <w:t>T</w:t>
            </w:r>
            <w:r w:rsidRPr="00B64C3E">
              <w:rPr>
                <w:rFonts w:ascii="Calibri" w:hAnsi="Calibri" w:cs="Calibri"/>
                <w:sz w:val="24"/>
              </w:rPr>
              <w:t xml:space="preserve">rainer 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 w:rsidRPr="00B64C3E">
              <w:rPr>
                <w:rFonts w:ascii="Calibri" w:hAnsi="Calibri" w:cs="Calibri"/>
                <w:sz w:val="24"/>
              </w:rPr>
              <w:t xml:space="preserve"> Ogero</w:t>
            </w:r>
          </w:p>
          <w:p w14:paraId="6487AC22" w14:textId="3D4A410C" w:rsidR="00263B29" w:rsidRPr="00B64C3E" w:rsidRDefault="00263B29" w:rsidP="00263B29">
            <w:pPr>
              <w:pStyle w:val="Dates"/>
              <w:rPr>
                <w:rFonts w:ascii="Calibri" w:hAnsi="Calibri" w:cs="Calibri"/>
                <w:sz w:val="24"/>
                <w:szCs w:val="24"/>
              </w:rPr>
            </w:pPr>
            <w:r w:rsidRPr="00B64C3E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1 May</w:t>
            </w:r>
            <w:r w:rsidRPr="00B64C3E">
              <w:rPr>
                <w:rFonts w:ascii="Calibri" w:hAnsi="Calibri" w:cs="Calibri"/>
                <w:sz w:val="24"/>
                <w:szCs w:val="24"/>
              </w:rPr>
              <w:t xml:space="preserve"> 202</w:t>
            </w: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Pr="00B64C3E">
              <w:rPr>
                <w:rFonts w:ascii="Calibri" w:hAnsi="Calibri" w:cs="Calibri"/>
                <w:sz w:val="24"/>
                <w:szCs w:val="24"/>
              </w:rPr>
              <w:t>–1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June</w:t>
            </w:r>
            <w:r w:rsidRPr="00B64C3E">
              <w:rPr>
                <w:rFonts w:ascii="Calibri" w:hAnsi="Calibri" w:cs="Calibri"/>
                <w:sz w:val="24"/>
                <w:szCs w:val="24"/>
              </w:rPr>
              <w:t xml:space="preserve"> 2021</w:t>
            </w:r>
          </w:p>
          <w:p w14:paraId="4E6C639A" w14:textId="0522A47E" w:rsidR="00263B29" w:rsidRPr="00263B29" w:rsidRDefault="00263B29" w:rsidP="00B5135D">
            <w:pPr>
              <w:pStyle w:val="Experience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IT and network 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>
              <w:rPr>
                <w:rStyle w:val="Strong"/>
                <w:rFonts w:ascii="Calibri" w:hAnsi="Calibri" w:cs="Calibri"/>
                <w:sz w:val="24"/>
              </w:rPr>
              <w:t xml:space="preserve"> </w:t>
            </w:r>
            <w:r w:rsidRPr="00263B29">
              <w:rPr>
                <w:rStyle w:val="Strong"/>
                <w:rFonts w:ascii="Calibri" w:hAnsi="Calibri" w:cs="Calibri"/>
                <w:b w:val="0"/>
                <w:bCs w:val="0"/>
                <w:color w:val="auto"/>
                <w:sz w:val="24"/>
              </w:rPr>
              <w:t>Tr</w:t>
            </w:r>
            <w:r>
              <w:rPr>
                <w:rStyle w:val="Strong"/>
                <w:rFonts w:ascii="Calibri" w:hAnsi="Calibri" w:cs="Calibri"/>
                <w:b w:val="0"/>
                <w:bCs w:val="0"/>
                <w:color w:val="auto"/>
                <w:sz w:val="24"/>
              </w:rPr>
              <w:t xml:space="preserve">ainer 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>
              <w:rPr>
                <w:rStyle w:val="Strong"/>
                <w:rFonts w:ascii="Calibri" w:hAnsi="Calibri" w:cs="Calibri"/>
                <w:sz w:val="24"/>
              </w:rPr>
              <w:t xml:space="preserve"> </w:t>
            </w:r>
            <w:r w:rsidRPr="00263B29">
              <w:rPr>
                <w:rStyle w:val="Strong"/>
                <w:rFonts w:ascii="Calibri" w:hAnsi="Calibri" w:cs="Calibri"/>
                <w:b w:val="0"/>
                <w:bCs w:val="0"/>
                <w:color w:val="auto"/>
                <w:sz w:val="24"/>
              </w:rPr>
              <w:t>Avou</w:t>
            </w:r>
          </w:p>
          <w:p w14:paraId="63B94002" w14:textId="77777777" w:rsidR="00B5135D" w:rsidRPr="00B64C3E" w:rsidRDefault="00B5135D" w:rsidP="00B5135D">
            <w:pPr>
              <w:pStyle w:val="Dates"/>
              <w:rPr>
                <w:rFonts w:ascii="Calibri" w:hAnsi="Calibri" w:cs="Calibri"/>
                <w:sz w:val="24"/>
                <w:szCs w:val="24"/>
              </w:rPr>
            </w:pPr>
            <w:r w:rsidRPr="00B64C3E">
              <w:rPr>
                <w:rFonts w:ascii="Calibri" w:hAnsi="Calibri" w:cs="Calibri"/>
                <w:sz w:val="24"/>
                <w:szCs w:val="24"/>
              </w:rPr>
              <w:t>5 January 2022– Currently</w:t>
            </w:r>
          </w:p>
          <w:p w14:paraId="54D984D6" w14:textId="5FD52743" w:rsidR="00B5135D" w:rsidRDefault="00B5135D" w:rsidP="00B5135D">
            <w:pPr>
              <w:pStyle w:val="Experience"/>
              <w:rPr>
                <w:rFonts w:ascii="Calibri" w:hAnsi="Calibri" w:cs="Calibri"/>
                <w:sz w:val="24"/>
              </w:rPr>
            </w:pPr>
            <w:r w:rsidRPr="00B64C3E">
              <w:rPr>
                <w:sz w:val="24"/>
              </w:rPr>
              <w:t>Network engineer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 w:rsidRPr="00B64C3E">
              <w:rPr>
                <w:rFonts w:ascii="Calibri" w:hAnsi="Calibri" w:cs="Calibri"/>
                <w:sz w:val="24"/>
              </w:rPr>
              <w:t xml:space="preserve"> IT administration </w:t>
            </w:r>
            <w:r w:rsidRPr="00B64C3E">
              <w:rPr>
                <w:rStyle w:val="Strong"/>
                <w:rFonts w:ascii="Calibri" w:hAnsi="Calibri" w:cs="Calibri"/>
                <w:sz w:val="24"/>
              </w:rPr>
              <w:t>•</w:t>
            </w:r>
            <w:r w:rsidR="00263B29" w:rsidRPr="00263B29">
              <w:rPr>
                <w:rStyle w:val="Strong"/>
                <w:rFonts w:ascii="Calibri" w:hAnsi="Calibri" w:cs="Calibri"/>
                <w:b w:val="0"/>
                <w:bCs w:val="0"/>
                <w:color w:val="auto"/>
                <w:sz w:val="24"/>
              </w:rPr>
              <w:t>Al</w:t>
            </w:r>
            <w:r w:rsidR="00263B29" w:rsidRPr="00263B29">
              <w:rPr>
                <w:rStyle w:val="Strong"/>
                <w:rFonts w:ascii="Calibri" w:hAnsi="Calibri" w:cs="Calibri"/>
                <w:color w:val="auto"/>
                <w:sz w:val="24"/>
              </w:rPr>
              <w:t>-</w:t>
            </w:r>
            <w:r w:rsidR="00263B29">
              <w:rPr>
                <w:rFonts w:ascii="Calibri" w:hAnsi="Calibri" w:cs="Calibri"/>
                <w:sz w:val="24"/>
              </w:rPr>
              <w:t>Mayadeen TV</w:t>
            </w:r>
          </w:p>
          <w:p w14:paraId="0F502AC1" w14:textId="32C0D94B" w:rsidR="00E22E10" w:rsidRPr="00B64C3E" w:rsidRDefault="00E22E10" w:rsidP="00B5135D">
            <w:pPr>
              <w:pStyle w:val="Experience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WordPress certificate from Udemy</w:t>
            </w:r>
          </w:p>
          <w:p w14:paraId="614FE8A2" w14:textId="04046C83" w:rsidR="0059210F" w:rsidRPr="00B5135D" w:rsidRDefault="0059210F" w:rsidP="00B5135D">
            <w:pPr>
              <w:pStyle w:val="Dates"/>
              <w:rPr>
                <w:rFonts w:ascii="Calibri" w:hAnsi="Calibri" w:cs="Calibri"/>
                <w:sz w:val="24"/>
                <w:szCs w:val="24"/>
              </w:rPr>
            </w:pPr>
          </w:p>
          <w:p w14:paraId="21B58E84" w14:textId="77777777" w:rsidR="0059210F" w:rsidRPr="00B64C3E" w:rsidRDefault="0059210F" w:rsidP="0059210F">
            <w:pPr>
              <w:pStyle w:val="Experience"/>
              <w:rPr>
                <w:rFonts w:ascii="Calibri" w:hAnsi="Calibri" w:cs="Calibri"/>
                <w:sz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E9A2D9B" wp14:editId="1BD4576C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850900</wp:posOffset>
                      </wp:positionV>
                      <wp:extent cx="981075" cy="304800"/>
                      <wp:effectExtent l="0" t="0" r="28575" b="1905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3048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684EEE" w14:textId="77777777" w:rsidR="0059210F" w:rsidRPr="00B64C3E" w:rsidRDefault="0059210F" w:rsidP="0059210F">
                                  <w:pPr>
                                    <w:rPr>
                                      <w:b/>
                                      <w:bCs/>
                                      <w:color w:val="4A6EE2" w:themeColor="accent3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A6EE2" w:themeColor="accent3" w:themeTint="80"/>
                                      <w:sz w:val="28"/>
                                      <w:szCs w:val="28"/>
                                    </w:rPr>
                                    <w:t>Education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A2D9B" id="_x0000_s1027" type="#_x0000_t202" style="position:absolute;margin-left:.4pt;margin-top:67pt;width:77.25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" fillcolor="white [3201]" strokecolor="#3c76a6 [3208]" strokeweight="1pt">
                      <v:textbox>
                        <w:txbxContent>
                          <w:p w14:paraId="3D684EEE" w14:textId="77777777" w:rsidR="0059210F" w:rsidRPr="00B64C3E" w:rsidRDefault="0059210F" w:rsidP="0059210F">
                            <w:pPr>
                              <w:rPr>
                                <w:b/>
                                <w:bCs/>
                                <w:color w:val="4A6EE2" w:themeColor="accent3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A6EE2" w:themeColor="accent3" w:themeTint="80"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64C3E">
              <w:rPr>
                <w:rFonts w:ascii="Calibri" w:hAnsi="Calibri" w:cs="Calibri"/>
                <w:sz w:val="24"/>
              </w:rPr>
              <w:t>Key responsibility: Troubleshooting network/Wireless network/Windows server/Cisco routers and patches/Mikrotik/Detecting technical problem and solutions/Network configuration.</w:t>
            </w:r>
          </w:p>
          <w:p w14:paraId="4D291618" w14:textId="77777777" w:rsidR="0059210F" w:rsidRPr="00E572D6" w:rsidRDefault="0059210F" w:rsidP="0059210F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14:paraId="3C416A90" w14:textId="77777777" w:rsidR="0059210F" w:rsidRPr="0059210F" w:rsidRDefault="0059210F" w:rsidP="0059210F">
            <w:pPr>
              <w:pStyle w:val="SchoolName"/>
              <w:rPr>
                <w:sz w:val="24"/>
                <w:szCs w:val="24"/>
              </w:rPr>
            </w:pPr>
            <w:r w:rsidRPr="0059210F">
              <w:rPr>
                <w:sz w:val="24"/>
                <w:szCs w:val="24"/>
              </w:rPr>
              <w:t>Lebanese International University, Beirut.</w:t>
            </w:r>
          </w:p>
          <w:p w14:paraId="34A1F9F8" w14:textId="77777777" w:rsidR="0059210F" w:rsidRDefault="0059210F" w:rsidP="0059210F">
            <w:pPr>
              <w:pStyle w:val="ListBulle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Computer Communication Engineering Graduate.</w:t>
            </w:r>
          </w:p>
          <w:p w14:paraId="44FF68E6" w14:textId="77777777" w:rsidR="0059210F" w:rsidRDefault="0059210F" w:rsidP="0059210F">
            <w:pPr>
              <w:pStyle w:val="ListBullet"/>
              <w:rPr>
                <w:rFonts w:ascii="Calibri" w:hAnsi="Calibri" w:cs="Calibri"/>
                <w:sz w:val="24"/>
                <w:szCs w:val="24"/>
              </w:rPr>
            </w:pPr>
            <w:r w:rsidRPr="0059210F">
              <w:rPr>
                <w:rFonts w:ascii="Calibri" w:hAnsi="Calibri" w:cs="Calibri"/>
                <w:sz w:val="24"/>
                <w:szCs w:val="24"/>
              </w:rPr>
              <w:t>Master 1 in telecommunication engineering.</w:t>
            </w:r>
          </w:p>
          <w:p w14:paraId="1568162D" w14:textId="78B31A15" w:rsidR="0059210F" w:rsidRPr="0059210F" w:rsidRDefault="0059210F" w:rsidP="0059210F">
            <w:pPr>
              <w:pStyle w:val="ListBulle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Cisco systems: cyber security level 1, IT level 2.</w:t>
            </w:r>
          </w:p>
          <w:p w14:paraId="55276EEC" w14:textId="09FC85DA" w:rsidR="0059210F" w:rsidRDefault="0059210F" w:rsidP="0059210F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3C2A81FB" wp14:editId="60A490A3">
                      <wp:simplePos x="0" y="0"/>
                      <wp:positionH relativeFrom="column">
                        <wp:posOffset>-929005</wp:posOffset>
                      </wp:positionH>
                      <wp:positionV relativeFrom="paragraph">
                        <wp:posOffset>49530</wp:posOffset>
                      </wp:positionV>
                      <wp:extent cx="819150" cy="266700"/>
                      <wp:effectExtent l="0" t="0" r="19050" b="1905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2667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A8CB16" w14:textId="77777777" w:rsidR="0059210F" w:rsidRPr="00B64C3E" w:rsidRDefault="0059210F" w:rsidP="0059210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A6EE2" w:themeColor="accent3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A6EE2" w:themeColor="accent3" w:themeTint="80"/>
                                      <w:sz w:val="28"/>
                                      <w:szCs w:val="28"/>
                                    </w:rPr>
                                    <w:t>Skills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A81FB" id="_x0000_s1028" type="#_x0000_t202" style="position:absolute;left:0;text-align:left;margin-left:-73.15pt;margin-top:3.9pt;width:64.5pt;height:21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" fillcolor="white [3201]" strokecolor="#3c76a6 [3208]" strokeweight="1pt">
                      <v:textbox>
                        <w:txbxContent>
                          <w:p w14:paraId="65A8CB16" w14:textId="77777777" w:rsidR="0059210F" w:rsidRPr="00B64C3E" w:rsidRDefault="0059210F" w:rsidP="0059210F">
                            <w:pPr>
                              <w:jc w:val="center"/>
                              <w:rPr>
                                <w:b/>
                                <w:bCs/>
                                <w:color w:val="4A6EE2" w:themeColor="accent3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A6EE2" w:themeColor="accent3" w:themeTint="80"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74EE3DE0" w14:textId="77777777" w:rsidR="0059210F" w:rsidRDefault="0059210F" w:rsidP="0059210F">
            <w:pPr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</w:pPr>
          </w:p>
          <w:p w14:paraId="7E7295BA" w14:textId="77777777" w:rsidR="0059210F" w:rsidRPr="0059210F" w:rsidRDefault="0059210F" w:rsidP="0059210F">
            <w:pPr>
              <w:rPr>
                <w:rFonts w:ascii="Calibri" w:hAnsi="Calibri" w:cs="Calibri"/>
                <w:sz w:val="23"/>
                <w:szCs w:val="23"/>
              </w:rPr>
            </w:pPr>
            <w:r w:rsidRPr="0059210F">
              <w:rPr>
                <w:rFonts w:ascii="Calibri" w:hAnsi="Calibri" w:cs="Calibri"/>
              </w:rPr>
              <w:t xml:space="preserve">- </w:t>
            </w:r>
            <w:r w:rsidRPr="0059210F">
              <w:rPr>
                <w:rFonts w:ascii="Calibri" w:hAnsi="Calibri" w:cs="Calibri"/>
                <w:sz w:val="23"/>
                <w:szCs w:val="23"/>
              </w:rPr>
              <w:t>Computer languages (Java, Java script,</w:t>
            </w:r>
          </w:p>
          <w:p w14:paraId="0CE6FCCE" w14:textId="5884BCA1" w:rsidR="0059210F" w:rsidRPr="0059210F" w:rsidRDefault="00B66433" w:rsidP="0059210F">
            <w:pPr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PHP</w:t>
            </w:r>
            <w:r w:rsidR="0059210F" w:rsidRPr="0059210F">
              <w:rPr>
                <w:rFonts w:ascii="Calibri" w:hAnsi="Calibri" w:cs="Calibri"/>
                <w:sz w:val="23"/>
                <w:szCs w:val="23"/>
              </w:rPr>
              <w:t>, Android Development, Flutter)</w:t>
            </w:r>
          </w:p>
          <w:p w14:paraId="147D249C" w14:textId="77777777" w:rsidR="0059210F" w:rsidRPr="0059210F" w:rsidRDefault="0059210F" w:rsidP="0059210F">
            <w:pPr>
              <w:rPr>
                <w:rFonts w:ascii="Calibri" w:hAnsi="Calibri" w:cs="Calibri"/>
                <w:sz w:val="23"/>
                <w:szCs w:val="23"/>
              </w:rPr>
            </w:pPr>
            <w:r w:rsidRPr="0059210F">
              <w:rPr>
                <w:rFonts w:ascii="Calibri" w:hAnsi="Calibri" w:cs="Calibri"/>
                <w:sz w:val="23"/>
                <w:szCs w:val="23"/>
              </w:rPr>
              <w:t>- Network CCNA-1</w:t>
            </w:r>
          </w:p>
          <w:p w14:paraId="1FF229E0" w14:textId="076FD772" w:rsidR="0059210F" w:rsidRPr="0059210F" w:rsidRDefault="0059210F" w:rsidP="0059210F">
            <w:pPr>
              <w:rPr>
                <w:rFonts w:ascii="Calibri" w:hAnsi="Calibri" w:cs="Calibri"/>
                <w:sz w:val="23"/>
                <w:szCs w:val="23"/>
              </w:rPr>
            </w:pPr>
            <w:r w:rsidRPr="0059210F">
              <w:rPr>
                <w:rFonts w:ascii="Calibri" w:hAnsi="Calibri" w:cs="Calibri"/>
                <w:sz w:val="23"/>
                <w:szCs w:val="23"/>
              </w:rPr>
              <w:t xml:space="preserve">- Web design (HTML </w:t>
            </w:r>
            <w:r w:rsidR="00B66433">
              <w:rPr>
                <w:rFonts w:ascii="Calibri" w:hAnsi="Calibri" w:cs="Calibri"/>
                <w:sz w:val="23"/>
                <w:szCs w:val="23"/>
              </w:rPr>
              <w:t>,</w:t>
            </w:r>
            <w:r w:rsidRPr="0059210F">
              <w:rPr>
                <w:rFonts w:ascii="Calibri" w:hAnsi="Calibri" w:cs="Calibri"/>
                <w:sz w:val="23"/>
                <w:szCs w:val="23"/>
              </w:rPr>
              <w:t xml:space="preserve"> CSS)</w:t>
            </w:r>
          </w:p>
          <w:p w14:paraId="283D2881" w14:textId="77777777" w:rsidR="0059210F" w:rsidRPr="0059210F" w:rsidRDefault="0059210F" w:rsidP="0059210F">
            <w:pPr>
              <w:rPr>
                <w:rFonts w:ascii="Calibri" w:hAnsi="Calibri" w:cs="Calibri"/>
                <w:sz w:val="23"/>
                <w:szCs w:val="23"/>
              </w:rPr>
            </w:pPr>
            <w:r w:rsidRPr="0059210F">
              <w:rPr>
                <w:rFonts w:ascii="Calibri" w:hAnsi="Calibri" w:cs="Calibri"/>
                <w:sz w:val="23"/>
                <w:szCs w:val="23"/>
              </w:rPr>
              <w:t>- Time management</w:t>
            </w:r>
          </w:p>
          <w:p w14:paraId="370B0B09" w14:textId="6E6BE56D" w:rsidR="0059210F" w:rsidRPr="0059210F" w:rsidRDefault="0059210F" w:rsidP="0059210F">
            <w:pPr>
              <w:rPr>
                <w:rFonts w:ascii="Calibri" w:hAnsi="Calibri" w:cs="Calibri"/>
                <w:sz w:val="23"/>
                <w:szCs w:val="23"/>
              </w:rPr>
            </w:pPr>
            <w:r w:rsidRPr="0059210F">
              <w:rPr>
                <w:rFonts w:ascii="Calibri" w:hAnsi="Calibri" w:cs="Calibri"/>
                <w:sz w:val="23"/>
                <w:szCs w:val="23"/>
              </w:rPr>
              <w:t>- Communication skills &amp; customer-oriented Quick learner</w:t>
            </w:r>
          </w:p>
          <w:p w14:paraId="413C6D62" w14:textId="30511264" w:rsidR="0059210F" w:rsidRPr="0059210F" w:rsidRDefault="0059210F" w:rsidP="0059210F">
            <w:pPr>
              <w:rPr>
                <w:rFonts w:ascii="Calibri" w:hAnsi="Calibri" w:cs="Calibri"/>
                <w:sz w:val="23"/>
                <w:szCs w:val="23"/>
              </w:rPr>
            </w:pPr>
            <w:r w:rsidRPr="0059210F">
              <w:rPr>
                <w:rFonts w:ascii="Calibri" w:hAnsi="Calibri" w:cs="Calibri"/>
                <w:sz w:val="23"/>
                <w:szCs w:val="23"/>
              </w:rPr>
              <w:t>-  Basic computer proficiency (MS Word,</w:t>
            </w:r>
          </w:p>
          <w:p w14:paraId="31725BA3" w14:textId="3C4D8288" w:rsidR="0059210F" w:rsidRPr="0059210F" w:rsidRDefault="0059210F" w:rsidP="0059210F">
            <w:pPr>
              <w:rPr>
                <w:rFonts w:ascii="Calibri" w:hAnsi="Calibri" w:cs="Calibri"/>
              </w:rPr>
            </w:pPr>
            <w:r w:rsidRPr="0059210F">
              <w:rPr>
                <w:rFonts w:ascii="Calibri" w:hAnsi="Calibri" w:cs="Calibri"/>
                <w:sz w:val="23"/>
                <w:szCs w:val="23"/>
              </w:rPr>
              <w:t>Excel, PowerPoint, etc.)</w:t>
            </w:r>
          </w:p>
        </w:tc>
      </w:tr>
      <w:tr w:rsidR="0059210F" w14:paraId="35A3965A" w14:textId="77777777" w:rsidTr="002904D4">
        <w:trPr>
          <w:trHeight w:val="1166"/>
        </w:trPr>
        <w:tc>
          <w:tcPr>
            <w:tcW w:w="952" w:type="dxa"/>
          </w:tcPr>
          <w:p w14:paraId="25C8A100" w14:textId="77777777" w:rsidR="0059210F" w:rsidRPr="0056708E" w:rsidRDefault="0059210F" w:rsidP="0059210F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060" w:type="dxa"/>
            <w:gridSpan w:val="3"/>
          </w:tcPr>
          <w:p w14:paraId="1CD5454F" w14:textId="77777777" w:rsidR="0059210F" w:rsidRPr="0056708E" w:rsidRDefault="0059210F" w:rsidP="0059210F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64" w:type="dxa"/>
            <w:vMerge/>
          </w:tcPr>
          <w:p w14:paraId="3CD0A60A" w14:textId="77777777" w:rsidR="0059210F" w:rsidRDefault="0059210F" w:rsidP="0059210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47" w:type="dxa"/>
            <w:vMerge/>
          </w:tcPr>
          <w:p w14:paraId="2B7EAC45" w14:textId="77777777" w:rsidR="0059210F" w:rsidRPr="00590471" w:rsidRDefault="0059210F" w:rsidP="0059210F"/>
        </w:tc>
      </w:tr>
      <w:tr w:rsidR="0059210F" w14:paraId="626D7C69" w14:textId="77777777" w:rsidTr="002904D4">
        <w:trPr>
          <w:trHeight w:val="544"/>
        </w:trPr>
        <w:tc>
          <w:tcPr>
            <w:tcW w:w="952" w:type="dxa"/>
          </w:tcPr>
          <w:p w14:paraId="5FCBD8E1" w14:textId="77777777" w:rsidR="0059210F" w:rsidRDefault="0059210F" w:rsidP="0059210F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3144" w:type="dxa"/>
            <w:gridSpan w:val="2"/>
            <w:tcMar>
              <w:left w:w="0" w:type="dxa"/>
              <w:right w:w="0" w:type="dxa"/>
            </w:tcMar>
            <w:vAlign w:val="center"/>
          </w:tcPr>
          <w:p w14:paraId="2A4C15F1" w14:textId="77777777" w:rsidR="0059210F" w:rsidRPr="00376291" w:rsidRDefault="0059210F" w:rsidP="0059210F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915" w:type="dxa"/>
            <w:vAlign w:val="center"/>
          </w:tcPr>
          <w:p w14:paraId="43F28F19" w14:textId="77777777" w:rsidR="0059210F" w:rsidRPr="00380FD1" w:rsidRDefault="0059210F" w:rsidP="0059210F">
            <w:pPr>
              <w:pStyle w:val="Information"/>
            </w:pPr>
          </w:p>
        </w:tc>
        <w:tc>
          <w:tcPr>
            <w:tcW w:w="264" w:type="dxa"/>
            <w:vMerge/>
          </w:tcPr>
          <w:p w14:paraId="4B689609" w14:textId="77777777" w:rsidR="0059210F" w:rsidRDefault="0059210F" w:rsidP="0059210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47" w:type="dxa"/>
            <w:vMerge/>
          </w:tcPr>
          <w:p w14:paraId="0650BCF3" w14:textId="77777777" w:rsidR="0059210F" w:rsidRDefault="0059210F" w:rsidP="0059210F">
            <w:pPr>
              <w:pStyle w:val="Heading1"/>
            </w:pPr>
          </w:p>
        </w:tc>
      </w:tr>
      <w:tr w:rsidR="0059210F" w14:paraId="23F5AC63" w14:textId="77777777" w:rsidTr="002904D4">
        <w:trPr>
          <w:trHeight w:val="183"/>
        </w:trPr>
        <w:tc>
          <w:tcPr>
            <w:tcW w:w="952" w:type="dxa"/>
          </w:tcPr>
          <w:p w14:paraId="1D4AA296" w14:textId="77777777" w:rsidR="0059210F" w:rsidRPr="00376291" w:rsidRDefault="0059210F" w:rsidP="0059210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060" w:type="dxa"/>
            <w:gridSpan w:val="3"/>
            <w:vAlign w:val="center"/>
          </w:tcPr>
          <w:p w14:paraId="534C112F" w14:textId="77777777" w:rsidR="0059210F" w:rsidRPr="00376291" w:rsidRDefault="0059210F" w:rsidP="0059210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64" w:type="dxa"/>
            <w:vMerge/>
          </w:tcPr>
          <w:p w14:paraId="283C16DC" w14:textId="77777777" w:rsidR="0059210F" w:rsidRDefault="0059210F" w:rsidP="0059210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47" w:type="dxa"/>
            <w:vMerge/>
          </w:tcPr>
          <w:p w14:paraId="2445C725" w14:textId="77777777" w:rsidR="0059210F" w:rsidRDefault="0059210F" w:rsidP="0059210F">
            <w:pPr>
              <w:pStyle w:val="Heading1"/>
            </w:pPr>
          </w:p>
        </w:tc>
      </w:tr>
      <w:tr w:rsidR="0059210F" w14:paraId="433F971E" w14:textId="77777777" w:rsidTr="002904D4">
        <w:trPr>
          <w:trHeight w:val="625"/>
        </w:trPr>
        <w:tc>
          <w:tcPr>
            <w:tcW w:w="952" w:type="dxa"/>
          </w:tcPr>
          <w:p w14:paraId="22E3128E" w14:textId="77777777" w:rsidR="0059210F" w:rsidRPr="00B64C3E" w:rsidRDefault="0059210F" w:rsidP="0059210F">
            <w:pPr>
              <w:pStyle w:val="Information"/>
              <w:jc w:val="center"/>
              <w:rPr>
                <w:noProof/>
                <w:sz w:val="22"/>
                <w:szCs w:val="18"/>
              </w:rPr>
            </w:pPr>
            <w:r w:rsidRPr="00B64C3E">
              <w:rPr>
                <w:noProof/>
                <w:sz w:val="22"/>
                <w:szCs w:val="18"/>
              </w:rPr>
              <mc:AlternateContent>
                <mc:Choice Requires="wpg">
                  <w:drawing>
                    <wp:inline distT="0" distB="0" distL="0" distR="0" wp14:anchorId="5878328A" wp14:editId="1637BBB7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B21558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44" w:type="dxa"/>
            <w:gridSpan w:val="2"/>
            <w:tcMar>
              <w:left w:w="0" w:type="dxa"/>
              <w:right w:w="0" w:type="dxa"/>
            </w:tcMar>
            <w:vAlign w:val="center"/>
          </w:tcPr>
          <w:p w14:paraId="7C4B9B16" w14:textId="77777777" w:rsidR="0059210F" w:rsidRPr="00B64C3E" w:rsidRDefault="0059210F" w:rsidP="0059210F">
            <w:pPr>
              <w:pStyle w:val="Information"/>
              <w:jc w:val="center"/>
              <w:rPr>
                <w:rFonts w:ascii="Calibri" w:hAnsi="Calibri" w:cs="Calibri"/>
                <w:color w:val="666666"/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      </w:t>
            </w:r>
            <w:r w:rsidRPr="00B64C3E">
              <w:rPr>
                <w:sz w:val="22"/>
                <w:szCs w:val="18"/>
              </w:rPr>
              <w:t>Al-Shwayfat/Amrosye</w:t>
            </w:r>
          </w:p>
        </w:tc>
        <w:tc>
          <w:tcPr>
            <w:tcW w:w="915" w:type="dxa"/>
            <w:vAlign w:val="center"/>
          </w:tcPr>
          <w:p w14:paraId="7B89A276" w14:textId="77777777" w:rsidR="0059210F" w:rsidRPr="00380FD1" w:rsidRDefault="0059210F" w:rsidP="0059210F">
            <w:pPr>
              <w:pStyle w:val="Information"/>
            </w:pPr>
          </w:p>
        </w:tc>
        <w:tc>
          <w:tcPr>
            <w:tcW w:w="264" w:type="dxa"/>
            <w:vMerge/>
          </w:tcPr>
          <w:p w14:paraId="6A2A724A" w14:textId="77777777" w:rsidR="0059210F" w:rsidRDefault="0059210F" w:rsidP="0059210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47" w:type="dxa"/>
            <w:vMerge/>
          </w:tcPr>
          <w:p w14:paraId="796F7099" w14:textId="77777777" w:rsidR="0059210F" w:rsidRDefault="0059210F" w:rsidP="0059210F">
            <w:pPr>
              <w:pStyle w:val="Heading1"/>
            </w:pPr>
          </w:p>
        </w:tc>
      </w:tr>
      <w:tr w:rsidR="0059210F" w14:paraId="5CFFE3EE" w14:textId="77777777" w:rsidTr="002904D4">
        <w:trPr>
          <w:trHeight w:val="183"/>
        </w:trPr>
        <w:tc>
          <w:tcPr>
            <w:tcW w:w="952" w:type="dxa"/>
          </w:tcPr>
          <w:p w14:paraId="79952559" w14:textId="77777777" w:rsidR="0059210F" w:rsidRPr="00376291" w:rsidRDefault="0059210F" w:rsidP="0059210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060" w:type="dxa"/>
            <w:gridSpan w:val="3"/>
            <w:vAlign w:val="center"/>
          </w:tcPr>
          <w:p w14:paraId="69C6C429" w14:textId="77777777" w:rsidR="0059210F" w:rsidRPr="00376291" w:rsidRDefault="0059210F" w:rsidP="0059210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64" w:type="dxa"/>
            <w:vMerge/>
          </w:tcPr>
          <w:p w14:paraId="09604A6A" w14:textId="77777777" w:rsidR="0059210F" w:rsidRDefault="0059210F" w:rsidP="0059210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47" w:type="dxa"/>
            <w:vMerge/>
          </w:tcPr>
          <w:p w14:paraId="4E137F1A" w14:textId="77777777" w:rsidR="0059210F" w:rsidRDefault="0059210F" w:rsidP="0059210F">
            <w:pPr>
              <w:pStyle w:val="Heading1"/>
            </w:pPr>
          </w:p>
        </w:tc>
      </w:tr>
      <w:tr w:rsidR="0059210F" w14:paraId="7A88DBF0" w14:textId="77777777" w:rsidTr="002904D4">
        <w:trPr>
          <w:trHeight w:val="634"/>
        </w:trPr>
        <w:tc>
          <w:tcPr>
            <w:tcW w:w="952" w:type="dxa"/>
          </w:tcPr>
          <w:p w14:paraId="5FD81958" w14:textId="77777777" w:rsidR="0059210F" w:rsidRDefault="0059210F" w:rsidP="0059210F">
            <w:pPr>
              <w:pStyle w:val="Information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291E50" wp14:editId="0B7CE42B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AE27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44" w:type="dxa"/>
            <w:gridSpan w:val="2"/>
            <w:tcMar>
              <w:left w:w="0" w:type="dxa"/>
              <w:right w:w="0" w:type="dxa"/>
            </w:tcMar>
            <w:vAlign w:val="center"/>
          </w:tcPr>
          <w:p w14:paraId="005136CA" w14:textId="77777777" w:rsidR="0059210F" w:rsidRPr="00376291" w:rsidRDefault="0059210F" w:rsidP="0059210F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 w:rsidRPr="00B64C3E">
              <w:rPr>
                <w:sz w:val="22"/>
                <w:szCs w:val="18"/>
              </w:rPr>
              <w:t>+96170256741</w:t>
            </w:r>
          </w:p>
        </w:tc>
        <w:tc>
          <w:tcPr>
            <w:tcW w:w="915" w:type="dxa"/>
            <w:vAlign w:val="center"/>
          </w:tcPr>
          <w:p w14:paraId="46AF937D" w14:textId="77777777" w:rsidR="0059210F" w:rsidRPr="00E102FB" w:rsidRDefault="0059210F" w:rsidP="0059210F">
            <w:pPr>
              <w:pStyle w:val="Information"/>
              <w:rPr>
                <w:sz w:val="18"/>
                <w:szCs w:val="18"/>
              </w:rPr>
            </w:pPr>
          </w:p>
        </w:tc>
        <w:tc>
          <w:tcPr>
            <w:tcW w:w="264" w:type="dxa"/>
            <w:vMerge/>
          </w:tcPr>
          <w:p w14:paraId="58B9ED6A" w14:textId="77777777" w:rsidR="0059210F" w:rsidRDefault="0059210F" w:rsidP="0059210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47" w:type="dxa"/>
            <w:vMerge/>
          </w:tcPr>
          <w:p w14:paraId="6FD5DCE9" w14:textId="77777777" w:rsidR="0059210F" w:rsidRDefault="0059210F" w:rsidP="0059210F">
            <w:pPr>
              <w:pStyle w:val="Heading1"/>
            </w:pPr>
          </w:p>
        </w:tc>
      </w:tr>
      <w:tr w:rsidR="0059210F" w14:paraId="1FAD8F00" w14:textId="77777777" w:rsidTr="002904D4">
        <w:trPr>
          <w:trHeight w:val="174"/>
        </w:trPr>
        <w:tc>
          <w:tcPr>
            <w:tcW w:w="952" w:type="dxa"/>
          </w:tcPr>
          <w:p w14:paraId="6F6A8BC8" w14:textId="77777777" w:rsidR="0059210F" w:rsidRPr="00376291" w:rsidRDefault="0059210F" w:rsidP="0059210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060" w:type="dxa"/>
            <w:gridSpan w:val="3"/>
            <w:vAlign w:val="center"/>
          </w:tcPr>
          <w:p w14:paraId="658172C3" w14:textId="77777777" w:rsidR="0059210F" w:rsidRPr="00376291" w:rsidRDefault="0059210F" w:rsidP="0059210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64" w:type="dxa"/>
            <w:vMerge/>
          </w:tcPr>
          <w:p w14:paraId="321C8D77" w14:textId="77777777" w:rsidR="0059210F" w:rsidRDefault="0059210F" w:rsidP="0059210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47" w:type="dxa"/>
            <w:vMerge/>
          </w:tcPr>
          <w:p w14:paraId="0C6BD3EB" w14:textId="77777777" w:rsidR="0059210F" w:rsidRDefault="0059210F" w:rsidP="0059210F">
            <w:pPr>
              <w:pStyle w:val="Heading1"/>
            </w:pPr>
          </w:p>
        </w:tc>
      </w:tr>
      <w:tr w:rsidR="0059210F" w14:paraId="36F1F070" w14:textId="77777777" w:rsidTr="002904D4">
        <w:trPr>
          <w:trHeight w:val="538"/>
        </w:trPr>
        <w:tc>
          <w:tcPr>
            <w:tcW w:w="952" w:type="dxa"/>
          </w:tcPr>
          <w:p w14:paraId="6053C86B" w14:textId="77777777" w:rsidR="0059210F" w:rsidRDefault="0059210F" w:rsidP="0059210F">
            <w:pPr>
              <w:pStyle w:val="Information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49F7E6" wp14:editId="1DB807D3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4087C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5" w:type="dxa"/>
            <w:tcMar>
              <w:left w:w="0" w:type="dxa"/>
              <w:right w:w="0" w:type="dxa"/>
            </w:tcMar>
            <w:vAlign w:val="center"/>
          </w:tcPr>
          <w:p w14:paraId="093C8D69" w14:textId="77777777" w:rsidR="0059210F" w:rsidRPr="00B64C3E" w:rsidRDefault="0059210F" w:rsidP="0059210F">
            <w:pPr>
              <w:pStyle w:val="Information"/>
              <w:jc w:val="center"/>
              <w:rPr>
                <w:rFonts w:ascii="Calibri" w:hAnsi="Calibri" w:cs="Calibri"/>
                <w:color w:val="666666"/>
                <w:sz w:val="19"/>
                <w:szCs w:val="19"/>
              </w:rPr>
            </w:pPr>
          </w:p>
        </w:tc>
        <w:tc>
          <w:tcPr>
            <w:tcW w:w="3774" w:type="dxa"/>
            <w:gridSpan w:val="2"/>
            <w:vAlign w:val="center"/>
          </w:tcPr>
          <w:p w14:paraId="7309B521" w14:textId="77777777" w:rsidR="0059210F" w:rsidRPr="00B64C3E" w:rsidRDefault="0059210F" w:rsidP="0059210F">
            <w:pPr>
              <w:pStyle w:val="Information"/>
              <w:rPr>
                <w:sz w:val="22"/>
                <w:szCs w:val="22"/>
              </w:rPr>
            </w:pPr>
            <w:r w:rsidRPr="00B64C3E">
              <w:rPr>
                <w:sz w:val="22"/>
                <w:szCs w:val="22"/>
              </w:rPr>
              <w:t>Hijazimohammad10@gmail.com</w:t>
            </w:r>
          </w:p>
        </w:tc>
        <w:tc>
          <w:tcPr>
            <w:tcW w:w="264" w:type="dxa"/>
            <w:vMerge/>
          </w:tcPr>
          <w:p w14:paraId="5676B7D6" w14:textId="77777777" w:rsidR="0059210F" w:rsidRDefault="0059210F" w:rsidP="0059210F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347" w:type="dxa"/>
            <w:vMerge/>
          </w:tcPr>
          <w:p w14:paraId="23776888" w14:textId="77777777" w:rsidR="0059210F" w:rsidRDefault="0059210F" w:rsidP="0059210F">
            <w:pPr>
              <w:pStyle w:val="Heading1"/>
            </w:pPr>
          </w:p>
        </w:tc>
      </w:tr>
      <w:tr w:rsidR="0059210F" w14:paraId="09E67499" w14:textId="77777777" w:rsidTr="002904D4">
        <w:trPr>
          <w:trHeight w:val="4586"/>
        </w:trPr>
        <w:tc>
          <w:tcPr>
            <w:tcW w:w="952" w:type="dxa"/>
          </w:tcPr>
          <w:p w14:paraId="7AA1DA04" w14:textId="77777777" w:rsidR="0059210F" w:rsidRPr="0056708E" w:rsidRDefault="0059210F" w:rsidP="0059210F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060" w:type="dxa"/>
            <w:gridSpan w:val="3"/>
          </w:tcPr>
          <w:p w14:paraId="2E35C9C9" w14:textId="77777777" w:rsidR="0059210F" w:rsidRPr="0056708E" w:rsidRDefault="0059210F" w:rsidP="0059210F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64" w:type="dxa"/>
          </w:tcPr>
          <w:p w14:paraId="608AE116" w14:textId="77777777" w:rsidR="0059210F" w:rsidRDefault="0059210F" w:rsidP="0059210F"/>
        </w:tc>
        <w:tc>
          <w:tcPr>
            <w:tcW w:w="6347" w:type="dxa"/>
            <w:vMerge/>
          </w:tcPr>
          <w:p w14:paraId="4AE9E441" w14:textId="77777777" w:rsidR="0059210F" w:rsidRDefault="0059210F" w:rsidP="0059210F"/>
        </w:tc>
      </w:tr>
    </w:tbl>
    <w:p w14:paraId="7DB47087" w14:textId="44F7D049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10BE8" w14:textId="77777777" w:rsidR="005866AB" w:rsidRDefault="005866AB" w:rsidP="00590471">
      <w:r>
        <w:separator/>
      </w:r>
    </w:p>
  </w:endnote>
  <w:endnote w:type="continuationSeparator" w:id="0">
    <w:p w14:paraId="35EFA451" w14:textId="77777777" w:rsidR="005866AB" w:rsidRDefault="005866A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049B7" w14:textId="77777777" w:rsidR="005866AB" w:rsidRDefault="005866AB" w:rsidP="00590471">
      <w:r>
        <w:separator/>
      </w:r>
    </w:p>
  </w:footnote>
  <w:footnote w:type="continuationSeparator" w:id="0">
    <w:p w14:paraId="1B7FCF4A" w14:textId="77777777" w:rsidR="005866AB" w:rsidRDefault="005866A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C8291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5C46EBA" wp14:editId="5BD88FD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8FC305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337819">
    <w:abstractNumId w:val="1"/>
  </w:num>
  <w:num w:numId="2" w16cid:durableId="608390825">
    <w:abstractNumId w:val="2"/>
  </w:num>
  <w:num w:numId="3" w16cid:durableId="1468085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43F"/>
    <w:rsid w:val="00060042"/>
    <w:rsid w:val="0008685D"/>
    <w:rsid w:val="00090860"/>
    <w:rsid w:val="0010277E"/>
    <w:rsid w:val="00112FD7"/>
    <w:rsid w:val="00150ABD"/>
    <w:rsid w:val="001946FC"/>
    <w:rsid w:val="0020143F"/>
    <w:rsid w:val="00222466"/>
    <w:rsid w:val="00244945"/>
    <w:rsid w:val="0024753C"/>
    <w:rsid w:val="00263B29"/>
    <w:rsid w:val="00276026"/>
    <w:rsid w:val="002904D4"/>
    <w:rsid w:val="002B4549"/>
    <w:rsid w:val="002C1B60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866AB"/>
    <w:rsid w:val="00590471"/>
    <w:rsid w:val="0059210F"/>
    <w:rsid w:val="005D01FA"/>
    <w:rsid w:val="005F1567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5135D"/>
    <w:rsid w:val="00B6466C"/>
    <w:rsid w:val="00B64C3E"/>
    <w:rsid w:val="00B66433"/>
    <w:rsid w:val="00BB1B5D"/>
    <w:rsid w:val="00BC22C7"/>
    <w:rsid w:val="00BD195A"/>
    <w:rsid w:val="00C07240"/>
    <w:rsid w:val="00C14078"/>
    <w:rsid w:val="00C23BD1"/>
    <w:rsid w:val="00C803F3"/>
    <w:rsid w:val="00CE1E3D"/>
    <w:rsid w:val="00D053FA"/>
    <w:rsid w:val="00D842BE"/>
    <w:rsid w:val="00DC3F0A"/>
    <w:rsid w:val="00E102FB"/>
    <w:rsid w:val="00E22E10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FC4D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hammad\AppData\Local\Microsoft\Office\16.0\DTS\en-US%7bBEFE87D4-7CC0-46AB-8882-9E269E297A9B%7d\%7b42F25D22-2ED3-4862-84D9-4394F9B570D5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{42F25D22-2ED3-4862-84D9-4394F9B570D5}tf78128832_win32</Template>
  <TotalTime>0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2022-06-15T07:25:00Z</dcterms:created>
  <dcterms:modified xsi:type="dcterms:W3CDTF">2022-11-17T08:06:00Z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