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3A817663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4609201B" w14:textId="77777777"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672191DC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0DE58DE6" w14:textId="3928254F" w:rsidR="004C63B8" w:rsidRPr="004C63B8" w:rsidRDefault="003D1B71" w:rsidP="004C63B8">
            <w:pPr>
              <w:pStyle w:val="Title"/>
            </w:pPr>
            <w:r w:rsidRPr="00310F17">
              <w:br/>
            </w:r>
            <w:r w:rsidR="00BF3945">
              <w:t>Marielle Chaaya</w:t>
            </w:r>
            <w:r w:rsidR="004C63B8">
              <w:t xml:space="preserve">  </w:t>
            </w:r>
            <w:r w:rsidR="00677F13">
              <w:t xml:space="preserve"> </w:t>
            </w:r>
            <w:r w:rsidR="004C63B8" w:rsidRPr="00677F13">
              <w:rPr>
                <w:color w:val="auto"/>
                <w:sz w:val="28"/>
                <w:szCs w:val="24"/>
              </w:rPr>
              <w:t xml:space="preserve"> </w:t>
            </w:r>
            <w:r w:rsidR="004C63B8" w:rsidRPr="00677F13">
              <w:rPr>
                <w:color w:val="auto"/>
              </w:rPr>
              <w:t xml:space="preserve">            </w:t>
            </w:r>
          </w:p>
        </w:tc>
      </w:tr>
      <w:tr w:rsidR="003D1B71" w14:paraId="5831E4E0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13A798E5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1FA1565F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9F256C6226234E34ADB7284F1B3697C0"/>
              </w:placeholder>
              <w:temporary/>
              <w:showingPlcHdr/>
              <w15:appearance w15:val="hidden"/>
            </w:sdtPr>
            <w:sdtEndPr/>
            <w:sdtContent>
              <w:p w14:paraId="0B7B3170" w14:textId="13DAC079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CF3D64">
                  <w:rPr>
                    <w:rStyle w:val="Heading1Char"/>
                    <w:b/>
                    <w:bCs/>
                  </w:rPr>
                  <w:t>Experience</w:t>
                </w:r>
              </w:p>
            </w:sdtContent>
          </w:sdt>
          <w:p w14:paraId="7A5D175E" w14:textId="3B4365FD" w:rsidR="00677F13" w:rsidRPr="00677F13" w:rsidRDefault="00677F13" w:rsidP="00677F13">
            <w:pPr>
              <w:pStyle w:val="Dates"/>
              <w:rPr>
                <w:rFonts w:ascii="Calibri" w:hAnsi="Calibri" w:cs="Calibri"/>
              </w:rPr>
            </w:pPr>
            <w:r w:rsidRPr="00677F13">
              <w:rPr>
                <w:rFonts w:ascii="Calibri" w:hAnsi="Calibri" w:cs="Calibri"/>
              </w:rPr>
              <w:t>September 2019–</w:t>
            </w:r>
            <w:r w:rsidR="00FF59C5">
              <w:rPr>
                <w:rFonts w:ascii="Calibri" w:hAnsi="Calibri" w:cs="Calibri"/>
              </w:rPr>
              <w:t>P</w:t>
            </w:r>
            <w:r w:rsidRPr="00677F13">
              <w:rPr>
                <w:rFonts w:ascii="Calibri" w:hAnsi="Calibri" w:cs="Calibri"/>
              </w:rPr>
              <w:t>resent</w:t>
            </w:r>
          </w:p>
          <w:p w14:paraId="06169992" w14:textId="55AAF169" w:rsidR="00677F13" w:rsidRPr="00677F13" w:rsidRDefault="00E11581" w:rsidP="00677F13">
            <w:pPr>
              <w:pStyle w:val="Dates"/>
              <w:rPr>
                <w:rFonts w:ascii="Calibri" w:hAnsi="Calibri" w:cs="Calibri"/>
                <w:b w:val="0"/>
                <w:bCs/>
              </w:rPr>
            </w:pPr>
            <w:r>
              <w:rPr>
                <w:rFonts w:ascii="Calibri" w:hAnsi="Calibri" w:cs="Calibri"/>
                <w:b w:val="0"/>
                <w:bCs/>
              </w:rPr>
              <w:t>Private tutor</w:t>
            </w:r>
            <w:r w:rsidR="00FF59C5">
              <w:rPr>
                <w:rFonts w:ascii="Calibri" w:hAnsi="Calibri" w:cs="Calibri"/>
                <w:b w:val="0"/>
                <w:bCs/>
              </w:rPr>
              <w:t>- A</w:t>
            </w:r>
            <w:r w:rsidR="00677F13" w:rsidRPr="00677F13">
              <w:rPr>
                <w:rFonts w:ascii="Calibri" w:hAnsi="Calibri" w:cs="Calibri"/>
                <w:b w:val="0"/>
                <w:bCs/>
              </w:rPr>
              <w:t>dditional courses for complementary classes</w:t>
            </w:r>
          </w:p>
          <w:p w14:paraId="338CDEF5" w14:textId="77777777" w:rsidR="00677F13" w:rsidRPr="00677F13" w:rsidRDefault="00677F13" w:rsidP="009A68FD">
            <w:pPr>
              <w:pStyle w:val="Dates"/>
              <w:rPr>
                <w:rFonts w:ascii="Calibri" w:hAnsi="Calibri" w:cs="Calibri"/>
                <w:b w:val="0"/>
                <w:bCs/>
              </w:rPr>
            </w:pPr>
          </w:p>
          <w:p w14:paraId="77B11B36" w14:textId="2C0E16C9" w:rsidR="009A68FD" w:rsidRPr="009A68FD" w:rsidRDefault="009A68FD" w:rsidP="009A68FD">
            <w:pPr>
              <w:pStyle w:val="Dates"/>
              <w:rPr>
                <w:rFonts w:ascii="Calibri" w:hAnsi="Calibri" w:cs="Calibri"/>
              </w:rPr>
            </w:pPr>
            <w:r w:rsidRPr="009A68FD">
              <w:rPr>
                <w:rFonts w:ascii="Calibri" w:hAnsi="Calibri" w:cs="Calibri"/>
              </w:rPr>
              <w:t>August 2021–October 2023</w:t>
            </w:r>
          </w:p>
          <w:p w14:paraId="04A9820A" w14:textId="292805BE" w:rsidR="009A68FD" w:rsidRPr="009A68FD" w:rsidRDefault="009A68FD" w:rsidP="009A68FD">
            <w:pPr>
              <w:pStyle w:val="Dates"/>
              <w:rPr>
                <w:rFonts w:ascii="Calibri" w:hAnsi="Calibri" w:cs="Calibri"/>
                <w:b w:val="0"/>
                <w:bCs/>
              </w:rPr>
            </w:pPr>
            <w:r w:rsidRPr="009A68FD">
              <w:rPr>
                <w:rFonts w:ascii="Calibri" w:hAnsi="Calibri" w:cs="Calibri"/>
                <w:b w:val="0"/>
                <w:bCs/>
              </w:rPr>
              <w:t>Barista Dunkin Donuts- Mansourieh</w:t>
            </w:r>
            <w:r w:rsidR="00FF59C5">
              <w:rPr>
                <w:rFonts w:ascii="Calibri" w:hAnsi="Calibri" w:cs="Calibri"/>
                <w:b w:val="0"/>
                <w:bCs/>
              </w:rPr>
              <w:t xml:space="preserve"> Branch</w:t>
            </w:r>
          </w:p>
          <w:p w14:paraId="5860AB62" w14:textId="77777777" w:rsidR="009A68FD" w:rsidRDefault="009A68FD" w:rsidP="00AC6C7E">
            <w:pPr>
              <w:pStyle w:val="Dates"/>
              <w:rPr>
                <w:rFonts w:ascii="Calibri" w:hAnsi="Calibri" w:cs="Calibri"/>
              </w:rPr>
            </w:pPr>
          </w:p>
          <w:p w14:paraId="4F02D4FB" w14:textId="77777777" w:rsidR="009A68FD" w:rsidRPr="009A68FD" w:rsidRDefault="009A68FD" w:rsidP="009A68FD">
            <w:pPr>
              <w:pStyle w:val="Dates"/>
              <w:rPr>
                <w:rFonts w:ascii="Calibri" w:hAnsi="Calibri" w:cs="Calibri"/>
              </w:rPr>
            </w:pPr>
            <w:r w:rsidRPr="009A68FD">
              <w:rPr>
                <w:rFonts w:ascii="Calibri" w:hAnsi="Calibri" w:cs="Calibri"/>
              </w:rPr>
              <w:t>August 2020–January 2021</w:t>
            </w:r>
          </w:p>
          <w:p w14:paraId="64686864" w14:textId="46822A34" w:rsidR="009A68FD" w:rsidRPr="009A68FD" w:rsidRDefault="009A68FD" w:rsidP="009A68FD">
            <w:pPr>
              <w:pStyle w:val="Dates"/>
              <w:rPr>
                <w:rFonts w:ascii="Calibri" w:hAnsi="Calibri" w:cs="Calibri"/>
                <w:b w:val="0"/>
                <w:bCs/>
              </w:rPr>
            </w:pPr>
            <w:r w:rsidRPr="009A68FD">
              <w:rPr>
                <w:rFonts w:ascii="Calibri" w:hAnsi="Calibri" w:cs="Calibri"/>
                <w:b w:val="0"/>
                <w:bCs/>
              </w:rPr>
              <w:t>Cashier</w:t>
            </w:r>
            <w:r w:rsidR="00FF59C5">
              <w:rPr>
                <w:rFonts w:ascii="Calibri" w:hAnsi="Calibri" w:cs="Calibri"/>
                <w:b w:val="0"/>
                <w:bCs/>
              </w:rPr>
              <w:t xml:space="preserve">- </w:t>
            </w:r>
            <w:r w:rsidRPr="009A68FD">
              <w:rPr>
                <w:rFonts w:ascii="Calibri" w:hAnsi="Calibri" w:cs="Calibri"/>
                <w:b w:val="0"/>
                <w:bCs/>
              </w:rPr>
              <w:t>Moulin D’or</w:t>
            </w:r>
            <w:r w:rsidR="00FF59C5">
              <w:rPr>
                <w:rFonts w:ascii="Calibri" w:hAnsi="Calibri" w:cs="Calibri"/>
                <w:b w:val="0"/>
                <w:bCs/>
              </w:rPr>
              <w:t>- Mansourieh Branch</w:t>
            </w:r>
          </w:p>
          <w:p w14:paraId="5D7C003B" w14:textId="77777777" w:rsidR="009A68FD" w:rsidRDefault="009A68FD" w:rsidP="009A68FD">
            <w:pPr>
              <w:pStyle w:val="Dates"/>
              <w:rPr>
                <w:rFonts w:ascii="Calibri" w:hAnsi="Calibri" w:cs="Calibri"/>
              </w:rPr>
            </w:pPr>
          </w:p>
          <w:p w14:paraId="10244EA3" w14:textId="00F92E31" w:rsidR="003D1B71" w:rsidRPr="00740017" w:rsidRDefault="00FF59C5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July</w:t>
            </w:r>
            <w:r w:rsidR="00BF3945">
              <w:rPr>
                <w:rFonts w:ascii="Calibri" w:hAnsi="Calibri" w:cs="Calibri"/>
              </w:rPr>
              <w:t xml:space="preserve"> 2019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September 2019(yearly)</w:t>
            </w:r>
          </w:p>
          <w:p w14:paraId="5BE9787D" w14:textId="73924C22" w:rsidR="003D1B71" w:rsidRPr="009A68FD" w:rsidRDefault="00BF3945" w:rsidP="00AC6C7E">
            <w:pPr>
              <w:pStyle w:val="Experience"/>
              <w:rPr>
                <w:rFonts w:ascii="Calibri" w:hAnsi="Calibri" w:cs="Calibri"/>
                <w:sz w:val="18"/>
                <w:szCs w:val="20"/>
              </w:rPr>
            </w:pPr>
            <w:r w:rsidRPr="009A68FD">
              <w:rPr>
                <w:rFonts w:ascii="Calibri" w:hAnsi="Calibri" w:cs="Calibri"/>
                <w:sz w:val="18"/>
                <w:szCs w:val="20"/>
              </w:rPr>
              <w:t>Monitor</w:t>
            </w:r>
            <w:r w:rsidR="00AD274E" w:rsidRPr="009A68FD">
              <w:rPr>
                <w:rFonts w:ascii="Calibri" w:hAnsi="Calibri" w:cs="Calibri"/>
                <w:sz w:val="18"/>
                <w:szCs w:val="20"/>
              </w:rPr>
              <w:t xml:space="preserve"> in </w:t>
            </w:r>
            <w:r w:rsidR="004C63B8" w:rsidRPr="009A68FD">
              <w:rPr>
                <w:rFonts w:ascii="Calibri" w:hAnsi="Calibri" w:cs="Calibri"/>
                <w:sz w:val="18"/>
                <w:szCs w:val="20"/>
              </w:rPr>
              <w:t>Camps Le</w:t>
            </w:r>
            <w:r w:rsidRPr="009A68FD">
              <w:rPr>
                <w:rFonts w:ascii="Calibri" w:hAnsi="Calibri" w:cs="Calibri"/>
                <w:sz w:val="18"/>
                <w:szCs w:val="20"/>
              </w:rPr>
              <w:t xml:space="preserve"> </w:t>
            </w:r>
            <w:r w:rsidR="004C63B8" w:rsidRPr="009A68FD">
              <w:rPr>
                <w:rFonts w:ascii="Calibri" w:hAnsi="Calibri" w:cs="Calibri"/>
                <w:sz w:val="18"/>
                <w:szCs w:val="20"/>
              </w:rPr>
              <w:t>V</w:t>
            </w:r>
            <w:r w:rsidRPr="009A68FD">
              <w:rPr>
                <w:rFonts w:ascii="Calibri" w:hAnsi="Calibri" w:cs="Calibri"/>
                <w:sz w:val="18"/>
                <w:szCs w:val="20"/>
              </w:rPr>
              <w:t xml:space="preserve">illage du </w:t>
            </w:r>
            <w:r w:rsidR="004C63B8" w:rsidRPr="009A68FD">
              <w:rPr>
                <w:rFonts w:ascii="Calibri" w:hAnsi="Calibri" w:cs="Calibri"/>
                <w:sz w:val="18"/>
                <w:szCs w:val="20"/>
              </w:rPr>
              <w:t>C</w:t>
            </w:r>
            <w:r w:rsidRPr="009A68FD">
              <w:rPr>
                <w:rFonts w:ascii="Calibri" w:hAnsi="Calibri" w:cs="Calibri"/>
                <w:sz w:val="18"/>
                <w:szCs w:val="20"/>
              </w:rPr>
              <w:t xml:space="preserve">ocon- Ain </w:t>
            </w:r>
            <w:r w:rsidR="004C63B8" w:rsidRPr="009A68FD">
              <w:rPr>
                <w:rFonts w:ascii="Calibri" w:hAnsi="Calibri" w:cs="Calibri"/>
                <w:sz w:val="18"/>
                <w:szCs w:val="20"/>
              </w:rPr>
              <w:t>S</w:t>
            </w:r>
            <w:r w:rsidRPr="009A68FD">
              <w:rPr>
                <w:rFonts w:ascii="Calibri" w:hAnsi="Calibri" w:cs="Calibri"/>
                <w:sz w:val="18"/>
                <w:szCs w:val="20"/>
              </w:rPr>
              <w:t>aade</w:t>
            </w:r>
          </w:p>
          <w:p w14:paraId="4E8D18B2" w14:textId="7A16C752" w:rsidR="003D1B71" w:rsidRPr="00740017" w:rsidRDefault="003D1B71" w:rsidP="00AC6C7E">
            <w:p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3E50578DEE6844E296526EF5C66B5A92"/>
              </w:placeholder>
              <w:temporary/>
              <w:showingPlcHdr/>
              <w15:appearance w15:val="hidden"/>
            </w:sdtPr>
            <w:sdtEndPr/>
            <w:sdtContent>
              <w:p w14:paraId="15F95330" w14:textId="3A2481FC" w:rsidR="003D1B71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CE6306">
                  <w:rPr>
                    <w:rStyle w:val="Heading1Char"/>
                    <w:b/>
                    <w:bCs/>
                  </w:rPr>
                  <w:t>Education</w:t>
                </w:r>
              </w:p>
            </w:sdtContent>
          </w:sdt>
          <w:p w14:paraId="6AB51314" w14:textId="1E8F9713" w:rsidR="009A68FD" w:rsidRPr="009A68FD" w:rsidRDefault="009A68FD" w:rsidP="009A68FD">
            <w:pPr>
              <w:rPr>
                <w:b/>
                <w:bCs/>
                <w:sz w:val="20"/>
                <w:szCs w:val="20"/>
              </w:rPr>
            </w:pPr>
            <w:r w:rsidRPr="009A68FD">
              <w:rPr>
                <w:b/>
                <w:bCs/>
                <w:sz w:val="20"/>
                <w:szCs w:val="20"/>
              </w:rPr>
              <w:t>April 2022</w:t>
            </w:r>
            <w:r>
              <w:rPr>
                <w:b/>
                <w:bCs/>
                <w:sz w:val="20"/>
                <w:szCs w:val="20"/>
              </w:rPr>
              <w:t xml:space="preserve"> ---</w:t>
            </w:r>
            <w:r w:rsidRPr="009A68FD">
              <w:rPr>
                <w:b/>
                <w:bCs/>
                <w:sz w:val="20"/>
                <w:szCs w:val="20"/>
              </w:rPr>
              <w:t xml:space="preserve"> present</w:t>
            </w:r>
          </w:p>
          <w:p w14:paraId="3FA9CCB1" w14:textId="77777777" w:rsidR="009A68FD" w:rsidRPr="009A68FD" w:rsidRDefault="009A68FD" w:rsidP="009A68FD">
            <w:pPr>
              <w:rPr>
                <w:sz w:val="18"/>
                <w:szCs w:val="18"/>
              </w:rPr>
            </w:pPr>
            <w:r w:rsidRPr="009A68FD">
              <w:rPr>
                <w:sz w:val="18"/>
                <w:szCs w:val="18"/>
              </w:rPr>
              <w:t>LIU University- Saloumeh</w:t>
            </w:r>
          </w:p>
          <w:p w14:paraId="47D1D310" w14:textId="701E87C0" w:rsidR="009A68FD" w:rsidRPr="009A68FD" w:rsidRDefault="009A68FD" w:rsidP="009A68FD">
            <w:pPr>
              <w:rPr>
                <w:sz w:val="18"/>
                <w:szCs w:val="18"/>
              </w:rPr>
            </w:pPr>
            <w:r w:rsidRPr="009A68FD">
              <w:rPr>
                <w:sz w:val="18"/>
                <w:szCs w:val="18"/>
              </w:rPr>
              <w:t>Faculty Business major Management Informatic System</w:t>
            </w:r>
          </w:p>
          <w:p w14:paraId="6C308A9B" w14:textId="77777777" w:rsidR="009A68FD" w:rsidRDefault="009A68FD" w:rsidP="00E40072">
            <w:pPr>
              <w:rPr>
                <w:b/>
                <w:bCs/>
                <w:sz w:val="20"/>
                <w:szCs w:val="20"/>
              </w:rPr>
            </w:pPr>
          </w:p>
          <w:p w14:paraId="564E46BA" w14:textId="5BAA83F4" w:rsidR="009A68FD" w:rsidRPr="009A68FD" w:rsidRDefault="009A68FD" w:rsidP="009A68FD">
            <w:pPr>
              <w:rPr>
                <w:b/>
                <w:bCs/>
                <w:sz w:val="20"/>
                <w:szCs w:val="20"/>
              </w:rPr>
            </w:pPr>
            <w:r w:rsidRPr="009A68FD">
              <w:rPr>
                <w:b/>
                <w:bCs/>
                <w:sz w:val="20"/>
                <w:szCs w:val="20"/>
              </w:rPr>
              <w:t xml:space="preserve">October 2021 </w:t>
            </w:r>
            <w:r>
              <w:rPr>
                <w:b/>
                <w:bCs/>
                <w:sz w:val="20"/>
                <w:szCs w:val="20"/>
              </w:rPr>
              <w:t>---</w:t>
            </w:r>
            <w:r w:rsidRPr="009A68FD">
              <w:rPr>
                <w:b/>
                <w:bCs/>
                <w:sz w:val="20"/>
                <w:szCs w:val="20"/>
              </w:rPr>
              <w:t xml:space="preserve"> January 2022</w:t>
            </w:r>
          </w:p>
          <w:p w14:paraId="13FC3054" w14:textId="77777777" w:rsidR="009A68FD" w:rsidRPr="009A68FD" w:rsidRDefault="009A68FD" w:rsidP="009A68FD">
            <w:pPr>
              <w:rPr>
                <w:sz w:val="18"/>
                <w:szCs w:val="18"/>
              </w:rPr>
            </w:pPr>
            <w:r w:rsidRPr="009A68FD">
              <w:rPr>
                <w:sz w:val="18"/>
                <w:szCs w:val="18"/>
              </w:rPr>
              <w:t>Lebanese University- Fanar</w:t>
            </w:r>
          </w:p>
          <w:p w14:paraId="4CD6C96D" w14:textId="77777777" w:rsidR="009A68FD" w:rsidRPr="009A68FD" w:rsidRDefault="009A68FD" w:rsidP="009A68FD">
            <w:pPr>
              <w:rPr>
                <w:sz w:val="18"/>
                <w:szCs w:val="18"/>
              </w:rPr>
            </w:pPr>
            <w:r w:rsidRPr="009A68FD">
              <w:rPr>
                <w:sz w:val="18"/>
                <w:szCs w:val="18"/>
              </w:rPr>
              <w:t>Faculty Science major Biochemistry</w:t>
            </w:r>
          </w:p>
          <w:p w14:paraId="1334DE2C" w14:textId="66FA3C4D" w:rsidR="009A68FD" w:rsidRPr="009A68FD" w:rsidRDefault="009A68FD" w:rsidP="009A68FD">
            <w:pPr>
              <w:rPr>
                <w:sz w:val="18"/>
                <w:szCs w:val="18"/>
              </w:rPr>
            </w:pPr>
            <w:r w:rsidRPr="009A68FD">
              <w:rPr>
                <w:sz w:val="18"/>
                <w:szCs w:val="18"/>
              </w:rPr>
              <w:t>1year Bachelor degree</w:t>
            </w:r>
          </w:p>
          <w:p w14:paraId="107981B3" w14:textId="1D4F5728" w:rsidR="009A68FD" w:rsidRDefault="009A68FD" w:rsidP="00E40072">
            <w:pPr>
              <w:rPr>
                <w:b/>
                <w:bCs/>
                <w:sz w:val="20"/>
                <w:szCs w:val="20"/>
              </w:rPr>
            </w:pPr>
          </w:p>
          <w:p w14:paraId="3B13C8A1" w14:textId="1516CCEB" w:rsidR="009A68FD" w:rsidRPr="009A68FD" w:rsidRDefault="009A68FD" w:rsidP="009A68FD">
            <w:pPr>
              <w:rPr>
                <w:b/>
                <w:bCs/>
                <w:sz w:val="20"/>
                <w:szCs w:val="20"/>
              </w:rPr>
            </w:pPr>
            <w:r w:rsidRPr="009A68FD">
              <w:rPr>
                <w:b/>
                <w:bCs/>
                <w:sz w:val="20"/>
                <w:szCs w:val="20"/>
              </w:rPr>
              <w:t xml:space="preserve">September 2019 </w:t>
            </w:r>
            <w:r>
              <w:rPr>
                <w:b/>
                <w:bCs/>
                <w:sz w:val="20"/>
                <w:szCs w:val="20"/>
              </w:rPr>
              <w:t>---</w:t>
            </w:r>
            <w:r w:rsidRPr="009A68FD">
              <w:rPr>
                <w:b/>
                <w:bCs/>
                <w:sz w:val="20"/>
                <w:szCs w:val="20"/>
              </w:rPr>
              <w:t xml:space="preserve"> June 2021</w:t>
            </w:r>
          </w:p>
          <w:p w14:paraId="0104931F" w14:textId="77777777" w:rsidR="009A68FD" w:rsidRPr="009A68FD" w:rsidRDefault="009A68FD" w:rsidP="009A68FD">
            <w:pPr>
              <w:rPr>
                <w:sz w:val="18"/>
                <w:szCs w:val="18"/>
              </w:rPr>
            </w:pPr>
            <w:r w:rsidRPr="009A68FD">
              <w:rPr>
                <w:sz w:val="18"/>
                <w:szCs w:val="18"/>
              </w:rPr>
              <w:t>Official Girls’ High School- Jdeideh</w:t>
            </w:r>
          </w:p>
          <w:p w14:paraId="07CF5002" w14:textId="278CBC71" w:rsidR="009A68FD" w:rsidRPr="009A68FD" w:rsidRDefault="009A68FD" w:rsidP="009A68FD">
            <w:pPr>
              <w:rPr>
                <w:sz w:val="18"/>
                <w:szCs w:val="18"/>
              </w:rPr>
            </w:pPr>
            <w:r w:rsidRPr="009A68FD">
              <w:rPr>
                <w:sz w:val="18"/>
                <w:szCs w:val="18"/>
              </w:rPr>
              <w:t>High school degree in SE</w:t>
            </w:r>
          </w:p>
          <w:p w14:paraId="3CF10912" w14:textId="77777777" w:rsidR="009A68FD" w:rsidRDefault="009A68FD" w:rsidP="00E40072">
            <w:pPr>
              <w:rPr>
                <w:b/>
                <w:bCs/>
                <w:sz w:val="20"/>
                <w:szCs w:val="20"/>
              </w:rPr>
            </w:pPr>
          </w:p>
          <w:p w14:paraId="259B77EA" w14:textId="5C38AC58" w:rsidR="00E40072" w:rsidRPr="00E40072" w:rsidRDefault="004C63B8" w:rsidP="00E4007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October </w:t>
            </w:r>
            <w:r w:rsidR="00E40072" w:rsidRPr="00E40072">
              <w:rPr>
                <w:b/>
                <w:bCs/>
                <w:sz w:val="20"/>
                <w:szCs w:val="20"/>
              </w:rPr>
              <w:t>2006</w:t>
            </w:r>
            <w:r w:rsidR="00E40072">
              <w:rPr>
                <w:b/>
                <w:bCs/>
                <w:sz w:val="20"/>
                <w:szCs w:val="20"/>
              </w:rPr>
              <w:t xml:space="preserve"> </w:t>
            </w:r>
            <w:r w:rsidR="009A68FD">
              <w:rPr>
                <w:b/>
                <w:bCs/>
                <w:sz w:val="20"/>
                <w:szCs w:val="20"/>
              </w:rPr>
              <w:t>---</w:t>
            </w:r>
            <w:r w:rsidR="00E40072" w:rsidRPr="00E40072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June </w:t>
            </w:r>
            <w:r w:rsidR="00E40072" w:rsidRPr="00E40072">
              <w:rPr>
                <w:b/>
                <w:bCs/>
                <w:sz w:val="20"/>
                <w:szCs w:val="20"/>
              </w:rPr>
              <w:t>2018</w:t>
            </w:r>
          </w:p>
          <w:p w14:paraId="24D506FC" w14:textId="11E1B533" w:rsidR="003D1B71" w:rsidRPr="00CE6306" w:rsidRDefault="00E40072" w:rsidP="00CE6306">
            <w:pPr>
              <w:pStyle w:val="SchoolName"/>
              <w:rPr>
                <w:b w:val="0"/>
                <w:bCs/>
                <w:sz w:val="18"/>
                <w:szCs w:val="18"/>
              </w:rPr>
            </w:pPr>
            <w:r w:rsidRPr="009A68FD">
              <w:rPr>
                <w:b w:val="0"/>
                <w:bCs/>
                <w:sz w:val="18"/>
                <w:szCs w:val="18"/>
              </w:rPr>
              <w:t xml:space="preserve">College </w:t>
            </w:r>
            <w:r w:rsidR="004C63B8" w:rsidRPr="009A68FD">
              <w:rPr>
                <w:b w:val="0"/>
                <w:bCs/>
                <w:sz w:val="18"/>
                <w:szCs w:val="18"/>
              </w:rPr>
              <w:t>S</w:t>
            </w:r>
            <w:r w:rsidRPr="009A68FD">
              <w:rPr>
                <w:b w:val="0"/>
                <w:bCs/>
                <w:sz w:val="18"/>
                <w:szCs w:val="18"/>
              </w:rPr>
              <w:t>aint Maxime-</w:t>
            </w:r>
            <w:r w:rsidR="003D1B71" w:rsidRPr="009A68FD">
              <w:rPr>
                <w:b w:val="0"/>
                <w:bCs/>
                <w:sz w:val="18"/>
                <w:szCs w:val="18"/>
              </w:rPr>
              <w:t xml:space="preserve"> </w:t>
            </w:r>
            <w:r w:rsidRPr="009A68FD">
              <w:rPr>
                <w:b w:val="0"/>
                <w:bCs/>
                <w:sz w:val="18"/>
                <w:szCs w:val="18"/>
              </w:rPr>
              <w:t>Mansourieh</w:t>
            </w:r>
          </w:p>
          <w:p w14:paraId="1B79B416" w14:textId="7162E1A7" w:rsidR="003D1B71" w:rsidRPr="00CF3D64" w:rsidRDefault="009F4654" w:rsidP="00CF3D64">
            <w:pPr>
              <w:pStyle w:val="Heading1"/>
              <w:rPr>
                <w:u w:val="single"/>
              </w:rPr>
            </w:pPr>
            <w:r w:rsidRPr="00CF3D64">
              <w:rPr>
                <w:u w:val="single"/>
              </w:rPr>
              <w:t>Languages</w:t>
            </w:r>
          </w:p>
          <w:p w14:paraId="34B9F363" w14:textId="0209CB58" w:rsidR="009F4654" w:rsidRPr="009F4654" w:rsidRDefault="009F4654" w:rsidP="009F4654">
            <w:pPr>
              <w:rPr>
                <w:rFonts w:cstheme="minorHAnsi"/>
              </w:rPr>
            </w:pPr>
            <w:r w:rsidRPr="009F4654">
              <w:rPr>
                <w:rFonts w:cstheme="minorHAnsi"/>
              </w:rPr>
              <w:t>Arabic (native)</w:t>
            </w:r>
          </w:p>
          <w:p w14:paraId="5CBAFAEC" w14:textId="6DCFF390" w:rsidR="009F4654" w:rsidRPr="009F4654" w:rsidRDefault="009F4654" w:rsidP="009F4654">
            <w:pPr>
              <w:rPr>
                <w:rFonts w:cstheme="minorHAnsi"/>
              </w:rPr>
            </w:pPr>
            <w:r w:rsidRPr="009F4654">
              <w:rPr>
                <w:rFonts w:cstheme="minorHAnsi"/>
              </w:rPr>
              <w:t>French (fluent)</w:t>
            </w:r>
          </w:p>
          <w:p w14:paraId="0C392766" w14:textId="2B6D88D4" w:rsidR="009F4654" w:rsidRPr="009F4654" w:rsidRDefault="009F4654" w:rsidP="009F4654">
            <w:pPr>
              <w:rPr>
                <w:rFonts w:cstheme="minorHAnsi"/>
              </w:rPr>
            </w:pPr>
            <w:r w:rsidRPr="009F4654">
              <w:rPr>
                <w:rFonts w:cstheme="minorHAnsi"/>
              </w:rPr>
              <w:t>English (fluent)</w:t>
            </w:r>
          </w:p>
          <w:p w14:paraId="07A92A9B" w14:textId="1788C57C" w:rsidR="009F4654" w:rsidRPr="009F4654" w:rsidRDefault="009F4654" w:rsidP="009F4654">
            <w:pPr>
              <w:rPr>
                <w:rFonts w:cstheme="minorHAnsi"/>
              </w:rPr>
            </w:pPr>
            <w:r w:rsidRPr="009F4654">
              <w:rPr>
                <w:rFonts w:cstheme="minorHAnsi"/>
              </w:rPr>
              <w:t>Spanish (beginner)</w:t>
            </w:r>
          </w:p>
          <w:p w14:paraId="7977AE96" w14:textId="3A4D56B5" w:rsidR="009F4654" w:rsidRPr="009F4654" w:rsidRDefault="009F4654" w:rsidP="009F4654">
            <w:pPr>
              <w:rPr>
                <w:rFonts w:cstheme="minorHAnsi"/>
              </w:rPr>
            </w:pPr>
            <w:r w:rsidRPr="009F4654">
              <w:rPr>
                <w:rFonts w:cstheme="minorHAnsi"/>
              </w:rPr>
              <w:t>Turkish (beginner)</w:t>
            </w:r>
          </w:p>
          <w:p w14:paraId="05CBF5C2" w14:textId="65B0F93B" w:rsidR="00CF3D64" w:rsidRDefault="00CF3D64" w:rsidP="00CF3D64"/>
          <w:p w14:paraId="51563628" w14:textId="174E30D6" w:rsidR="00CF3D64" w:rsidRDefault="00CF3D64" w:rsidP="00CF3D64">
            <w:pPr>
              <w:pStyle w:val="Heading1"/>
              <w:rPr>
                <w:u w:val="single"/>
              </w:rPr>
            </w:pPr>
            <w:r w:rsidRPr="00CF3D64">
              <w:rPr>
                <w:u w:val="single"/>
              </w:rPr>
              <w:t xml:space="preserve">Skills </w:t>
            </w:r>
          </w:p>
          <w:p w14:paraId="2DB434B2" w14:textId="02B81E3F" w:rsidR="00CF3D64" w:rsidRPr="00A43C4A" w:rsidRDefault="00A43C4A" w:rsidP="00CF3D64">
            <w:pPr>
              <w:rPr>
                <w:b/>
                <w:bCs/>
                <w:sz w:val="20"/>
                <w:szCs w:val="20"/>
              </w:rPr>
            </w:pPr>
            <w:r w:rsidRPr="00A43C4A">
              <w:rPr>
                <w:b/>
                <w:bCs/>
                <w:sz w:val="20"/>
                <w:szCs w:val="20"/>
              </w:rPr>
              <w:t>Computer</w:t>
            </w:r>
          </w:p>
          <w:p w14:paraId="331E26AF" w14:textId="313D4858" w:rsidR="00A43C4A" w:rsidRDefault="00A43C4A" w:rsidP="00CF3D64">
            <w:pPr>
              <w:rPr>
                <w:sz w:val="20"/>
                <w:szCs w:val="20"/>
              </w:rPr>
            </w:pPr>
            <w:r w:rsidRPr="00A43C4A">
              <w:rPr>
                <w:sz w:val="20"/>
                <w:szCs w:val="20"/>
              </w:rPr>
              <w:t>Microsoft teams tools</w:t>
            </w:r>
            <w:r w:rsidR="00AD274E">
              <w:rPr>
                <w:sz w:val="20"/>
                <w:szCs w:val="20"/>
              </w:rPr>
              <w:t xml:space="preserve"> </w:t>
            </w:r>
            <w:r w:rsidR="00AD274E" w:rsidRPr="00AD274E">
              <w:rPr>
                <w:sz w:val="20"/>
                <w:szCs w:val="20"/>
              </w:rPr>
              <w:t>–</w:t>
            </w:r>
            <w:r w:rsidR="00AD274E">
              <w:rPr>
                <w:sz w:val="20"/>
                <w:szCs w:val="20"/>
              </w:rPr>
              <w:t xml:space="preserve"> </w:t>
            </w:r>
            <w:r w:rsidRPr="00A43C4A">
              <w:rPr>
                <w:sz w:val="20"/>
                <w:szCs w:val="20"/>
              </w:rPr>
              <w:t xml:space="preserve">Zoom </w:t>
            </w:r>
            <w:r>
              <w:rPr>
                <w:sz w:val="20"/>
                <w:szCs w:val="20"/>
              </w:rPr>
              <w:t>–</w:t>
            </w:r>
            <w:r w:rsidRPr="00A43C4A">
              <w:rPr>
                <w:sz w:val="20"/>
                <w:szCs w:val="20"/>
              </w:rPr>
              <w:t xml:space="preserve"> Windows</w:t>
            </w:r>
          </w:p>
          <w:p w14:paraId="50C26651" w14:textId="77777777" w:rsidR="00A43C4A" w:rsidRDefault="00A43C4A" w:rsidP="00CF3D64">
            <w:pPr>
              <w:rPr>
                <w:sz w:val="20"/>
                <w:szCs w:val="20"/>
              </w:rPr>
            </w:pPr>
          </w:p>
          <w:p w14:paraId="485053F2" w14:textId="73D9BA58" w:rsidR="00A43C4A" w:rsidRPr="00A43C4A" w:rsidRDefault="00A43C4A" w:rsidP="00CF3D64">
            <w:pPr>
              <w:rPr>
                <w:b/>
                <w:bCs/>
                <w:sz w:val="20"/>
                <w:szCs w:val="20"/>
              </w:rPr>
            </w:pPr>
            <w:r w:rsidRPr="00A43C4A">
              <w:rPr>
                <w:b/>
                <w:bCs/>
                <w:sz w:val="20"/>
                <w:szCs w:val="20"/>
              </w:rPr>
              <w:t xml:space="preserve">Sociable </w:t>
            </w:r>
          </w:p>
          <w:p w14:paraId="1B0A5483" w14:textId="14B14E24" w:rsidR="00CF3D64" w:rsidRPr="00AD274E" w:rsidRDefault="00A43C4A" w:rsidP="00CF3D64">
            <w:pPr>
              <w:rPr>
                <w:sz w:val="20"/>
                <w:szCs w:val="20"/>
              </w:rPr>
            </w:pPr>
            <w:r w:rsidRPr="00AD274E">
              <w:rPr>
                <w:sz w:val="20"/>
                <w:szCs w:val="20"/>
              </w:rPr>
              <w:t>Rapid learner – Active listening – Adaptable to change</w:t>
            </w:r>
          </w:p>
          <w:p w14:paraId="710F6E40" w14:textId="170D30B0" w:rsidR="00A43C4A" w:rsidRDefault="00A43C4A" w:rsidP="00CF3D64">
            <w:pPr>
              <w:rPr>
                <w:sz w:val="20"/>
                <w:szCs w:val="20"/>
              </w:rPr>
            </w:pPr>
            <w:r w:rsidRPr="00AD274E">
              <w:rPr>
                <w:sz w:val="20"/>
                <w:szCs w:val="20"/>
              </w:rPr>
              <w:t xml:space="preserve">Time management </w:t>
            </w:r>
            <w:r w:rsidR="00AD274E" w:rsidRPr="00AD274E">
              <w:rPr>
                <w:sz w:val="20"/>
                <w:szCs w:val="20"/>
              </w:rPr>
              <w:t>–</w:t>
            </w:r>
            <w:r w:rsidRPr="00AD274E">
              <w:rPr>
                <w:sz w:val="20"/>
                <w:szCs w:val="20"/>
              </w:rPr>
              <w:t xml:space="preserve"> </w:t>
            </w:r>
            <w:r w:rsidR="00AD274E" w:rsidRPr="00AD274E">
              <w:rPr>
                <w:sz w:val="20"/>
                <w:szCs w:val="20"/>
              </w:rPr>
              <w:t>Patient and positive</w:t>
            </w:r>
          </w:p>
          <w:p w14:paraId="701185CF" w14:textId="6B47470A" w:rsidR="00AD274E" w:rsidRDefault="00AD274E" w:rsidP="00CF3D64">
            <w:pPr>
              <w:rPr>
                <w:sz w:val="20"/>
                <w:szCs w:val="20"/>
              </w:rPr>
            </w:pPr>
          </w:p>
          <w:p w14:paraId="287D39C1" w14:textId="2E6328B3" w:rsidR="00AD274E" w:rsidRDefault="00AD274E" w:rsidP="00CF3D64">
            <w:pPr>
              <w:rPr>
                <w:b/>
                <w:bCs/>
                <w:sz w:val="20"/>
                <w:szCs w:val="20"/>
              </w:rPr>
            </w:pPr>
            <w:r w:rsidRPr="00AD274E">
              <w:rPr>
                <w:b/>
                <w:bCs/>
                <w:sz w:val="20"/>
                <w:szCs w:val="20"/>
              </w:rPr>
              <w:t>Communicative</w:t>
            </w:r>
          </w:p>
          <w:p w14:paraId="2D1D297B" w14:textId="16005E71" w:rsidR="00AD274E" w:rsidRDefault="00AD274E" w:rsidP="00CF3D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Communication method – Friendliness – Sharing feedback – Responsiveness</w:t>
            </w:r>
          </w:p>
          <w:p w14:paraId="1AB01F4A" w14:textId="6F9F145E" w:rsidR="00AD274E" w:rsidRDefault="00AD274E" w:rsidP="00CF3D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Excellent customer service and care</w:t>
            </w:r>
          </w:p>
          <w:p w14:paraId="44DD4C44" w14:textId="78C398C1" w:rsidR="00AD274E" w:rsidRDefault="00AD274E" w:rsidP="00CF3D64">
            <w:pPr>
              <w:rPr>
                <w:sz w:val="20"/>
                <w:szCs w:val="20"/>
              </w:rPr>
            </w:pPr>
          </w:p>
          <w:p w14:paraId="6810DF5D" w14:textId="77777777" w:rsidR="00CE6306" w:rsidRPr="00587588" w:rsidRDefault="00CE6306" w:rsidP="00CE6306">
            <w:pPr>
              <w:pStyle w:val="Heading1"/>
              <w:rPr>
                <w:u w:val="single"/>
              </w:rPr>
            </w:pPr>
            <w:r w:rsidRPr="00587588">
              <w:rPr>
                <w:u w:val="single"/>
              </w:rPr>
              <w:t>Hobbies</w:t>
            </w:r>
          </w:p>
          <w:p w14:paraId="7513DCBB" w14:textId="77777777" w:rsidR="00CE6306" w:rsidRDefault="00CE6306" w:rsidP="00CE6306">
            <w:pPr>
              <w:pStyle w:val="Heading1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CE6306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Community involvement – Writing – Learning languages – Photography</w:t>
            </w:r>
          </w:p>
          <w:p w14:paraId="709600A4" w14:textId="1607F330" w:rsidR="00CE6306" w:rsidRPr="00CE6306" w:rsidRDefault="00CE6306" w:rsidP="00CE6306">
            <w:pPr>
              <w:pStyle w:val="Heading1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CE6306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Baking – Volunteering</w:t>
            </w:r>
          </w:p>
          <w:p w14:paraId="2CF0CDDB" w14:textId="77777777" w:rsidR="00CE6306" w:rsidRDefault="00CE6306" w:rsidP="00CE6306">
            <w:pPr>
              <w:pStyle w:val="Heading1"/>
              <w:rPr>
                <w:u w:val="single"/>
              </w:rPr>
            </w:pPr>
          </w:p>
          <w:p w14:paraId="174696E3" w14:textId="45A3834C" w:rsidR="00CE6306" w:rsidRPr="00587588" w:rsidRDefault="00CE6306" w:rsidP="00CE6306">
            <w:pPr>
              <w:pStyle w:val="Heading1"/>
              <w:rPr>
                <w:u w:val="single"/>
              </w:rPr>
            </w:pPr>
            <w:r w:rsidRPr="00587588">
              <w:rPr>
                <w:u w:val="single"/>
              </w:rPr>
              <w:t>Extracurricular activities</w:t>
            </w:r>
          </w:p>
          <w:p w14:paraId="38D620B4" w14:textId="2EDBE18C" w:rsidR="00CE6306" w:rsidRPr="00CE6306" w:rsidRDefault="00CE6306" w:rsidP="00CE6306">
            <w:pPr>
              <w:pStyle w:val="Heading1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CE6306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Member in “</w:t>
            </w:r>
            <w:r w:rsidRPr="00CE6306">
              <w:rPr>
                <w:rFonts w:asciiTheme="minorHAnsi" w:hAnsiTheme="minorHAnsi" w:cstheme="minorHAnsi"/>
                <w:color w:val="auto"/>
                <w:sz w:val="18"/>
                <w:szCs w:val="18"/>
                <w:rtl/>
              </w:rPr>
              <w:t>طلائع العذراء مريم</w:t>
            </w:r>
            <w:r w:rsidRPr="00CE6306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” Saint Takla</w:t>
            </w:r>
            <w:r w:rsidR="00DA608D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</w:t>
            </w:r>
            <w:r w:rsidRPr="00CE6306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</w:t>
            </w:r>
            <w:r w:rsidR="00DA608D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</w:t>
            </w:r>
            <w:r w:rsidRPr="00DA608D"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Sed El Bauchrieh</w:t>
            </w:r>
          </w:p>
          <w:p w14:paraId="30454CB6" w14:textId="446884A9" w:rsidR="00CE6306" w:rsidRPr="00CE6306" w:rsidRDefault="00CE6306" w:rsidP="00CE6306">
            <w:pPr>
              <w:pStyle w:val="Heading1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CE6306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Volunteer at Lebanese Red Cross</w:t>
            </w:r>
            <w:r w:rsidR="00DA608D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</w:t>
            </w:r>
            <w:r w:rsidRPr="00CE6306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- </w:t>
            </w:r>
            <w:r w:rsidRPr="00DA608D">
              <w:rPr>
                <w:rFonts w:asciiTheme="minorHAnsi" w:hAnsiTheme="minorHAnsi" w:cstheme="minorHAnsi"/>
                <w:b w:val="0"/>
                <w:bCs w:val="0"/>
                <w:color w:val="auto"/>
                <w:sz w:val="18"/>
                <w:szCs w:val="18"/>
              </w:rPr>
              <w:t>Sed El Bauchrieh</w:t>
            </w:r>
          </w:p>
          <w:p w14:paraId="431E6E72" w14:textId="77777777" w:rsidR="00CE6306" w:rsidRDefault="00CE6306" w:rsidP="00AD274E">
            <w:pPr>
              <w:pStyle w:val="Heading1"/>
              <w:rPr>
                <w:u w:val="single"/>
              </w:rPr>
            </w:pPr>
          </w:p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95BF9A7C2B28480F88283546DBE16CDD"/>
              </w:placeholder>
              <w:temporary/>
              <w:showingPlcHdr/>
              <w15:appearance w15:val="hidden"/>
            </w:sdtPr>
            <w:sdtEndPr/>
            <w:sdtContent>
              <w:p w14:paraId="68128BC3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CE6306">
                  <w:rPr>
                    <w:rStyle w:val="Heading1Char"/>
                    <w:b/>
                    <w:bCs/>
                  </w:rPr>
                  <w:t>References</w:t>
                </w:r>
              </w:p>
            </w:sdtContent>
          </w:sdt>
          <w:p w14:paraId="2A88ABC1" w14:textId="451EB8B9" w:rsidR="003D1B71" w:rsidRPr="00CE6306" w:rsidRDefault="00CF3D64" w:rsidP="00AC6C7E">
            <w:pPr>
              <w:rPr>
                <w:rFonts w:ascii="Calibri" w:hAnsi="Calibri" w:cs="Calibri"/>
                <w:sz w:val="24"/>
                <w:szCs w:val="24"/>
              </w:rPr>
            </w:pPr>
            <w:r w:rsidRPr="00587588">
              <w:rPr>
                <w:rFonts w:ascii="Calibri" w:hAnsi="Calibri" w:cs="Calibri"/>
                <w:sz w:val="18"/>
                <w:szCs w:val="18"/>
              </w:rPr>
              <w:t>Available upon request</w:t>
            </w:r>
          </w:p>
        </w:tc>
      </w:tr>
      <w:tr w:rsidR="003D1B71" w14:paraId="7121D7FC" w14:textId="77777777" w:rsidTr="003D1B71">
        <w:trPr>
          <w:trHeight w:val="1164"/>
        </w:trPr>
        <w:tc>
          <w:tcPr>
            <w:tcW w:w="720" w:type="dxa"/>
          </w:tcPr>
          <w:p w14:paraId="0D265672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12CF0A90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2BD5042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60D8E89" w14:textId="77777777" w:rsidR="003D1B71" w:rsidRPr="00590471" w:rsidRDefault="003D1B71" w:rsidP="00222466"/>
        </w:tc>
      </w:tr>
      <w:tr w:rsidR="003D1B71" w14:paraId="2B4B93A8" w14:textId="77777777" w:rsidTr="003D1B71">
        <w:trPr>
          <w:trHeight w:val="543"/>
        </w:trPr>
        <w:tc>
          <w:tcPr>
            <w:tcW w:w="720" w:type="dxa"/>
          </w:tcPr>
          <w:p w14:paraId="3A67E3EB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E9F9480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86DEF6" wp14:editId="6E24691E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40B959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f6Hs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1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B10BC15" w14:textId="564BCA37" w:rsidR="003D1B71" w:rsidRPr="00380FD1" w:rsidRDefault="00BF3945" w:rsidP="00380FD1">
            <w:pPr>
              <w:pStyle w:val="Information"/>
            </w:pPr>
            <w:r>
              <w:t xml:space="preserve">Mansourieh, </w:t>
            </w:r>
            <w:r w:rsidR="004C63B8">
              <w:t>S</w:t>
            </w:r>
            <w:r>
              <w:t xml:space="preserve">treet </w:t>
            </w:r>
            <w:r w:rsidR="004C63B8">
              <w:t>G</w:t>
            </w:r>
            <w:r>
              <w:t xml:space="preserve">hsoun, </w:t>
            </w:r>
            <w:r w:rsidR="004C63B8">
              <w:t>B</w:t>
            </w:r>
            <w:r>
              <w:t>uilding Akl, 4</w:t>
            </w:r>
            <w:r w:rsidRPr="00BF3945">
              <w:rPr>
                <w:vertAlign w:val="superscript"/>
              </w:rPr>
              <w:t>th</w:t>
            </w:r>
            <w:r>
              <w:t xml:space="preserve"> floor.</w:t>
            </w:r>
          </w:p>
          <w:p w14:paraId="1C0C3358" w14:textId="0127DA40"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1B1A75E9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12A354C" w14:textId="77777777" w:rsidR="003D1B71" w:rsidRDefault="003D1B71" w:rsidP="005801E5">
            <w:pPr>
              <w:pStyle w:val="Heading1"/>
            </w:pPr>
          </w:p>
        </w:tc>
      </w:tr>
      <w:tr w:rsidR="003D1B71" w14:paraId="11527025" w14:textId="77777777" w:rsidTr="003D1B71">
        <w:trPr>
          <w:trHeight w:val="183"/>
        </w:trPr>
        <w:tc>
          <w:tcPr>
            <w:tcW w:w="720" w:type="dxa"/>
          </w:tcPr>
          <w:p w14:paraId="0D6C4EDA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F19CB3A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6B96353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C84E502" w14:textId="77777777" w:rsidR="003D1B71" w:rsidRDefault="003D1B71" w:rsidP="005801E5">
            <w:pPr>
              <w:pStyle w:val="Heading1"/>
            </w:pPr>
          </w:p>
        </w:tc>
      </w:tr>
      <w:tr w:rsidR="003D1B71" w14:paraId="4954DAF9" w14:textId="77777777" w:rsidTr="003D1B71">
        <w:trPr>
          <w:trHeight w:val="624"/>
        </w:trPr>
        <w:tc>
          <w:tcPr>
            <w:tcW w:w="720" w:type="dxa"/>
          </w:tcPr>
          <w:p w14:paraId="22A4FD01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E8AE6BB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5E1975E" wp14:editId="3A78A12E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989F47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TwBFlg0AACW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3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1C265D5" w14:textId="4B2E5F5F" w:rsidR="003D1B71" w:rsidRPr="00380FD1" w:rsidRDefault="00BF3945" w:rsidP="00380FD1">
            <w:pPr>
              <w:pStyle w:val="Information"/>
            </w:pPr>
            <w:r>
              <w:t>70</w:t>
            </w:r>
            <w:r w:rsidR="009F4654">
              <w:t xml:space="preserve">/ </w:t>
            </w:r>
            <w:r>
              <w:t>395</w:t>
            </w:r>
            <w:r w:rsidR="009F4654">
              <w:t xml:space="preserve"> </w:t>
            </w:r>
            <w:r>
              <w:t>826</w:t>
            </w:r>
          </w:p>
        </w:tc>
        <w:tc>
          <w:tcPr>
            <w:tcW w:w="423" w:type="dxa"/>
            <w:vMerge/>
          </w:tcPr>
          <w:p w14:paraId="39C96450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E1A12EC" w14:textId="77777777" w:rsidR="003D1B71" w:rsidRDefault="003D1B71" w:rsidP="005801E5">
            <w:pPr>
              <w:pStyle w:val="Heading1"/>
            </w:pPr>
          </w:p>
        </w:tc>
      </w:tr>
      <w:tr w:rsidR="003D1B71" w14:paraId="5091661D" w14:textId="77777777" w:rsidTr="003D1B71">
        <w:trPr>
          <w:trHeight w:val="183"/>
        </w:trPr>
        <w:tc>
          <w:tcPr>
            <w:tcW w:w="720" w:type="dxa"/>
          </w:tcPr>
          <w:p w14:paraId="57616A62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F3B08F8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26D3E3F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9DE4F35" w14:textId="77777777" w:rsidR="003D1B71" w:rsidRDefault="003D1B71" w:rsidP="005801E5">
            <w:pPr>
              <w:pStyle w:val="Heading1"/>
            </w:pPr>
          </w:p>
        </w:tc>
      </w:tr>
      <w:tr w:rsidR="003D1B71" w14:paraId="0C500E5F" w14:textId="77777777" w:rsidTr="003D1B71">
        <w:trPr>
          <w:trHeight w:val="633"/>
        </w:trPr>
        <w:tc>
          <w:tcPr>
            <w:tcW w:w="720" w:type="dxa"/>
          </w:tcPr>
          <w:p w14:paraId="750759C6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60BE8B5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0CC25BF" wp14:editId="72D0E787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BBCAF0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cGG78jIAAOz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5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1EB3143" w14:textId="50EFB322" w:rsidR="003D1B71" w:rsidRPr="00380FD1" w:rsidRDefault="00BF3945" w:rsidP="00380FD1">
            <w:pPr>
              <w:pStyle w:val="Information"/>
            </w:pPr>
            <w:r>
              <w:t>mariellechaaya8@gmail.com</w:t>
            </w:r>
          </w:p>
        </w:tc>
        <w:tc>
          <w:tcPr>
            <w:tcW w:w="423" w:type="dxa"/>
            <w:vMerge/>
          </w:tcPr>
          <w:p w14:paraId="36CD9216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76A190F" w14:textId="77777777" w:rsidR="003D1B71" w:rsidRDefault="003D1B71" w:rsidP="005801E5">
            <w:pPr>
              <w:pStyle w:val="Heading1"/>
            </w:pPr>
          </w:p>
        </w:tc>
      </w:tr>
      <w:tr w:rsidR="003D1B71" w14:paraId="59FC3B42" w14:textId="77777777" w:rsidTr="003D1B71">
        <w:trPr>
          <w:trHeight w:val="174"/>
        </w:trPr>
        <w:tc>
          <w:tcPr>
            <w:tcW w:w="720" w:type="dxa"/>
          </w:tcPr>
          <w:p w14:paraId="764415A5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CFF518E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59E87CB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7065BCA" w14:textId="77777777" w:rsidR="003D1B71" w:rsidRDefault="003D1B71" w:rsidP="005801E5">
            <w:pPr>
              <w:pStyle w:val="Heading1"/>
            </w:pPr>
          </w:p>
        </w:tc>
      </w:tr>
      <w:tr w:rsidR="003D1B71" w14:paraId="77A01970" w14:textId="77777777" w:rsidTr="003D1B71">
        <w:trPr>
          <w:trHeight w:val="2448"/>
        </w:trPr>
        <w:tc>
          <w:tcPr>
            <w:tcW w:w="720" w:type="dxa"/>
          </w:tcPr>
          <w:p w14:paraId="500B17C7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549BFF0A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7F9402FD" w14:textId="77777777" w:rsidR="003D1B71" w:rsidRDefault="003D1B71" w:rsidP="00222466"/>
        </w:tc>
        <w:tc>
          <w:tcPr>
            <w:tcW w:w="6607" w:type="dxa"/>
            <w:vMerge/>
          </w:tcPr>
          <w:p w14:paraId="6C439460" w14:textId="77777777" w:rsidR="003D1B71" w:rsidRDefault="003D1B71" w:rsidP="00222466"/>
        </w:tc>
      </w:tr>
    </w:tbl>
    <w:p w14:paraId="53FCD38C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6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58031" w14:textId="77777777" w:rsidR="00E55BCE" w:rsidRDefault="00E55BCE" w:rsidP="00590471">
      <w:r>
        <w:separator/>
      </w:r>
    </w:p>
  </w:endnote>
  <w:endnote w:type="continuationSeparator" w:id="0">
    <w:p w14:paraId="5E06B03C" w14:textId="77777777" w:rsidR="00E55BCE" w:rsidRDefault="00E55BC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21D47" w14:textId="77777777" w:rsidR="00E55BCE" w:rsidRDefault="00E55BCE" w:rsidP="00590471">
      <w:r>
        <w:separator/>
      </w:r>
    </w:p>
  </w:footnote>
  <w:footnote w:type="continuationSeparator" w:id="0">
    <w:p w14:paraId="7C8EB768" w14:textId="77777777" w:rsidR="00E55BCE" w:rsidRDefault="00E55BC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E8557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42774BF" wp14:editId="38B695CF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96F245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B921FAD"/>
    <w:multiLevelType w:val="hybridMultilevel"/>
    <w:tmpl w:val="EA381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A12991"/>
    <w:multiLevelType w:val="hybridMultilevel"/>
    <w:tmpl w:val="BDAE4C42"/>
    <w:lvl w:ilvl="0" w:tplc="B4000946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D35336"/>
    <w:multiLevelType w:val="hybridMultilevel"/>
    <w:tmpl w:val="F8B86C42"/>
    <w:lvl w:ilvl="0" w:tplc="B4000946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F0011E"/>
    <w:multiLevelType w:val="hybridMultilevel"/>
    <w:tmpl w:val="DE54F0FE"/>
    <w:lvl w:ilvl="0" w:tplc="B4000946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A1502"/>
    <w:multiLevelType w:val="hybridMultilevel"/>
    <w:tmpl w:val="30D24936"/>
    <w:lvl w:ilvl="0" w:tplc="B4000946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FD6D29"/>
    <w:multiLevelType w:val="hybridMultilevel"/>
    <w:tmpl w:val="096CE4F8"/>
    <w:lvl w:ilvl="0" w:tplc="B4000946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7"/>
  </w:num>
  <w:num w:numId="6">
    <w:abstractNumId w:val="8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displayBackgroundShap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945"/>
    <w:rsid w:val="00003BE5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81E5B"/>
    <w:rsid w:val="004C63B8"/>
    <w:rsid w:val="004E158A"/>
    <w:rsid w:val="00565C77"/>
    <w:rsid w:val="0056708E"/>
    <w:rsid w:val="005801E5"/>
    <w:rsid w:val="00587588"/>
    <w:rsid w:val="00590196"/>
    <w:rsid w:val="00590471"/>
    <w:rsid w:val="005D01FA"/>
    <w:rsid w:val="00653E17"/>
    <w:rsid w:val="00677F13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A68FD"/>
    <w:rsid w:val="009D090F"/>
    <w:rsid w:val="009F4654"/>
    <w:rsid w:val="00A31464"/>
    <w:rsid w:val="00A31B16"/>
    <w:rsid w:val="00A33613"/>
    <w:rsid w:val="00A43C4A"/>
    <w:rsid w:val="00A47A8D"/>
    <w:rsid w:val="00AC6C7E"/>
    <w:rsid w:val="00AD274E"/>
    <w:rsid w:val="00B4158A"/>
    <w:rsid w:val="00B6466C"/>
    <w:rsid w:val="00BB1B5D"/>
    <w:rsid w:val="00BC22C7"/>
    <w:rsid w:val="00BD195A"/>
    <w:rsid w:val="00BF3945"/>
    <w:rsid w:val="00C07240"/>
    <w:rsid w:val="00C14078"/>
    <w:rsid w:val="00CE1E3D"/>
    <w:rsid w:val="00CE6306"/>
    <w:rsid w:val="00CF3D64"/>
    <w:rsid w:val="00D053FA"/>
    <w:rsid w:val="00DA608D"/>
    <w:rsid w:val="00DC3F0A"/>
    <w:rsid w:val="00DE039A"/>
    <w:rsid w:val="00E11581"/>
    <w:rsid w:val="00E26AED"/>
    <w:rsid w:val="00E40072"/>
    <w:rsid w:val="00E55BCE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  <w:rsid w:val="00FF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C51BD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CF3D6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44AFFF" w:themeColor="accent2" w:themeTint="99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CF3D64"/>
    <w:rPr>
      <w:rFonts w:asciiTheme="majorHAnsi" w:hAnsiTheme="majorHAnsi"/>
      <w:b/>
      <w:bCs/>
      <w:color w:val="44AFFF" w:themeColor="accent2" w:themeTint="99"/>
      <w:sz w:val="28"/>
      <w:szCs w:val="20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en-US%7bDE81C1D4-9183-459A-9413-BF05F7BB87C2%7d\%7bB3DB9AA3-E0F9-4566-A5FD-9CBCD54FE294%7d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F256C6226234E34ADB7284F1B3697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3E009-C5C4-4184-AE44-9C7C04666302}"/>
      </w:docPartPr>
      <w:docPartBody>
        <w:p w:rsidR="00990EBD" w:rsidRDefault="00082B62">
          <w:pPr>
            <w:pStyle w:val="9F256C6226234E34ADB7284F1B3697C0"/>
          </w:pPr>
          <w:r w:rsidRPr="00AC6C7E">
            <w:t>Experience</w:t>
          </w:r>
        </w:p>
      </w:docPartBody>
    </w:docPart>
    <w:docPart>
      <w:docPartPr>
        <w:name w:val="3E50578DEE6844E296526EF5C66B5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58DCE-25A7-41C1-A402-83CC9322F5D7}"/>
      </w:docPartPr>
      <w:docPartBody>
        <w:p w:rsidR="00990EBD" w:rsidRDefault="00082B62">
          <w:pPr>
            <w:pStyle w:val="3E50578DEE6844E296526EF5C66B5A92"/>
          </w:pPr>
          <w:r w:rsidRPr="00AC6C7E">
            <w:t>Education</w:t>
          </w:r>
        </w:p>
      </w:docPartBody>
    </w:docPart>
    <w:docPart>
      <w:docPartPr>
        <w:name w:val="95BF9A7C2B28480F88283546DBE16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770B51-9AC6-4AE4-887F-1E474D3D467E}"/>
      </w:docPartPr>
      <w:docPartBody>
        <w:p w:rsidR="00990EBD" w:rsidRDefault="00082B62">
          <w:pPr>
            <w:pStyle w:val="95BF9A7C2B28480F88283546DBE16CDD"/>
          </w:pPr>
          <w:r w:rsidRPr="00AC6C7E">
            <w:t>References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B62"/>
    <w:rsid w:val="00082B62"/>
    <w:rsid w:val="0058422B"/>
    <w:rsid w:val="008751D3"/>
    <w:rsid w:val="00990EBD"/>
    <w:rsid w:val="00A34769"/>
    <w:rsid w:val="00C8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256C6226234E34ADB7284F1B3697C0">
    <w:name w:val="9F256C6226234E34ADB7284F1B3697C0"/>
  </w:style>
  <w:style w:type="paragraph" w:customStyle="1" w:styleId="3E50578DEE6844E296526EF5C66B5A92">
    <w:name w:val="3E50578DEE6844E296526EF5C66B5A92"/>
  </w:style>
  <w:style w:type="paragraph" w:customStyle="1" w:styleId="95BF9A7C2B28480F88283546DBE16CDD">
    <w:name w:val="95BF9A7C2B28480F88283546DBE16CD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{B3DB9AA3-E0F9-4566-A5FD-9CBCD54FE294}tf78128832_win32</Template>
  <TotalTime>0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2023-10-14T08:48:00Z</dcterms:created>
  <dcterms:modified xsi:type="dcterms:W3CDTF">2023-10-14T20:06:00Z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