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0"/>
        <w:gridCol w:w="6780"/>
      </w:tblGrid>
      <w:tr w:rsidR="003D1B71" w14:paraId="55E2A339" w14:textId="77777777" w:rsidTr="00CE324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2C22508" w14:textId="3C45C25D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41832AF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  <w:p w14:paraId="4D138DEE" w14:textId="23E273DA" w:rsidR="004C6B3C" w:rsidRPr="0056708E" w:rsidRDefault="004C6B3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780" w:type="dxa"/>
            <w:tcBorders>
              <w:bottom w:val="nil"/>
            </w:tcBorders>
          </w:tcPr>
          <w:p w14:paraId="6B3BE206" w14:textId="77777777" w:rsidR="003D1B71" w:rsidRDefault="00BF64D2" w:rsidP="00310F17">
            <w:pPr>
              <w:pStyle w:val="Title"/>
            </w:pPr>
            <w:r>
              <w:t>Hassan Safwan</w:t>
            </w:r>
          </w:p>
          <w:p w14:paraId="0238BE21" w14:textId="08A2DE6E" w:rsidR="00BF64D2" w:rsidRPr="00BF64D2" w:rsidRDefault="00BF64D2" w:rsidP="00BF64D2"/>
        </w:tc>
      </w:tr>
      <w:tr w:rsidR="003D1B71" w:rsidRPr="00AC40F6" w14:paraId="6EAE4CDB" w14:textId="77777777" w:rsidTr="00CE324C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29C9421" w14:textId="77777777" w:rsidR="003D1B71" w:rsidRPr="00AC40F6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  <w:bookmarkStart w:id="0" w:name="_Hlk118369015"/>
          </w:p>
        </w:tc>
        <w:tc>
          <w:tcPr>
            <w:tcW w:w="250" w:type="dxa"/>
            <w:vMerge/>
            <w:tcBorders>
              <w:bottom w:val="nil"/>
            </w:tcBorders>
          </w:tcPr>
          <w:p w14:paraId="7BEB9F56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 w:val="restart"/>
            <w:tcBorders>
              <w:bottom w:val="nil"/>
            </w:tcBorders>
            <w:vAlign w:val="bottom"/>
          </w:tcPr>
          <w:p w14:paraId="73184C3A" w14:textId="77777777" w:rsidR="00B730FF" w:rsidRDefault="00513DD7" w:rsidP="00B730FF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72C7"/>
                  <w:sz w:val="22"/>
                  <w:szCs w:val="22"/>
                </w:rPr>
                <w:id w:val="1196195576"/>
                <w:placeholder>
                  <w:docPart w:val="764023C716824019B1BD653914AE83B0"/>
                </w:placeholder>
                <w:temporary/>
                <w:showingPlcHdr/>
              </w:sdtPr>
              <w:sdtEndPr/>
              <w:sdtContent>
                <w:r w:rsidR="003D1B71" w:rsidRPr="00AC40F6">
                  <w:rPr>
                    <w:szCs w:val="22"/>
                  </w:rPr>
                  <w:t>Experience</w:t>
                </w:r>
              </w:sdtContent>
            </w:sdt>
          </w:p>
          <w:p w14:paraId="54055B4E" w14:textId="27034703" w:rsidR="00D92248" w:rsidRPr="00B730FF" w:rsidRDefault="009B5AEA" w:rsidP="00B730FF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r>
              <w:rPr>
                <w:rFonts w:ascii="Calibri" w:hAnsi="Calibri" w:cs="Calibri"/>
              </w:rPr>
              <w:t>Supply Chain Management -Junior Agent</w:t>
            </w:r>
          </w:p>
          <w:p w14:paraId="087753B5" w14:textId="60AF5F0E" w:rsidR="003E6FEB" w:rsidRDefault="003E6FEB" w:rsidP="003E6FE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CMA CGM Global Business Service</w:t>
            </w:r>
          </w:p>
          <w:p w14:paraId="42DE9279" w14:textId="2D30C4B2" w:rsidR="003E6FEB" w:rsidRDefault="003E6FEB" w:rsidP="003E6FE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( </w:t>
            </w:r>
            <m:oMath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1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st</m:t>
                  </m:r>
                </m:sup>
              </m:sSup>
            </m:oMath>
            <w:r>
              <w:rPr>
                <w:rFonts w:ascii="Calibri" w:hAnsi="Calibri" w:cs="Calibri"/>
              </w:rPr>
              <w:t xml:space="preserve"> of July 2022 till present</w:t>
            </w:r>
            <w:r w:rsidR="00471ED2">
              <w:rPr>
                <w:rFonts w:ascii="Calibri" w:hAnsi="Calibri" w:cs="Calibri"/>
              </w:rPr>
              <w:t xml:space="preserve"> )</w:t>
            </w:r>
          </w:p>
          <w:p w14:paraId="42F6A24D" w14:textId="0ABD4250" w:rsidR="00471ED2" w:rsidRDefault="00471ED2" w:rsidP="003E6FEB">
            <w:pPr>
              <w:rPr>
                <w:rFonts w:ascii="Calibri" w:hAnsi="Calibri" w:cs="Calibri"/>
              </w:rPr>
            </w:pPr>
          </w:p>
          <w:p w14:paraId="19A59E7A" w14:textId="12BFF75B" w:rsidR="00471ED2" w:rsidRDefault="00471ED2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Generating Bill Of Lading</w:t>
            </w:r>
          </w:p>
          <w:p w14:paraId="69811FD8" w14:textId="273BF2A3" w:rsidR="00471ED2" w:rsidRDefault="00471ED2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Amendments</w:t>
            </w:r>
          </w:p>
          <w:p w14:paraId="41D81614" w14:textId="5F60CC46" w:rsidR="00471ED2" w:rsidRDefault="00471ED2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Validation</w:t>
            </w:r>
          </w:p>
          <w:p w14:paraId="11515C8C" w14:textId="20AF6B41" w:rsidR="00471ED2" w:rsidRDefault="00471ED2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Integration</w:t>
            </w:r>
          </w:p>
          <w:p w14:paraId="04B27003" w14:textId="27AECB45" w:rsidR="00471ED2" w:rsidRDefault="00471ED2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Bill of lading Release</w:t>
            </w:r>
          </w:p>
          <w:p w14:paraId="77B8D514" w14:textId="79125EAE" w:rsidR="00471ED2" w:rsidRDefault="00471ED2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Customer Care</w:t>
            </w:r>
          </w:p>
          <w:p w14:paraId="50C74434" w14:textId="6E4D8640" w:rsidR="00892580" w:rsidRDefault="00892580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Commu</w:t>
            </w:r>
            <w:r w:rsidR="00A844B4">
              <w:rPr>
                <w:rFonts w:ascii="Calibri" w:hAnsi="Calibri" w:cs="Calibri"/>
              </w:rPr>
              <w:t xml:space="preserve">nication with consignee &amp; shipper </w:t>
            </w:r>
          </w:p>
          <w:p w14:paraId="2F242D2D" w14:textId="3B97ED43" w:rsidR="00A844B4" w:rsidRDefault="000D4514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Splitting the booking </w:t>
            </w:r>
          </w:p>
          <w:p w14:paraId="4E75F277" w14:textId="70754EEF" w:rsidR="00EC1F37" w:rsidRDefault="00D0280B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Issuing waivers (ECTN, CNCA..)</w:t>
            </w:r>
          </w:p>
          <w:p w14:paraId="5F6219EA" w14:textId="7726EBEC" w:rsidR="00D0280B" w:rsidRDefault="003C5E7B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Working on Nova &amp; Lara Systems</w:t>
            </w:r>
          </w:p>
          <w:p w14:paraId="2B35BBAA" w14:textId="29AAEE63" w:rsidR="008A50F8" w:rsidRDefault="008A50F8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Merge</w:t>
            </w:r>
          </w:p>
          <w:p w14:paraId="1D882129" w14:textId="33C8DD01" w:rsidR="008A50F8" w:rsidRDefault="008A50F8" w:rsidP="00471ED2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Part load</w:t>
            </w:r>
          </w:p>
          <w:p w14:paraId="3BD35112" w14:textId="77777777" w:rsidR="008A50F8" w:rsidRPr="00E83862" w:rsidRDefault="008A50F8" w:rsidP="00E83862">
            <w:pPr>
              <w:ind w:left="360"/>
              <w:rPr>
                <w:rFonts w:ascii="Calibri" w:hAnsi="Calibri" w:cs="Calibri"/>
              </w:rPr>
            </w:pPr>
          </w:p>
          <w:p w14:paraId="5D9739AA" w14:textId="77777777" w:rsidR="002B2116" w:rsidRPr="00471ED2" w:rsidRDefault="002B2116" w:rsidP="002B2116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</w:rPr>
            </w:pPr>
          </w:p>
          <w:p w14:paraId="57B91BC3" w14:textId="77777777" w:rsidR="00471ED2" w:rsidRPr="003E6FEB" w:rsidRDefault="00471ED2" w:rsidP="003E6FEB">
            <w:pPr>
              <w:rPr>
                <w:rFonts w:ascii="Calibri" w:hAnsi="Calibri" w:cs="Calibri"/>
              </w:rPr>
            </w:pPr>
          </w:p>
          <w:p w14:paraId="066677DA" w14:textId="6E01A5AB" w:rsidR="003E6FEB" w:rsidRDefault="003E6FEB" w:rsidP="003E6FE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</w:t>
            </w:r>
          </w:p>
          <w:p w14:paraId="503D7D3E" w14:textId="61FA918F" w:rsidR="003E6FEB" w:rsidRDefault="003E6FEB" w:rsidP="003E6FEB">
            <w:pPr>
              <w:rPr>
                <w:rFonts w:ascii="Calibri" w:hAnsi="Calibri" w:cs="Calibri"/>
              </w:rPr>
            </w:pPr>
          </w:p>
          <w:p w14:paraId="64AEF336" w14:textId="26B55DC6" w:rsidR="003E6FEB" w:rsidRDefault="003E6FEB" w:rsidP="003E6FEB">
            <w:pPr>
              <w:rPr>
                <w:rFonts w:ascii="Calibri" w:hAnsi="Calibri" w:cs="Calibri"/>
              </w:rPr>
            </w:pPr>
          </w:p>
          <w:p w14:paraId="16DB31C6" w14:textId="72113F49" w:rsidR="003E6FEB" w:rsidRDefault="003E6FEB" w:rsidP="003E6FEB">
            <w:pPr>
              <w:rPr>
                <w:rFonts w:ascii="Calibri" w:hAnsi="Calibri" w:cs="Calibri"/>
              </w:rPr>
            </w:pPr>
          </w:p>
          <w:p w14:paraId="1AB5C2DE" w14:textId="3ED41737" w:rsidR="003E6FEB" w:rsidRDefault="00471ED2" w:rsidP="003E6FE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Booking travel </w:t>
            </w:r>
            <w:r w:rsidR="00B00BF6">
              <w:rPr>
                <w:rFonts w:ascii="Calibri" w:hAnsi="Calibri" w:cs="Calibri"/>
                <w:b/>
                <w:bCs/>
              </w:rPr>
              <w:t>–</w:t>
            </w:r>
            <w:r w:rsidRPr="00471ED2">
              <w:rPr>
                <w:rFonts w:ascii="Calibri" w:hAnsi="Calibri" w:cs="Calibri"/>
                <w:b/>
                <w:bCs/>
              </w:rPr>
              <w:t xml:space="preserve"> </w:t>
            </w:r>
            <w:r w:rsidR="00B00BF6">
              <w:rPr>
                <w:rFonts w:ascii="Calibri" w:hAnsi="Calibri" w:cs="Calibri"/>
                <w:b/>
                <w:bCs/>
              </w:rPr>
              <w:t>Supervisor support</w:t>
            </w:r>
            <w:r w:rsidRPr="00471ED2">
              <w:rPr>
                <w:rFonts w:ascii="Calibri" w:hAnsi="Calibri" w:cs="Calibri"/>
                <w:b/>
                <w:bCs/>
              </w:rPr>
              <w:t xml:space="preserve"> Agent</w:t>
            </w:r>
          </w:p>
          <w:p w14:paraId="492B4AED" w14:textId="48636988" w:rsidR="00471ED2" w:rsidRDefault="00471ED2" w:rsidP="003E6FEB">
            <w:pPr>
              <w:rPr>
                <w:rFonts w:ascii="Calibri" w:hAnsi="Calibri" w:cs="Calibri"/>
                <w:b/>
                <w:bCs/>
              </w:rPr>
            </w:pPr>
            <w:r w:rsidRPr="00471ED2">
              <w:rPr>
                <w:rFonts w:ascii="Calibri" w:hAnsi="Calibri" w:cs="Calibri"/>
                <w:b/>
                <w:bCs/>
              </w:rPr>
              <w:t xml:space="preserve">Concord Travel </w:t>
            </w:r>
          </w:p>
          <w:p w14:paraId="62D70918" w14:textId="648A6AD1" w:rsidR="00471ED2" w:rsidRPr="00471ED2" w:rsidRDefault="00471ED2" w:rsidP="003E6FE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(</w:t>
            </w:r>
            <m:oMath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1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st</m:t>
                  </m:r>
                </m:sup>
              </m:sSup>
            </m:oMath>
            <w:r>
              <w:rPr>
                <w:rFonts w:ascii="Calibri" w:hAnsi="Calibri" w:cs="Calibri"/>
              </w:rPr>
              <w:t>of February till 15 June)</w:t>
            </w:r>
          </w:p>
          <w:p w14:paraId="4935CD36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Support</w:t>
            </w:r>
          </w:p>
          <w:p w14:paraId="300E6AD5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Amadeus</w:t>
            </w:r>
          </w:p>
          <w:p w14:paraId="34253B88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GDS</w:t>
            </w:r>
          </w:p>
          <w:p w14:paraId="13699532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Ticketing</w:t>
            </w:r>
          </w:p>
          <w:p w14:paraId="548D48E6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Sales</w:t>
            </w:r>
          </w:p>
          <w:p w14:paraId="4B328010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B2C, B2B </w:t>
            </w:r>
          </w:p>
          <w:p w14:paraId="6B67BDDA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Reissuing </w:t>
            </w:r>
          </w:p>
          <w:p w14:paraId="05EB3E73" w14:textId="77777777" w:rsidR="003E6FEB" w:rsidRPr="00AC40F6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Hotels Reservation</w:t>
            </w:r>
          </w:p>
          <w:p w14:paraId="2CC764C5" w14:textId="1A6DD39C" w:rsidR="003E6FEB" w:rsidRDefault="003E6FEB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Revalidation</w:t>
            </w:r>
          </w:p>
          <w:p w14:paraId="025BB7A1" w14:textId="5428F805" w:rsidR="00DA3362" w:rsidRDefault="00DA3362" w:rsidP="003E6FEB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Customer Service </w:t>
            </w:r>
          </w:p>
          <w:p w14:paraId="49B62434" w14:textId="3984EDDA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after="200" w:line="276" w:lineRule="auto"/>
              <w:ind w:left="720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D761CCC" w14:textId="36BCBE35" w:rsidR="003E6FEB" w:rsidRDefault="003E6FEB" w:rsidP="003E6FEB">
            <w:pPr>
              <w:rPr>
                <w:rFonts w:ascii="Calibri" w:hAnsi="Calibri" w:cs="Calibri"/>
                <w:b/>
                <w:bCs/>
              </w:rPr>
            </w:pPr>
          </w:p>
          <w:p w14:paraId="01D9B706" w14:textId="77777777" w:rsidR="00471ED2" w:rsidRPr="003E6FEB" w:rsidRDefault="00471ED2" w:rsidP="003E6FEB">
            <w:pPr>
              <w:rPr>
                <w:rFonts w:ascii="Calibri" w:hAnsi="Calibri" w:cs="Calibri"/>
                <w:b/>
                <w:bCs/>
                <w:u w:val="single"/>
              </w:rPr>
            </w:pPr>
          </w:p>
          <w:p w14:paraId="05D42183" w14:textId="72425252" w:rsidR="00471ED2" w:rsidRDefault="00471ED2" w:rsidP="00471ED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Booking travel </w:t>
            </w:r>
            <w:r w:rsidR="00B00BF6">
              <w:rPr>
                <w:rFonts w:ascii="Calibri" w:hAnsi="Calibri" w:cs="Calibri"/>
                <w:b/>
                <w:bCs/>
              </w:rPr>
              <w:t>–</w:t>
            </w:r>
            <w:r w:rsidRPr="00471ED2">
              <w:rPr>
                <w:rFonts w:ascii="Calibri" w:hAnsi="Calibri" w:cs="Calibri"/>
                <w:b/>
                <w:bCs/>
              </w:rPr>
              <w:t xml:space="preserve"> </w:t>
            </w:r>
            <w:r w:rsidR="00B00BF6">
              <w:rPr>
                <w:rFonts w:ascii="Calibri" w:hAnsi="Calibri" w:cs="Calibri"/>
                <w:b/>
                <w:bCs/>
              </w:rPr>
              <w:t>Supervisor support</w:t>
            </w:r>
            <w:r w:rsidRPr="00471ED2">
              <w:rPr>
                <w:rFonts w:ascii="Calibri" w:hAnsi="Calibri" w:cs="Calibri"/>
                <w:b/>
                <w:bCs/>
              </w:rPr>
              <w:t xml:space="preserve"> Agent</w:t>
            </w:r>
          </w:p>
          <w:p w14:paraId="05E7F16C" w14:textId="69C40820" w:rsidR="00471ED2" w:rsidRDefault="00471ED2" w:rsidP="00471ED2">
            <w:pPr>
              <w:ind w:left="720" w:hanging="360"/>
              <w:rPr>
                <w:rFonts w:asciiTheme="majorBidi" w:hAnsiTheme="majorBidi" w:cstheme="majorBidi"/>
              </w:rPr>
            </w:pPr>
            <w:r w:rsidRPr="00AC40F6">
              <w:rPr>
                <w:rFonts w:asciiTheme="majorBidi" w:hAnsiTheme="majorBidi" w:cstheme="majorBidi"/>
              </w:rPr>
              <w:t>IATI Travel Company</w:t>
            </w:r>
          </w:p>
          <w:p w14:paraId="2FA75991" w14:textId="6C5E239D" w:rsidR="00471ED2" w:rsidRPr="00471ED2" w:rsidRDefault="00471ED2" w:rsidP="00471ED2">
            <w:pPr>
              <w:ind w:left="720" w:hanging="36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(14 October 2021 till 20 January)</w:t>
            </w:r>
          </w:p>
          <w:p w14:paraId="4223D4E9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Amadeus</w:t>
            </w:r>
          </w:p>
          <w:p w14:paraId="73ABC230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GDS</w:t>
            </w:r>
          </w:p>
          <w:p w14:paraId="1F459996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Ticketing</w:t>
            </w:r>
          </w:p>
          <w:p w14:paraId="4C21C391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Sales</w:t>
            </w:r>
          </w:p>
          <w:p w14:paraId="465874BB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B2C, B2B </w:t>
            </w:r>
          </w:p>
          <w:p w14:paraId="4A8308B8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Reissuing </w:t>
            </w:r>
          </w:p>
          <w:p w14:paraId="1FF24C11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>Hotels Reservation</w:t>
            </w:r>
          </w:p>
          <w:p w14:paraId="2D5CFE1F" w14:textId="42BFAD89" w:rsidR="00471ED2" w:rsidRDefault="00471ED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Revalidation </w:t>
            </w:r>
          </w:p>
          <w:p w14:paraId="4E7132D1" w14:textId="7A9C45BB" w:rsidR="00DA3362" w:rsidRDefault="00DA3362" w:rsidP="00471ED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Customer service </w:t>
            </w:r>
          </w:p>
          <w:p w14:paraId="5B5FDF01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after="200" w:line="276" w:lineRule="auto"/>
              <w:ind w:left="720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07FB1976" w14:textId="77777777" w:rsidR="00471ED2" w:rsidRPr="00AC40F6" w:rsidRDefault="00471ED2" w:rsidP="00471ED2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AC40F6">
              <w:rPr>
                <w:rFonts w:ascii="Calibri" w:hAnsi="Calibri" w:cs="Calibri"/>
                <w:sz w:val="22"/>
                <w:szCs w:val="22"/>
              </w:rPr>
              <w:t>June 9,2020–September 9,2020</w:t>
            </w:r>
          </w:p>
          <w:p w14:paraId="470C6D27" w14:textId="77777777" w:rsidR="00471ED2" w:rsidRPr="00AC40F6" w:rsidRDefault="00471ED2" w:rsidP="00471ED2">
            <w:pPr>
              <w:widowControl/>
              <w:rPr>
                <w:rFonts w:ascii="Roboto-Light" w:cs="Roboto-Light"/>
                <w:color w:val="000000" w:themeColor="text1"/>
              </w:rPr>
            </w:pPr>
            <w:r w:rsidRPr="00AC40F6">
              <w:rPr>
                <w:rFonts w:ascii="Roboto-Light" w:cs="Roboto-Light"/>
                <w:color w:val="000000" w:themeColor="text1"/>
              </w:rPr>
              <w:t>VNT BY VINATO (Sales) | 9 June - 9 September - 2020</w:t>
            </w:r>
          </w:p>
          <w:p w14:paraId="42C44E3B" w14:textId="77777777" w:rsidR="00471ED2" w:rsidRPr="00AC40F6" w:rsidRDefault="00471ED2" w:rsidP="00471ED2">
            <w:pPr>
              <w:widowControl/>
              <w:rPr>
                <w:rFonts w:ascii="Roboto-Light" w:cs="Roboto-Light"/>
                <w:color w:val="000000" w:themeColor="text1"/>
              </w:rPr>
            </w:pPr>
            <w:r w:rsidRPr="00AC40F6">
              <w:rPr>
                <w:rFonts w:ascii="Roboto-Light" w:cs="Roboto-Light"/>
                <w:color w:val="000000" w:themeColor="text1"/>
              </w:rPr>
              <w:t>Sales</w:t>
            </w:r>
          </w:p>
          <w:p w14:paraId="7FF9F7D5" w14:textId="77777777" w:rsidR="00471ED2" w:rsidRPr="00AC40F6" w:rsidRDefault="00471ED2" w:rsidP="00471ED2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40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Performing data entry and stock control.</w:t>
            </w:r>
          </w:p>
          <w:p w14:paraId="33A5B4BE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1"/>
              </w:numPr>
              <w:rPr>
                <w:rFonts w:ascii="Roboto-Light" w:cs="Roboto-Light"/>
                <w:color w:val="000000" w:themeColor="text1"/>
                <w:sz w:val="22"/>
                <w:szCs w:val="22"/>
              </w:rPr>
            </w:pPr>
            <w:r w:rsidRPr="00AC40F6">
              <w:rPr>
                <w:rFonts w:ascii="Roboto-Light" w:cs="Roboto-Light"/>
                <w:color w:val="000000" w:themeColor="text1"/>
                <w:sz w:val="22"/>
                <w:szCs w:val="22"/>
              </w:rPr>
              <w:t>Physical inventor</w:t>
            </w:r>
          </w:p>
          <w:p w14:paraId="7713BB5B" w14:textId="77777777" w:rsidR="00471ED2" w:rsidRPr="00AC40F6" w:rsidRDefault="00471ED2" w:rsidP="00471ED2">
            <w:pPr>
              <w:pStyle w:val="ListParagraph"/>
              <w:widowControl/>
              <w:numPr>
                <w:ilvl w:val="0"/>
                <w:numId w:val="11"/>
              </w:numPr>
              <w:rPr>
                <w:rFonts w:ascii="Roboto-Light" w:cs="Roboto-Light"/>
                <w:color w:val="000000" w:themeColor="text1"/>
                <w:sz w:val="22"/>
                <w:szCs w:val="22"/>
              </w:rPr>
            </w:pPr>
            <w:r w:rsidRPr="00AC40F6">
              <w:rPr>
                <w:rFonts w:ascii="Roboto-Light" w:cs="Roboto-Light"/>
                <w:color w:val="000000" w:themeColor="text1"/>
                <w:sz w:val="22"/>
                <w:szCs w:val="22"/>
              </w:rPr>
              <w:t>Engaged with customers to effectively build rapport and lasting</w:t>
            </w:r>
          </w:p>
          <w:p w14:paraId="4B078632" w14:textId="582C1A22" w:rsidR="00471ED2" w:rsidRDefault="00471ED2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Roboto-Light" w:cs="Roboto-Light"/>
                <w:color w:val="000000" w:themeColor="text1"/>
                <w:sz w:val="22"/>
                <w:szCs w:val="22"/>
              </w:rPr>
            </w:pPr>
            <w:r w:rsidRPr="00AC40F6">
              <w:rPr>
                <w:rFonts w:ascii="Roboto-Light" w:cs="Roboto-Light"/>
                <w:color w:val="000000" w:themeColor="text1"/>
                <w:sz w:val="22"/>
                <w:szCs w:val="22"/>
              </w:rPr>
              <w:t>relationships.</w:t>
            </w:r>
          </w:p>
          <w:p w14:paraId="2EF3664A" w14:textId="1F369FF6" w:rsidR="00DA3362" w:rsidRDefault="00DA3362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="Roboto-Light"/>
                <w:color w:val="000000" w:themeColor="text1"/>
                <w:sz w:val="22"/>
                <w:szCs w:val="22"/>
              </w:rPr>
            </w:pPr>
            <w:r>
              <w:rPr>
                <w:rFonts w:cs="Roboto-Light"/>
                <w:color w:val="000000" w:themeColor="text1"/>
                <w:sz w:val="22"/>
                <w:szCs w:val="22"/>
              </w:rPr>
              <w:t xml:space="preserve">Customer service </w:t>
            </w:r>
          </w:p>
          <w:p w14:paraId="0DA37544" w14:textId="52D65D76" w:rsidR="00C575DE" w:rsidRDefault="00C575DE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="Roboto-Light"/>
                <w:color w:val="000000" w:themeColor="text1"/>
                <w:sz w:val="22"/>
                <w:szCs w:val="22"/>
              </w:rPr>
            </w:pPr>
          </w:p>
          <w:p w14:paraId="04CC54B5" w14:textId="2AB9265A" w:rsidR="00C575DE" w:rsidRPr="00D03D79" w:rsidRDefault="0020057A" w:rsidP="00D03D79">
            <w:pPr>
              <w:rPr>
                <w:rFonts w:cs="Roboto-Light"/>
                <w:b/>
                <w:bCs/>
                <w:color w:val="000000" w:themeColor="text1"/>
              </w:rPr>
            </w:pPr>
            <w:r w:rsidRPr="00D03D79">
              <w:rPr>
                <w:rFonts w:cs="Roboto-Light"/>
                <w:b/>
                <w:bCs/>
                <w:color w:val="000000" w:themeColor="text1"/>
              </w:rPr>
              <w:t>April 15,</w:t>
            </w:r>
            <w:r w:rsidR="00934122" w:rsidRPr="00D03D79">
              <w:rPr>
                <w:rFonts w:cs="Roboto-Light"/>
                <w:b/>
                <w:bCs/>
                <w:color w:val="000000" w:themeColor="text1"/>
              </w:rPr>
              <w:t>2018-</w:t>
            </w:r>
            <w:r w:rsidR="00C16018" w:rsidRPr="00D03D79">
              <w:rPr>
                <w:rFonts w:cs="Roboto-Light"/>
                <w:b/>
                <w:bCs/>
                <w:color w:val="000000" w:themeColor="text1"/>
              </w:rPr>
              <w:t>April 25,2020</w:t>
            </w:r>
          </w:p>
          <w:p w14:paraId="1C010584" w14:textId="3BCA2E91" w:rsidR="00C16018" w:rsidRPr="00D1076C" w:rsidRDefault="00932807" w:rsidP="00D1076C">
            <w:pPr>
              <w:rPr>
                <w:rFonts w:cs="Roboto-Light"/>
                <w:b/>
                <w:bCs/>
                <w:color w:val="000000" w:themeColor="text1"/>
              </w:rPr>
            </w:pPr>
            <w:proofErr w:type="spellStart"/>
            <w:r w:rsidRPr="00D1076C">
              <w:rPr>
                <w:rFonts w:cs="Roboto-Light"/>
                <w:b/>
                <w:bCs/>
                <w:color w:val="000000" w:themeColor="text1"/>
              </w:rPr>
              <w:t>Compuprint</w:t>
            </w:r>
            <w:proofErr w:type="spellEnd"/>
            <w:r w:rsidR="00EC19EE" w:rsidRPr="00D1076C">
              <w:rPr>
                <w:rFonts w:cs="Roboto-Light"/>
                <w:b/>
                <w:bCs/>
                <w:color w:val="000000" w:themeColor="text1"/>
              </w:rPr>
              <w:t xml:space="preserve"> (Accounting)</w:t>
            </w:r>
          </w:p>
          <w:p w14:paraId="56694D70" w14:textId="2E63FA94" w:rsidR="00932807" w:rsidRDefault="00932807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="Roboto-Light"/>
                <w:color w:val="000000" w:themeColor="text1"/>
                <w:sz w:val="22"/>
                <w:szCs w:val="22"/>
              </w:rPr>
            </w:pPr>
            <w:r>
              <w:rPr>
                <w:rFonts w:cs="Roboto-Light"/>
                <w:b/>
                <w:bCs/>
                <w:color w:val="000000" w:themeColor="text1"/>
                <w:sz w:val="22"/>
                <w:szCs w:val="22"/>
              </w:rPr>
              <w:t>•</w:t>
            </w:r>
            <w:r w:rsidR="00495278">
              <w:rPr>
                <w:rFonts w:cs="Roboto-Light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495278">
              <w:rPr>
                <w:rFonts w:cs="Roboto-Light"/>
                <w:color w:val="000000" w:themeColor="text1"/>
                <w:sz w:val="22"/>
                <w:szCs w:val="22"/>
              </w:rPr>
              <w:t xml:space="preserve">analyzing monthly balance sheets for corporate </w:t>
            </w:r>
            <w:r w:rsidR="00DC7E2B">
              <w:rPr>
                <w:rFonts w:cs="Roboto-Light"/>
                <w:color w:val="000000" w:themeColor="text1"/>
                <w:sz w:val="22"/>
                <w:szCs w:val="22"/>
              </w:rPr>
              <w:t>reporting</w:t>
            </w:r>
          </w:p>
          <w:p w14:paraId="4C90C0CE" w14:textId="5194D31E" w:rsidR="00DC7E2B" w:rsidRDefault="00DC7E2B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="Roboto-Light"/>
                <w:color w:val="000000" w:themeColor="text1"/>
                <w:sz w:val="22"/>
                <w:szCs w:val="22"/>
              </w:rPr>
            </w:pPr>
            <w:r>
              <w:rPr>
                <w:rFonts w:cs="Roboto-Light"/>
                <w:b/>
                <w:bCs/>
                <w:color w:val="000000" w:themeColor="text1"/>
                <w:sz w:val="22"/>
                <w:szCs w:val="22"/>
              </w:rPr>
              <w:t>•</w:t>
            </w:r>
            <w:r>
              <w:rPr>
                <w:rFonts w:cs="Roboto-Light"/>
                <w:color w:val="000000" w:themeColor="text1"/>
                <w:sz w:val="22"/>
                <w:szCs w:val="22"/>
              </w:rPr>
              <w:t xml:space="preserve">Develop, maintain, ,analyze </w:t>
            </w:r>
            <w:r w:rsidR="0078433D">
              <w:rPr>
                <w:rFonts w:cs="Roboto-Light"/>
                <w:color w:val="000000" w:themeColor="text1"/>
                <w:sz w:val="22"/>
                <w:szCs w:val="22"/>
              </w:rPr>
              <w:t xml:space="preserve">budgets and preparing </w:t>
            </w:r>
          </w:p>
          <w:p w14:paraId="557404AF" w14:textId="08D684A9" w:rsidR="0078433D" w:rsidRPr="0078433D" w:rsidRDefault="0078433D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Roboto-Light" w:cs="Roboto-Light"/>
                <w:color w:val="000000" w:themeColor="text1"/>
                <w:sz w:val="22"/>
                <w:szCs w:val="22"/>
              </w:rPr>
            </w:pPr>
            <w:r>
              <w:rPr>
                <w:rFonts w:cs="Roboto-Light"/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 </w:t>
            </w:r>
            <w:r>
              <w:rPr>
                <w:rFonts w:cs="Roboto-Light"/>
                <w:color w:val="000000" w:themeColor="text1"/>
                <w:sz w:val="22"/>
                <w:szCs w:val="22"/>
              </w:rPr>
              <w:t>reports that compare budgeted costs to actual costs</w:t>
            </w:r>
          </w:p>
          <w:p w14:paraId="005CA9DB" w14:textId="286FB39A" w:rsidR="00471ED2" w:rsidRDefault="0016117C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• </w:t>
            </w:r>
            <w:r w:rsidR="009F28D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Journal vouchers</w:t>
            </w:r>
          </w:p>
          <w:p w14:paraId="6049F2FC" w14:textId="1BEC7F23" w:rsidR="009F28D6" w:rsidRDefault="009F28D6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• </w:t>
            </w:r>
            <w:r w:rsidR="00FB0CF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Purchases</w:t>
            </w:r>
          </w:p>
          <w:p w14:paraId="5AD61976" w14:textId="1ED81F09" w:rsidR="00FB0CF8" w:rsidRDefault="00FB0CF8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• Stock control</w:t>
            </w:r>
          </w:p>
          <w:p w14:paraId="4DFFFF30" w14:textId="2B279C0E" w:rsidR="00FB0CF8" w:rsidRPr="00AC40F6" w:rsidRDefault="00FB0CF8" w:rsidP="00471ED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• Collect</w:t>
            </w:r>
          </w:p>
          <w:p w14:paraId="1C597EE8" w14:textId="77777777" w:rsidR="00471ED2" w:rsidRPr="00AC40F6" w:rsidRDefault="00471ED2" w:rsidP="00471ED2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AC40F6">
              <w:rPr>
                <w:rFonts w:ascii="Calibri" w:hAnsi="Calibri" w:cs="Calibri"/>
                <w:sz w:val="22"/>
                <w:szCs w:val="22"/>
              </w:rPr>
              <w:t>March 7,2018–April 18,2018</w:t>
            </w:r>
          </w:p>
          <w:p w14:paraId="306643C1" w14:textId="77777777" w:rsidR="00471ED2" w:rsidRPr="00187AB5" w:rsidRDefault="00471ED2" w:rsidP="00471ED2">
            <w:pPr>
              <w:pStyle w:val="Experience"/>
              <w:rPr>
                <w:rFonts w:ascii="Calibri" w:hAnsi="Calibri" w:cs="Calibri"/>
                <w:szCs w:val="22"/>
              </w:rPr>
            </w:pPr>
            <w:r w:rsidRPr="00187AB5">
              <w:rPr>
                <w:rFonts w:ascii="Calibri" w:hAnsi="Calibri" w:cs="Calibri"/>
                <w:szCs w:val="22"/>
              </w:rPr>
              <w:t>Internship</w:t>
            </w:r>
            <w:r w:rsidRPr="00187AB5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187AB5">
              <w:rPr>
                <w:rFonts w:ascii="Calibri" w:hAnsi="Calibri" w:cs="Calibri"/>
                <w:szCs w:val="22"/>
              </w:rPr>
              <w:t xml:space="preserve"> </w:t>
            </w:r>
            <w:r w:rsidRPr="00187AB5">
              <w:rPr>
                <w:rFonts w:ascii="Roboto-Light" w:cs="Roboto-Light"/>
                <w:color w:val="000000" w:themeColor="text1"/>
                <w:szCs w:val="22"/>
              </w:rPr>
              <w:t>Professional Accounting Training Center (PATC)</w:t>
            </w:r>
          </w:p>
          <w:p w14:paraId="5E4202CD" w14:textId="77777777" w:rsidR="00471ED2" w:rsidRPr="00AC40F6" w:rsidRDefault="00471ED2" w:rsidP="00471ED2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40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Performing data entry and stock control.</w:t>
            </w:r>
          </w:p>
          <w:p w14:paraId="25725B73" w14:textId="77777777" w:rsidR="00471ED2" w:rsidRPr="00AC40F6" w:rsidRDefault="00471ED2" w:rsidP="00471ED2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40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Journal vouchers, Bank deposits, purchase, sales on account, payments, collection, operating expense, contracting companies and school accounting.</w:t>
            </w:r>
          </w:p>
          <w:p w14:paraId="2F2B109D" w14:textId="3B5D7083" w:rsidR="00471ED2" w:rsidRDefault="00471ED2" w:rsidP="00471ED2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40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Verifying petty cash reconciliations. </w:t>
            </w:r>
          </w:p>
          <w:p w14:paraId="0AB236AC" w14:textId="71E8193B" w:rsidR="00C2400F" w:rsidRDefault="00C2400F" w:rsidP="00C2400F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701CE7D6" w14:textId="1FF7033E" w:rsidR="00C2400F" w:rsidRDefault="00C2400F" w:rsidP="00C2400F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624416CC" w14:textId="77777777" w:rsidR="00C2400F" w:rsidRPr="00AC40F6" w:rsidRDefault="00C2400F" w:rsidP="00C2400F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6B444957" w14:textId="35BE8ECF" w:rsidR="00D92248" w:rsidRPr="00AC40F6" w:rsidRDefault="00D92248" w:rsidP="00D92248">
            <w:pPr>
              <w:ind w:left="720" w:hanging="360"/>
              <w:rPr>
                <w:rFonts w:ascii="Calibri" w:hAnsi="Calibri" w:cs="Calibri"/>
              </w:rPr>
            </w:pPr>
          </w:p>
          <w:p w14:paraId="6A796CF2" w14:textId="77777777" w:rsidR="00D92248" w:rsidRPr="00AC40F6" w:rsidRDefault="00D92248" w:rsidP="00D92248">
            <w:pPr>
              <w:ind w:left="720" w:hanging="360"/>
              <w:rPr>
                <w:rFonts w:ascii="Calibri" w:hAnsi="Calibri" w:cs="Calibri"/>
              </w:rPr>
            </w:pPr>
          </w:p>
          <w:p w14:paraId="03439042" w14:textId="2C36348B" w:rsidR="00AC40F6" w:rsidRPr="00AC40F6" w:rsidRDefault="003A1BD8" w:rsidP="00AC6C7E">
            <w:pPr>
              <w:rPr>
                <w:rFonts w:ascii="Calibri" w:hAnsi="Calibri" w:cs="Calibri"/>
                <w:b/>
                <w:color w:val="0070C0"/>
                <w:sz w:val="28"/>
                <w:u w:val="single"/>
              </w:rPr>
            </w:pPr>
            <w:r w:rsidRPr="00AC40F6">
              <w:rPr>
                <w:rFonts w:ascii="Calibri" w:hAnsi="Calibri" w:cs="Calibri"/>
                <w:b/>
                <w:color w:val="0070C0"/>
                <w:sz w:val="28"/>
                <w:u w:val="single"/>
              </w:rPr>
              <w:t>Profile</w:t>
            </w:r>
          </w:p>
          <w:p w14:paraId="7B543475" w14:textId="77777777" w:rsidR="003A1BD8" w:rsidRPr="00AC40F6" w:rsidRDefault="003A1BD8" w:rsidP="003A1BD8">
            <w:pPr>
              <w:widowControl/>
              <w:rPr>
                <w:rFonts w:ascii="Roboto-Light" w:cs="Roboto-Light"/>
                <w:color w:val="515151"/>
              </w:rPr>
            </w:pPr>
            <w:r w:rsidRPr="00AC40F6">
              <w:rPr>
                <w:rFonts w:ascii="Roboto-Light" w:cs="Roboto-Light"/>
                <w:color w:val="515151"/>
              </w:rPr>
              <w:t>A fresh graduate with a Business Management degree, currently seeking</w:t>
            </w:r>
          </w:p>
          <w:p w14:paraId="686D61EA" w14:textId="77777777" w:rsidR="003A1BD8" w:rsidRPr="00AC40F6" w:rsidRDefault="003A1BD8" w:rsidP="003A1BD8">
            <w:pPr>
              <w:widowControl/>
              <w:rPr>
                <w:rFonts w:ascii="Roboto-Light" w:cs="Roboto-Light"/>
                <w:color w:val="515151"/>
              </w:rPr>
            </w:pPr>
            <w:r w:rsidRPr="00AC40F6">
              <w:rPr>
                <w:rFonts w:ascii="Roboto-Light" w:cs="Roboto-Light"/>
                <w:color w:val="515151"/>
              </w:rPr>
              <w:t>to work in an organization which provides me with ample opportunities</w:t>
            </w:r>
          </w:p>
          <w:p w14:paraId="47524020" w14:textId="77777777" w:rsidR="003A1BD8" w:rsidRPr="00AC40F6" w:rsidRDefault="003A1BD8" w:rsidP="003A1BD8">
            <w:pPr>
              <w:widowControl/>
              <w:rPr>
                <w:rFonts w:ascii="Roboto-Light" w:cs="Roboto-Light"/>
                <w:color w:val="515151"/>
              </w:rPr>
            </w:pPr>
            <w:r w:rsidRPr="00AC40F6">
              <w:rPr>
                <w:rFonts w:ascii="Roboto-Light" w:cs="Roboto-Light"/>
                <w:color w:val="515151"/>
              </w:rPr>
              <w:t>to enhance my skills and knowledge along with contributing to the</w:t>
            </w:r>
          </w:p>
          <w:p w14:paraId="0060D6FE" w14:textId="6972A862" w:rsidR="003A1BD8" w:rsidRPr="00AC40F6" w:rsidRDefault="003A1BD8" w:rsidP="003A1BD8">
            <w:pPr>
              <w:rPr>
                <w:rFonts w:ascii="Calibri" w:hAnsi="Calibri" w:cs="Calibri"/>
              </w:rPr>
            </w:pPr>
            <w:r w:rsidRPr="00AC40F6">
              <w:rPr>
                <w:rFonts w:ascii="Roboto-Light" w:cs="Roboto-Light"/>
                <w:color w:val="515151"/>
              </w:rPr>
              <w:t>growth of the o</w:t>
            </w:r>
            <w:r w:rsidR="00CE324C" w:rsidRPr="00AC40F6">
              <w:rPr>
                <w:rFonts w:ascii="Roboto-Light" w:cs="Roboto-Light"/>
                <w:color w:val="515151"/>
              </w:rPr>
              <w:t>rganization</w:t>
            </w:r>
            <w:r w:rsidRPr="00AC40F6">
              <w:rPr>
                <w:rFonts w:ascii="Roboto-Light" w:cs="Roboto-Light"/>
                <w:color w:val="515151"/>
              </w:rPr>
              <w:t>.</w:t>
            </w: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-1554227259"/>
              <w:placeholder>
                <w:docPart w:val="8306ABAE5A6544B2857DC1CEDF33BED3"/>
              </w:placeholder>
              <w:temporary/>
              <w:showingPlcHdr/>
            </w:sdtPr>
            <w:sdtEndPr/>
            <w:sdtContent>
              <w:p w14:paraId="492EFDDC" w14:textId="77777777" w:rsidR="003D1B71" w:rsidRPr="00AC40F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AC40F6">
                  <w:rPr>
                    <w:szCs w:val="22"/>
                  </w:rPr>
                  <w:t>Education</w:t>
                </w:r>
              </w:p>
            </w:sdtContent>
          </w:sdt>
          <w:p w14:paraId="2ACDCF98" w14:textId="783FB697" w:rsidR="003D1B71" w:rsidRPr="00AC40F6" w:rsidRDefault="00F15682" w:rsidP="00353B60">
            <w:pPr>
              <w:pStyle w:val="SchoolName"/>
            </w:pPr>
            <w:r w:rsidRPr="00AC40F6">
              <w:t>Modern University for Business and science</w:t>
            </w:r>
            <w:r w:rsidR="003D1B71" w:rsidRPr="00AC40F6">
              <w:t xml:space="preserve">, </w:t>
            </w:r>
            <w:r w:rsidR="006A1607" w:rsidRPr="00AC40F6">
              <w:t>Beirut, Lebanon</w:t>
            </w:r>
            <w:r w:rsidR="002D48DB" w:rsidRPr="00AC40F6">
              <w:t xml:space="preserve"> 2021</w:t>
            </w:r>
          </w:p>
          <w:p w14:paraId="34A1B88F" w14:textId="42BF8D31" w:rsidR="003D1B71" w:rsidRDefault="006A1607" w:rsidP="00174103">
            <w:pPr>
              <w:pStyle w:val="ListBullet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AC40F6">
              <w:rPr>
                <w:rFonts w:ascii="Calibri" w:hAnsi="Calibri" w:cs="Calibri"/>
              </w:rPr>
              <w:t>Bachelor</w:t>
            </w:r>
            <w:r w:rsidR="00BC3A69" w:rsidRPr="00AC40F6">
              <w:rPr>
                <w:rFonts w:ascii="Calibri" w:hAnsi="Calibri" w:cs="Calibri"/>
              </w:rPr>
              <w:t xml:space="preserve">s </w:t>
            </w:r>
            <w:r w:rsidRPr="00AC40F6">
              <w:rPr>
                <w:rFonts w:ascii="Calibri" w:hAnsi="Calibri" w:cs="Calibri"/>
              </w:rPr>
              <w:t xml:space="preserve">of </w:t>
            </w:r>
            <w:r w:rsidR="00F15682" w:rsidRPr="00AC40F6">
              <w:rPr>
                <w:rFonts w:ascii="Calibri" w:hAnsi="Calibri" w:cs="Calibri"/>
              </w:rPr>
              <w:t>Business Management</w:t>
            </w:r>
          </w:p>
          <w:p w14:paraId="39C0EC72" w14:textId="77777777" w:rsidR="00C2400F" w:rsidRPr="00AC40F6" w:rsidRDefault="00C2400F" w:rsidP="00C2400F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-1730222568"/>
              <w:placeholder>
                <w:docPart w:val="06DAA77A173D4C289BB42B589A4DD642"/>
              </w:placeholder>
              <w:temporary/>
              <w:showingPlcHdr/>
            </w:sdtPr>
            <w:sdtEndPr/>
            <w:sdtContent>
              <w:p w14:paraId="3B322496" w14:textId="77777777" w:rsidR="003D1B71" w:rsidRPr="00AC40F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AC40F6">
                  <w:rPr>
                    <w:szCs w:val="22"/>
                  </w:rPr>
                  <w:t>Communication</w:t>
                </w:r>
              </w:p>
            </w:sdtContent>
          </w:sdt>
          <w:p w14:paraId="0DB251C8" w14:textId="67D56602" w:rsidR="003D1B71" w:rsidRPr="00AC40F6" w:rsidRDefault="006A1607" w:rsidP="00AC6C7E">
            <w:pPr>
              <w:rPr>
                <w:rFonts w:ascii="Calibri" w:hAnsi="Calibri" w:cs="Calibri"/>
              </w:rPr>
            </w:pPr>
            <w:r w:rsidRPr="00AC40F6">
              <w:rPr>
                <w:rFonts w:ascii="Calibri" w:hAnsi="Calibri" w:cs="Calibri"/>
              </w:rPr>
              <w:t>An excellent communicator in English and Arabic languages with a great passion for reading (TYPE of Reading Materials).</w:t>
            </w: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-278101685"/>
              <w:placeholder>
                <w:docPart w:val="D0C62A57E1CD4FEEAF588C13F24CB586"/>
              </w:placeholder>
              <w:temporary/>
              <w:showingPlcHdr/>
            </w:sdtPr>
            <w:sdtEndPr/>
            <w:sdtContent>
              <w:p w14:paraId="0CF81D7B" w14:textId="77777777" w:rsidR="003D1B71" w:rsidRPr="00AC40F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AC40F6">
                  <w:rPr>
                    <w:szCs w:val="22"/>
                  </w:rPr>
                  <w:t>Leadership</w:t>
                </w:r>
              </w:p>
            </w:sdtContent>
          </w:sdt>
          <w:p w14:paraId="7EBFCDB6" w14:textId="7F5DB089" w:rsidR="006A1607" w:rsidRPr="00AC40F6" w:rsidRDefault="006A1607" w:rsidP="00B71623">
            <w:pPr>
              <w:jc w:val="both"/>
              <w:rPr>
                <w:rFonts w:ascii="Calibri" w:hAnsi="Calibri" w:cs="Calibri"/>
              </w:rPr>
            </w:pPr>
            <w:r w:rsidRPr="00AC40F6">
              <w:rPr>
                <w:rFonts w:ascii="Calibri" w:hAnsi="Calibri" w:cs="Calibri"/>
              </w:rPr>
              <w:t>A great teamwork player</w:t>
            </w:r>
            <w:r w:rsidR="00B71623" w:rsidRPr="00AC40F6">
              <w:rPr>
                <w:rFonts w:ascii="Calibri" w:hAnsi="Calibri" w:cs="Calibri"/>
              </w:rPr>
              <w:t xml:space="preserve"> who k</w:t>
            </w:r>
            <w:r w:rsidRPr="00AC40F6">
              <w:rPr>
                <w:rFonts w:ascii="Calibri" w:hAnsi="Calibri" w:cs="Calibri"/>
              </w:rPr>
              <w:t>now</w:t>
            </w:r>
            <w:r w:rsidR="00B71623" w:rsidRPr="00AC40F6">
              <w:rPr>
                <w:rFonts w:ascii="Calibri" w:hAnsi="Calibri" w:cs="Calibri"/>
              </w:rPr>
              <w:t>s</w:t>
            </w:r>
            <w:r w:rsidRPr="00AC40F6">
              <w:rPr>
                <w:rFonts w:ascii="Calibri" w:hAnsi="Calibri" w:cs="Calibri"/>
              </w:rPr>
              <w:t xml:space="preserve"> how to interact in a team. I have good initiative, participative and understanding skills, in addition to </w:t>
            </w:r>
            <w:r w:rsidRPr="00AC40F6">
              <w:rPr>
                <w:rFonts w:ascii="Calibri" w:hAnsi="Calibri" w:cs="Calibri"/>
              </w:rPr>
              <w:lastRenderedPageBreak/>
              <w:t>adherence to team values and ethics.</w:t>
            </w:r>
            <w:r w:rsidR="00B71623" w:rsidRPr="00AC40F6">
              <w:rPr>
                <w:rFonts w:ascii="Calibri" w:hAnsi="Calibri" w:cs="Calibri"/>
              </w:rPr>
              <w:t xml:space="preserve"> I am also a</w:t>
            </w:r>
            <w:r w:rsidRPr="00AC40F6">
              <w:rPr>
                <w:rFonts w:ascii="Calibri" w:hAnsi="Calibri" w:cs="Calibri"/>
              </w:rPr>
              <w:t>ble to present in front of an audience with confidence and clarity.</w:t>
            </w:r>
            <w:r w:rsidR="00B71623" w:rsidRPr="00AC40F6">
              <w:rPr>
                <w:rFonts w:ascii="Calibri" w:hAnsi="Calibri" w:cs="Calibri"/>
              </w:rPr>
              <w:t xml:space="preserve"> One of my strengths is the</w:t>
            </w:r>
            <w:r w:rsidRPr="00AC40F6">
              <w:rPr>
                <w:rFonts w:ascii="Calibri" w:hAnsi="Calibri" w:cs="Calibri"/>
              </w:rPr>
              <w:t xml:space="preserve"> ability to identify and prioritize problems and </w:t>
            </w:r>
            <w:r w:rsidR="00B71623" w:rsidRPr="00AC40F6">
              <w:rPr>
                <w:rFonts w:ascii="Calibri" w:hAnsi="Calibri" w:cs="Calibri"/>
              </w:rPr>
              <w:t xml:space="preserve">to </w:t>
            </w:r>
            <w:r w:rsidRPr="00AC40F6">
              <w:rPr>
                <w:rFonts w:ascii="Calibri" w:hAnsi="Calibri" w:cs="Calibri"/>
              </w:rPr>
              <w:t xml:space="preserve">explore solutions through looking at alternatives, and act on the strategies. </w:t>
            </w:r>
          </w:p>
          <w:p w14:paraId="484A8336" w14:textId="6D9889CD" w:rsidR="00D92248" w:rsidRPr="00AC40F6" w:rsidRDefault="00D92248" w:rsidP="00B71623">
            <w:pPr>
              <w:jc w:val="both"/>
              <w:rPr>
                <w:rFonts w:ascii="Calibri" w:hAnsi="Calibri" w:cs="Calibri"/>
              </w:rPr>
            </w:pPr>
          </w:p>
          <w:p w14:paraId="548FF189" w14:textId="7D9B84D9" w:rsidR="00D92248" w:rsidRPr="00AC40F6" w:rsidRDefault="00D92248" w:rsidP="00D92248">
            <w:pPr>
              <w:rPr>
                <w:rFonts w:asciiTheme="majorBidi" w:hAnsiTheme="majorBidi" w:cstheme="majorBidi"/>
                <w:b/>
                <w:bCs/>
                <w:color w:val="0070C0"/>
                <w:sz w:val="24"/>
                <w:u w:val="single"/>
              </w:rPr>
            </w:pPr>
            <w:r w:rsidRPr="00AC40F6">
              <w:rPr>
                <w:rFonts w:asciiTheme="majorBidi" w:hAnsiTheme="majorBidi" w:cstheme="majorBidi"/>
                <w:b/>
                <w:bCs/>
                <w:color w:val="0070C0"/>
                <w:sz w:val="24"/>
                <w:u w:val="single"/>
              </w:rPr>
              <w:t>Professional Skills</w:t>
            </w:r>
          </w:p>
          <w:p w14:paraId="52446A33" w14:textId="77777777" w:rsidR="00D92248" w:rsidRPr="00AC40F6" w:rsidRDefault="00D92248" w:rsidP="00D92248">
            <w:pPr>
              <w:ind w:left="720" w:hanging="360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14:paraId="3131EDDC" w14:textId="77777777" w:rsidR="00D92248" w:rsidRPr="00AC40F6" w:rsidRDefault="00D92248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Certificate from Microsoft Office (Excel, power point, word) </w:t>
            </w:r>
          </w:p>
          <w:p w14:paraId="637EE9A3" w14:textId="550E8C73" w:rsidR="00D92248" w:rsidRDefault="00D92248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sz w:val="22"/>
                <w:szCs w:val="22"/>
              </w:rPr>
              <w:t xml:space="preserve">Certificate from Amadeus </w:t>
            </w:r>
          </w:p>
          <w:p w14:paraId="2A2F0181" w14:textId="590D0EC9" w:rsidR="00B8637F" w:rsidRDefault="004A6787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Certificate Data privacy basics</w:t>
            </w:r>
          </w:p>
          <w:p w14:paraId="64FD1F91" w14:textId="1790356B" w:rsidR="004A6787" w:rsidRDefault="004A6787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Certificate cyber security </w:t>
            </w:r>
          </w:p>
          <w:p w14:paraId="125E1554" w14:textId="43FD0EEF" w:rsidR="004A6787" w:rsidRDefault="00D5623D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Certificate CSR(Responsible digital)</w:t>
            </w:r>
          </w:p>
          <w:p w14:paraId="5E32AED4" w14:textId="529B1DC3" w:rsidR="00D5623D" w:rsidRDefault="00D5623D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Certificate Power</w:t>
            </w:r>
            <w:r w:rsidR="00B21F75">
              <w:rPr>
                <w:rFonts w:asciiTheme="majorBidi" w:hAnsiTheme="majorBidi" w:cstheme="majorBidi"/>
                <w:sz w:val="22"/>
                <w:szCs w:val="22"/>
              </w:rPr>
              <w:t xml:space="preserve"> and values of data</w:t>
            </w:r>
          </w:p>
          <w:p w14:paraId="23D19589" w14:textId="5793D150" w:rsidR="00B21F75" w:rsidRDefault="00B21F75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Certificate competition compliance</w:t>
            </w:r>
          </w:p>
          <w:p w14:paraId="5CD1CEB1" w14:textId="1321AFA2" w:rsidR="00B21F75" w:rsidRDefault="00B27D4D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Certificate Hard worker and responsible </w:t>
            </w:r>
          </w:p>
          <w:p w14:paraId="0E5B98B8" w14:textId="6C7A8F55" w:rsidR="00B27D4D" w:rsidRDefault="00B27D4D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Certificate </w:t>
            </w:r>
            <w:r w:rsidR="00DA3362">
              <w:rPr>
                <w:rFonts w:asciiTheme="majorBidi" w:hAnsiTheme="majorBidi" w:cstheme="majorBidi"/>
                <w:sz w:val="22"/>
                <w:szCs w:val="22"/>
              </w:rPr>
              <w:t>Deliver work</w:t>
            </w:r>
            <w:r w:rsidR="00AF0D66">
              <w:rPr>
                <w:rFonts w:asciiTheme="majorBidi" w:hAnsiTheme="majorBidi" w:cstheme="majorBidi"/>
                <w:sz w:val="22"/>
                <w:szCs w:val="22"/>
              </w:rPr>
              <w:t xml:space="preserve"> on time</w:t>
            </w:r>
          </w:p>
          <w:p w14:paraId="4AB8F676" w14:textId="6039F0E7" w:rsidR="00AF0D66" w:rsidRDefault="00AF0D66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Handling issues</w:t>
            </w:r>
          </w:p>
          <w:p w14:paraId="29DBB865" w14:textId="21124701" w:rsidR="00AF0D66" w:rsidRPr="00AC40F6" w:rsidRDefault="00B00BF6" w:rsidP="00D92248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Certificate Problem solver</w:t>
            </w:r>
          </w:p>
          <w:p w14:paraId="258FB786" w14:textId="70AB346D" w:rsidR="003D1B71" w:rsidRPr="00AC40F6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  <w:sz w:val="22"/>
                <w:szCs w:val="22"/>
              </w:rPr>
              <w:id w:val="1374043770"/>
              <w:placeholder>
                <w:docPart w:val="2FF09F367FD14D8F80236711D991464F"/>
              </w:placeholder>
              <w:temporary/>
              <w:showingPlcHdr/>
            </w:sdtPr>
            <w:sdtEndPr/>
            <w:sdtContent>
              <w:p w14:paraId="1580603B" w14:textId="77777777" w:rsidR="003D1B71" w:rsidRPr="00AC40F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2"/>
                    <w:szCs w:val="22"/>
                  </w:rPr>
                </w:pPr>
                <w:r w:rsidRPr="00AC40F6">
                  <w:rPr>
                    <w:szCs w:val="22"/>
                  </w:rPr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2F03881A78604AA6AE63B1223CC8256C"/>
              </w:placeholder>
              <w:temporary/>
              <w:showingPlcHdr/>
            </w:sdtPr>
            <w:sdtEndPr/>
            <w:sdtContent>
              <w:p w14:paraId="78F87506" w14:textId="77777777" w:rsidR="003D1B71" w:rsidRPr="00AC40F6" w:rsidRDefault="003D1B71" w:rsidP="00AC6C7E">
                <w:pPr>
                  <w:rPr>
                    <w:rFonts w:ascii="Calibri" w:hAnsi="Calibri" w:cs="Calibri"/>
                  </w:rPr>
                </w:pPr>
                <w:r w:rsidRPr="00AC40F6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bookmarkEnd w:id="0"/>
      <w:tr w:rsidR="003D1B71" w:rsidRPr="00AC40F6" w14:paraId="7BDE457F" w14:textId="77777777" w:rsidTr="00CE324C">
        <w:trPr>
          <w:trHeight w:val="1164"/>
        </w:trPr>
        <w:tc>
          <w:tcPr>
            <w:tcW w:w="720" w:type="dxa"/>
          </w:tcPr>
          <w:p w14:paraId="2FC75A22" w14:textId="152273AA" w:rsidR="003D1B71" w:rsidRPr="00AC40F6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2"/>
                <w:szCs w:val="22"/>
              </w:rPr>
            </w:pPr>
          </w:p>
        </w:tc>
        <w:tc>
          <w:tcPr>
            <w:tcW w:w="2942" w:type="dxa"/>
            <w:gridSpan w:val="2"/>
          </w:tcPr>
          <w:p w14:paraId="0DD98579" w14:textId="77777777" w:rsidR="003D1B71" w:rsidRPr="00AC40F6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2"/>
                <w:szCs w:val="22"/>
              </w:rPr>
            </w:pPr>
          </w:p>
        </w:tc>
        <w:tc>
          <w:tcPr>
            <w:tcW w:w="250" w:type="dxa"/>
            <w:vMerge/>
          </w:tcPr>
          <w:p w14:paraId="6CE2327E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3CB80D2D" w14:textId="77777777" w:rsidR="003D1B71" w:rsidRPr="00AC40F6" w:rsidRDefault="003D1B71" w:rsidP="00222466"/>
        </w:tc>
      </w:tr>
      <w:tr w:rsidR="003D1B71" w:rsidRPr="00AC40F6" w14:paraId="3979CC27" w14:textId="77777777" w:rsidTr="00CE324C">
        <w:trPr>
          <w:trHeight w:val="543"/>
        </w:trPr>
        <w:tc>
          <w:tcPr>
            <w:tcW w:w="720" w:type="dxa"/>
          </w:tcPr>
          <w:p w14:paraId="191D0449" w14:textId="77777777" w:rsidR="003D1B71" w:rsidRPr="00AC40F6" w:rsidRDefault="003D1B71" w:rsidP="006D79A8">
            <w:pPr>
              <w:pStyle w:val="Information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93A34C5" w14:textId="77777777" w:rsidR="003D1B71" w:rsidRPr="00AC40F6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sz w:val="22"/>
                <w:szCs w:val="22"/>
              </w:rPr>
            </w:pPr>
            <w:r w:rsidRPr="00AC40F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76CB904" wp14:editId="0102C1D9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670B286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90731A6" w14:textId="72284B98" w:rsidR="003D1B71" w:rsidRPr="00AC40F6" w:rsidRDefault="00BF64D2" w:rsidP="00380FD1">
            <w:pPr>
              <w:pStyle w:val="Information"/>
              <w:rPr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Bir Hassan, Mayasa </w:t>
            </w:r>
            <w:r w:rsidR="006A1607" w:rsidRPr="00AC40F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Bldg. 1</w:t>
            </w:r>
            <w:r w:rsidR="006A1607" w:rsidRPr="00AC40F6">
              <w:rPr>
                <w:rFonts w:asciiTheme="majorBidi" w:hAnsiTheme="majorBidi" w:cstheme="majorBidi"/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="006A1607" w:rsidRPr="00AC40F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floor, </w:t>
            </w:r>
          </w:p>
          <w:p w14:paraId="44087D1A" w14:textId="3879DD0F" w:rsidR="003D1B71" w:rsidRPr="00AC40F6" w:rsidRDefault="006A1607" w:rsidP="00380FD1">
            <w:pPr>
              <w:pStyle w:val="Information"/>
              <w:rPr>
                <w:sz w:val="22"/>
                <w:szCs w:val="22"/>
              </w:rPr>
            </w:pPr>
            <w:r w:rsidRPr="00AC40F6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Beirut, Lebanon</w:t>
            </w:r>
          </w:p>
        </w:tc>
        <w:tc>
          <w:tcPr>
            <w:tcW w:w="250" w:type="dxa"/>
            <w:vMerge/>
          </w:tcPr>
          <w:p w14:paraId="14B43972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610C8C93" w14:textId="77777777" w:rsidR="003D1B71" w:rsidRPr="00AC40F6" w:rsidRDefault="003D1B71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3D1B71" w:rsidRPr="00AC40F6" w14:paraId="1FAE91A8" w14:textId="77777777" w:rsidTr="00CE324C">
        <w:trPr>
          <w:trHeight w:val="183"/>
        </w:trPr>
        <w:tc>
          <w:tcPr>
            <w:tcW w:w="720" w:type="dxa"/>
          </w:tcPr>
          <w:p w14:paraId="1099CB76" w14:textId="77777777" w:rsidR="003D1B71" w:rsidRPr="00AC40F6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71F38CB" w14:textId="77777777" w:rsidR="003D1B71" w:rsidRPr="00AC40F6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50" w:type="dxa"/>
            <w:vMerge/>
          </w:tcPr>
          <w:p w14:paraId="03D2B62A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45A32AD2" w14:textId="77777777" w:rsidR="003D1B71" w:rsidRPr="00AC40F6" w:rsidRDefault="003D1B71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3D1B71" w:rsidRPr="00AC40F6" w14:paraId="7FB28A5E" w14:textId="77777777" w:rsidTr="00CE324C">
        <w:trPr>
          <w:trHeight w:val="624"/>
        </w:trPr>
        <w:tc>
          <w:tcPr>
            <w:tcW w:w="720" w:type="dxa"/>
          </w:tcPr>
          <w:p w14:paraId="0716ABEF" w14:textId="77777777" w:rsidR="003D1B71" w:rsidRPr="00AC40F6" w:rsidRDefault="003D1B71" w:rsidP="006D79A8">
            <w:pPr>
              <w:pStyle w:val="Information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BCE9165" w14:textId="77777777" w:rsidR="003D1B71" w:rsidRPr="00AC40F6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  <w:szCs w:val="22"/>
              </w:rPr>
            </w:pPr>
            <w:r w:rsidRPr="00AC40F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1D34AD1" wp14:editId="01EA1B7B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20401C7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EAC918F" w14:textId="5B4B6B3F" w:rsidR="003D1B71" w:rsidRPr="00AC40F6" w:rsidRDefault="00BF64D2" w:rsidP="00BF64D2">
            <w:pPr>
              <w:jc w:val="center"/>
              <w:rPr>
                <w:rFonts w:asciiTheme="majorBidi" w:hAnsiTheme="majorBidi" w:cstheme="majorBidi"/>
              </w:rPr>
            </w:pPr>
            <w:r w:rsidRPr="00AC40F6">
              <w:rPr>
                <w:rFonts w:asciiTheme="majorBidi" w:hAnsiTheme="majorBidi" w:cstheme="majorBidi"/>
              </w:rPr>
              <w:t>71573525</w:t>
            </w:r>
          </w:p>
        </w:tc>
        <w:tc>
          <w:tcPr>
            <w:tcW w:w="250" w:type="dxa"/>
            <w:vMerge/>
          </w:tcPr>
          <w:p w14:paraId="0D58C177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2102B3A5" w14:textId="77777777" w:rsidR="003D1B71" w:rsidRPr="00AC40F6" w:rsidRDefault="003D1B71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3D1B71" w:rsidRPr="00AC40F6" w14:paraId="3D67B4D2" w14:textId="77777777" w:rsidTr="00CE324C">
        <w:trPr>
          <w:trHeight w:val="183"/>
        </w:trPr>
        <w:tc>
          <w:tcPr>
            <w:tcW w:w="720" w:type="dxa"/>
          </w:tcPr>
          <w:p w14:paraId="7F7338A6" w14:textId="77777777" w:rsidR="003D1B71" w:rsidRPr="00AC40F6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5125EE" w14:textId="77777777" w:rsidR="003D1B71" w:rsidRPr="00AC40F6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50" w:type="dxa"/>
            <w:vMerge/>
          </w:tcPr>
          <w:p w14:paraId="7E28C50B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7D1C2FEE" w14:textId="77777777" w:rsidR="003D1B71" w:rsidRPr="00AC40F6" w:rsidRDefault="003D1B71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3D1B71" w:rsidRPr="00AC40F6" w14:paraId="03365E9B" w14:textId="77777777" w:rsidTr="00CE324C">
        <w:trPr>
          <w:trHeight w:val="633"/>
        </w:trPr>
        <w:tc>
          <w:tcPr>
            <w:tcW w:w="720" w:type="dxa"/>
          </w:tcPr>
          <w:p w14:paraId="4E90C3C4" w14:textId="77777777" w:rsidR="003D1B71" w:rsidRPr="00AC40F6" w:rsidRDefault="003D1B71" w:rsidP="006D79A8">
            <w:pPr>
              <w:pStyle w:val="Information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2B30A20" w14:textId="77777777" w:rsidR="003D1B71" w:rsidRPr="00AC40F6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  <w:szCs w:val="22"/>
              </w:rPr>
            </w:pPr>
            <w:r w:rsidRPr="00AC40F6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D2CFDAD" wp14:editId="120C8DF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2025C10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F737EF1" w14:textId="77777777" w:rsidR="00BF64D2" w:rsidRPr="00AC40F6" w:rsidRDefault="00513DD7" w:rsidP="00BF64D2">
            <w:pPr>
              <w:jc w:val="center"/>
              <w:rPr>
                <w:rFonts w:asciiTheme="majorBidi" w:hAnsiTheme="majorBidi" w:cstheme="majorBidi"/>
              </w:rPr>
            </w:pPr>
            <w:hyperlink r:id="rId17" w:history="1">
              <w:r w:rsidR="00BF64D2" w:rsidRPr="00AC40F6">
                <w:rPr>
                  <w:rStyle w:val="Hyperlink"/>
                  <w:rFonts w:asciiTheme="majorBidi" w:hAnsiTheme="majorBidi" w:cstheme="majorBidi"/>
                </w:rPr>
                <w:t>Hasan.safwan98@hotmail.com</w:t>
              </w:r>
            </w:hyperlink>
          </w:p>
          <w:p w14:paraId="499831E2" w14:textId="4F99197C" w:rsidR="003D1B71" w:rsidRPr="00AC40F6" w:rsidRDefault="003D1B71" w:rsidP="00380FD1">
            <w:pPr>
              <w:pStyle w:val="Information"/>
              <w:rPr>
                <w:sz w:val="22"/>
                <w:szCs w:val="22"/>
              </w:rPr>
            </w:pPr>
          </w:p>
        </w:tc>
        <w:tc>
          <w:tcPr>
            <w:tcW w:w="250" w:type="dxa"/>
            <w:vMerge/>
          </w:tcPr>
          <w:p w14:paraId="6EBE9725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20B963CC" w14:textId="77777777" w:rsidR="003D1B71" w:rsidRPr="00AC40F6" w:rsidRDefault="003D1B71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3D1B71" w:rsidRPr="00AC40F6" w14:paraId="12CFD7D5" w14:textId="77777777" w:rsidTr="00CE324C">
        <w:trPr>
          <w:trHeight w:val="174"/>
        </w:trPr>
        <w:tc>
          <w:tcPr>
            <w:tcW w:w="720" w:type="dxa"/>
          </w:tcPr>
          <w:p w14:paraId="57D81D73" w14:textId="77777777" w:rsidR="003D1B71" w:rsidRPr="00AC40F6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8EEA703" w14:textId="77777777" w:rsidR="003D1B71" w:rsidRPr="00AC40F6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50" w:type="dxa"/>
            <w:vMerge/>
          </w:tcPr>
          <w:p w14:paraId="1689ED97" w14:textId="77777777" w:rsidR="003D1B71" w:rsidRPr="00AC40F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446C88FB" w14:textId="77777777" w:rsidR="003D1B71" w:rsidRPr="00AC40F6" w:rsidRDefault="003D1B71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BF64D2" w:rsidRPr="00AC40F6" w14:paraId="65AD80DF" w14:textId="77777777" w:rsidTr="00CE324C">
        <w:trPr>
          <w:trHeight w:val="633"/>
        </w:trPr>
        <w:tc>
          <w:tcPr>
            <w:tcW w:w="720" w:type="dxa"/>
          </w:tcPr>
          <w:p w14:paraId="4A97C744" w14:textId="77777777" w:rsidR="00BF64D2" w:rsidRPr="00AC40F6" w:rsidRDefault="00BF64D2" w:rsidP="006D79A8">
            <w:pPr>
              <w:pStyle w:val="Information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3BC46115" w14:textId="212ACB24" w:rsidR="00BF64D2" w:rsidRPr="00AC40F6" w:rsidRDefault="00BF64D2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  <w:szCs w:val="22"/>
              </w:rPr>
            </w:pPr>
          </w:p>
        </w:tc>
        <w:tc>
          <w:tcPr>
            <w:tcW w:w="2312" w:type="dxa"/>
          </w:tcPr>
          <w:p w14:paraId="77CD3340" w14:textId="01BFE98A" w:rsidR="00BF64D2" w:rsidRPr="00AC40F6" w:rsidRDefault="00BF64D2" w:rsidP="00380FD1">
            <w:pPr>
              <w:pStyle w:val="Information"/>
              <w:rPr>
                <w:sz w:val="22"/>
                <w:szCs w:val="22"/>
              </w:rPr>
            </w:pPr>
          </w:p>
        </w:tc>
        <w:tc>
          <w:tcPr>
            <w:tcW w:w="250" w:type="dxa"/>
            <w:vMerge/>
          </w:tcPr>
          <w:p w14:paraId="1634092D" w14:textId="77777777" w:rsidR="00BF64D2" w:rsidRPr="00AC40F6" w:rsidRDefault="00BF64D2" w:rsidP="00651D18">
            <w:pPr>
              <w:pStyle w:val="Information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80" w:type="dxa"/>
            <w:vMerge/>
          </w:tcPr>
          <w:p w14:paraId="6550BE9D" w14:textId="77777777" w:rsidR="00BF64D2" w:rsidRPr="00AC40F6" w:rsidRDefault="00BF64D2" w:rsidP="005801E5">
            <w:pPr>
              <w:pStyle w:val="Heading1"/>
              <w:rPr>
                <w:sz w:val="22"/>
                <w:szCs w:val="22"/>
              </w:rPr>
            </w:pPr>
          </w:p>
        </w:tc>
      </w:tr>
      <w:tr w:rsidR="00BF64D2" w:rsidRPr="00AC40F6" w14:paraId="454D62EA" w14:textId="77777777" w:rsidTr="00CE324C">
        <w:trPr>
          <w:trHeight w:val="2448"/>
        </w:trPr>
        <w:tc>
          <w:tcPr>
            <w:tcW w:w="720" w:type="dxa"/>
          </w:tcPr>
          <w:p w14:paraId="4C35E42C" w14:textId="77777777" w:rsidR="00BF64D2" w:rsidRPr="00AC40F6" w:rsidRDefault="00BF64D2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A7F3ACF" w14:textId="77777777" w:rsidR="00BF64D2" w:rsidRPr="00AC40F6" w:rsidRDefault="00BF64D2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</w:tcPr>
          <w:p w14:paraId="0DFFF457" w14:textId="77777777" w:rsidR="00BF64D2" w:rsidRPr="00AC40F6" w:rsidRDefault="00BF64D2" w:rsidP="00222466"/>
        </w:tc>
        <w:tc>
          <w:tcPr>
            <w:tcW w:w="6780" w:type="dxa"/>
            <w:vMerge/>
          </w:tcPr>
          <w:p w14:paraId="2F4D589E" w14:textId="77777777" w:rsidR="00BF64D2" w:rsidRPr="00AC40F6" w:rsidRDefault="00BF64D2" w:rsidP="00222466"/>
        </w:tc>
      </w:tr>
    </w:tbl>
    <w:p w14:paraId="44D889B8" w14:textId="77777777" w:rsidR="007F5B63" w:rsidRPr="00AC40F6" w:rsidRDefault="007F5B63" w:rsidP="006D79A8">
      <w:pPr>
        <w:pStyle w:val="BodyText"/>
        <w:rPr>
          <w:sz w:val="22"/>
          <w:szCs w:val="22"/>
        </w:rPr>
      </w:pPr>
    </w:p>
    <w:sectPr w:rsidR="007F5B63" w:rsidRPr="00AC40F6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AA207" w14:textId="77777777" w:rsidR="00F357C5" w:rsidRDefault="00F357C5" w:rsidP="00590471">
      <w:r>
        <w:separator/>
      </w:r>
    </w:p>
  </w:endnote>
  <w:endnote w:type="continuationSeparator" w:id="0">
    <w:p w14:paraId="585C4232" w14:textId="77777777" w:rsidR="00F357C5" w:rsidRDefault="00F357C5" w:rsidP="00590471">
      <w:r>
        <w:continuationSeparator/>
      </w:r>
    </w:p>
  </w:endnote>
  <w:endnote w:type="continuationNotice" w:id="1">
    <w:p w14:paraId="312C47BA" w14:textId="77777777" w:rsidR="00F357C5" w:rsidRDefault="00F35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-Light">
    <w:altName w:val="Roboto"/>
    <w:panose1 w:val="020B0604020202020204"/>
    <w:charset w:val="B2"/>
    <w:family w:val="auto"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2E501" w14:textId="77777777" w:rsidR="00F357C5" w:rsidRDefault="00F357C5" w:rsidP="00590471">
      <w:r>
        <w:separator/>
      </w:r>
    </w:p>
  </w:footnote>
  <w:footnote w:type="continuationSeparator" w:id="0">
    <w:p w14:paraId="5D4D89CE" w14:textId="77777777" w:rsidR="00F357C5" w:rsidRDefault="00F357C5" w:rsidP="00590471">
      <w:r>
        <w:continuationSeparator/>
      </w:r>
    </w:p>
  </w:footnote>
  <w:footnote w:type="continuationNotice" w:id="1">
    <w:p w14:paraId="2E894595" w14:textId="77777777" w:rsidR="00F357C5" w:rsidRDefault="00F357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7D115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5A9094" wp14:editId="1D69501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255573FF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lAqRSWJwSeBopEk2N5QKmIBiYSlWN5mBzLA0pFNDCRqBzLw+RYHsqx&#10;hMDqBeVYHibH8oBSqW1gciwP5VhC4FVBkWhyLA/lWELgaaBINDmWh3IsIfA0UCSaHMtDOZYQWBoo&#10;x/IwOZaHciwh8DRQJJocy0M5lhB4GigSTY7loRxLCDwNFIkmx/JQjiUEngaKRJNjeSjHEgJHg6dy&#10;LCHwMhCO5WlyLE/lWELgaSCz89PkWJ7KsYTA00Bm56fJsTyVYwmBp4H4iU+TY3kqxxICTwPxE58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KGUhGWZwSdBY7EkmN5Q6mYBSUSnWN5&#10;lxzLG0rFLCiR6BzLu+RY3s6xjKB6C86xvEuO5Q2los+g5FjezrGMoFuCI7HkWN7OsYygs8CRWHIs&#10;b+dYRtBZ4EgsOZa3cywjqCxwjuVdcixv51hG0FngSCw5lrdzLCPoLHAklhzL2zmWEXQWOBJLjuXt&#10;HMsIOgsciSXH8naOZQSNBZdzLCPoBjCO5So5lss5lhF0FtjX+So5lss5lhF0FtjX+So5lss5lhF0&#10;Ftg+8So5lss5lhF0Ftg+8So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18EC8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1BD5C7C"/>
    <w:multiLevelType w:val="hybridMultilevel"/>
    <w:tmpl w:val="70C82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A588D"/>
    <w:multiLevelType w:val="hybridMultilevel"/>
    <w:tmpl w:val="AA7E14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AC6D42"/>
    <w:multiLevelType w:val="hybridMultilevel"/>
    <w:tmpl w:val="A3881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028F0"/>
    <w:multiLevelType w:val="hybridMultilevel"/>
    <w:tmpl w:val="ABC40DE0"/>
    <w:lvl w:ilvl="0" w:tplc="EFEE3138">
      <w:numFmt w:val="bullet"/>
      <w:lvlText w:val="-"/>
      <w:lvlJc w:val="left"/>
      <w:pPr>
        <w:ind w:left="720" w:hanging="360"/>
      </w:pPr>
      <w:rPr>
        <w:rFonts w:ascii="Roboto-Light" w:eastAsia="Times New Roman" w:hAnsiTheme="minorHAnsi" w:cs="Roboto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118D8"/>
    <w:multiLevelType w:val="hybridMultilevel"/>
    <w:tmpl w:val="A6DA7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B370E"/>
    <w:multiLevelType w:val="hybridMultilevel"/>
    <w:tmpl w:val="8F9CE5A4"/>
    <w:lvl w:ilvl="0" w:tplc="EFEE3138">
      <w:numFmt w:val="bullet"/>
      <w:lvlText w:val="-"/>
      <w:lvlJc w:val="left"/>
      <w:pPr>
        <w:ind w:left="1080" w:hanging="360"/>
      </w:pPr>
      <w:rPr>
        <w:rFonts w:ascii="Roboto-Light" w:eastAsia="Times New Roman" w:hAnsiTheme="minorHAnsi" w:cs="Roboto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460322"/>
    <w:multiLevelType w:val="hybridMultilevel"/>
    <w:tmpl w:val="B47221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C0840"/>
    <w:multiLevelType w:val="hybridMultilevel"/>
    <w:tmpl w:val="51BC15A4"/>
    <w:lvl w:ilvl="0" w:tplc="EFEE3138">
      <w:numFmt w:val="bullet"/>
      <w:lvlText w:val="-"/>
      <w:lvlJc w:val="left"/>
      <w:pPr>
        <w:ind w:left="720" w:hanging="360"/>
      </w:pPr>
      <w:rPr>
        <w:rFonts w:ascii="Roboto-Light" w:eastAsia="Times New Roman" w:hAnsiTheme="minorHAnsi" w:cs="Roboto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C3030"/>
    <w:multiLevelType w:val="hybridMultilevel"/>
    <w:tmpl w:val="DA48B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61D2E"/>
    <w:multiLevelType w:val="hybridMultilevel"/>
    <w:tmpl w:val="586ECF1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748A5"/>
    <w:multiLevelType w:val="hybridMultilevel"/>
    <w:tmpl w:val="3D94C9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E1E4384"/>
    <w:multiLevelType w:val="hybridMultilevel"/>
    <w:tmpl w:val="C074B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87157"/>
    <w:multiLevelType w:val="hybridMultilevel"/>
    <w:tmpl w:val="EFFC2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4F4D"/>
    <w:multiLevelType w:val="hybridMultilevel"/>
    <w:tmpl w:val="191214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14"/>
  </w:num>
  <w:num w:numId="6">
    <w:abstractNumId w:val="1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7"/>
  </w:num>
  <w:num w:numId="12">
    <w:abstractNumId w:val="12"/>
  </w:num>
  <w:num w:numId="13">
    <w:abstractNumId w:val="15"/>
  </w:num>
  <w:num w:numId="14">
    <w:abstractNumId w:val="9"/>
  </w:num>
  <w:num w:numId="15">
    <w:abstractNumId w:val="16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607"/>
    <w:rsid w:val="00060042"/>
    <w:rsid w:val="0008685D"/>
    <w:rsid w:val="00090860"/>
    <w:rsid w:val="000D4514"/>
    <w:rsid w:val="00112FD7"/>
    <w:rsid w:val="00121464"/>
    <w:rsid w:val="00147718"/>
    <w:rsid w:val="00150ABD"/>
    <w:rsid w:val="0016117C"/>
    <w:rsid w:val="00174103"/>
    <w:rsid w:val="00187AB5"/>
    <w:rsid w:val="001916BF"/>
    <w:rsid w:val="001946FC"/>
    <w:rsid w:val="0020057A"/>
    <w:rsid w:val="00222466"/>
    <w:rsid w:val="002236DD"/>
    <w:rsid w:val="00230101"/>
    <w:rsid w:val="0024753C"/>
    <w:rsid w:val="00257A31"/>
    <w:rsid w:val="00276026"/>
    <w:rsid w:val="002A0F5D"/>
    <w:rsid w:val="002B2116"/>
    <w:rsid w:val="002B4549"/>
    <w:rsid w:val="002D48DB"/>
    <w:rsid w:val="00310F17"/>
    <w:rsid w:val="00322A46"/>
    <w:rsid w:val="003326CB"/>
    <w:rsid w:val="00353B60"/>
    <w:rsid w:val="003753AD"/>
    <w:rsid w:val="00376291"/>
    <w:rsid w:val="00380FD1"/>
    <w:rsid w:val="00381803"/>
    <w:rsid w:val="00383D02"/>
    <w:rsid w:val="003853FD"/>
    <w:rsid w:val="00385DE7"/>
    <w:rsid w:val="003A1BD8"/>
    <w:rsid w:val="003C5E7B"/>
    <w:rsid w:val="003C7FD2"/>
    <w:rsid w:val="003D1B71"/>
    <w:rsid w:val="003E6FEB"/>
    <w:rsid w:val="00451DCF"/>
    <w:rsid w:val="00471ED2"/>
    <w:rsid w:val="00495278"/>
    <w:rsid w:val="004A6787"/>
    <w:rsid w:val="004B69BF"/>
    <w:rsid w:val="004C6B3C"/>
    <w:rsid w:val="004E158A"/>
    <w:rsid w:val="00565C77"/>
    <w:rsid w:val="0056708E"/>
    <w:rsid w:val="005801E5"/>
    <w:rsid w:val="00590471"/>
    <w:rsid w:val="005B7816"/>
    <w:rsid w:val="005C097C"/>
    <w:rsid w:val="005D01FA"/>
    <w:rsid w:val="00651D18"/>
    <w:rsid w:val="00653E17"/>
    <w:rsid w:val="00672443"/>
    <w:rsid w:val="006A08E8"/>
    <w:rsid w:val="006A1607"/>
    <w:rsid w:val="006D79A8"/>
    <w:rsid w:val="0072353B"/>
    <w:rsid w:val="007575B6"/>
    <w:rsid w:val="007617D1"/>
    <w:rsid w:val="0078433D"/>
    <w:rsid w:val="007873C5"/>
    <w:rsid w:val="007B3C81"/>
    <w:rsid w:val="007D67CA"/>
    <w:rsid w:val="007E668F"/>
    <w:rsid w:val="007F5B63"/>
    <w:rsid w:val="00803A0A"/>
    <w:rsid w:val="00846CB9"/>
    <w:rsid w:val="008566AA"/>
    <w:rsid w:val="00892580"/>
    <w:rsid w:val="008A1E6E"/>
    <w:rsid w:val="008A50F8"/>
    <w:rsid w:val="008C024F"/>
    <w:rsid w:val="008C2CFC"/>
    <w:rsid w:val="00912DC8"/>
    <w:rsid w:val="00921D2B"/>
    <w:rsid w:val="00924D68"/>
    <w:rsid w:val="00932807"/>
    <w:rsid w:val="00934122"/>
    <w:rsid w:val="009475DC"/>
    <w:rsid w:val="00967B93"/>
    <w:rsid w:val="00982422"/>
    <w:rsid w:val="009A11EB"/>
    <w:rsid w:val="009B5AEA"/>
    <w:rsid w:val="009C49A2"/>
    <w:rsid w:val="009D090F"/>
    <w:rsid w:val="009F1269"/>
    <w:rsid w:val="009F28D6"/>
    <w:rsid w:val="00A166EF"/>
    <w:rsid w:val="00A31464"/>
    <w:rsid w:val="00A31B16"/>
    <w:rsid w:val="00A33613"/>
    <w:rsid w:val="00A47A8D"/>
    <w:rsid w:val="00A844B4"/>
    <w:rsid w:val="00A8532F"/>
    <w:rsid w:val="00A90536"/>
    <w:rsid w:val="00AC28CF"/>
    <w:rsid w:val="00AC40F6"/>
    <w:rsid w:val="00AC6C7E"/>
    <w:rsid w:val="00AF0D66"/>
    <w:rsid w:val="00B00BF6"/>
    <w:rsid w:val="00B16973"/>
    <w:rsid w:val="00B21F75"/>
    <w:rsid w:val="00B2703B"/>
    <w:rsid w:val="00B27D4D"/>
    <w:rsid w:val="00B4158A"/>
    <w:rsid w:val="00B6466C"/>
    <w:rsid w:val="00B71623"/>
    <w:rsid w:val="00B730FF"/>
    <w:rsid w:val="00B84B66"/>
    <w:rsid w:val="00B8637F"/>
    <w:rsid w:val="00BB1B5D"/>
    <w:rsid w:val="00BC185D"/>
    <w:rsid w:val="00BC22C7"/>
    <w:rsid w:val="00BC3A69"/>
    <w:rsid w:val="00BD195A"/>
    <w:rsid w:val="00BF64D2"/>
    <w:rsid w:val="00C03472"/>
    <w:rsid w:val="00C07240"/>
    <w:rsid w:val="00C14078"/>
    <w:rsid w:val="00C16018"/>
    <w:rsid w:val="00C2400F"/>
    <w:rsid w:val="00C575DE"/>
    <w:rsid w:val="00CE1E3D"/>
    <w:rsid w:val="00CE324C"/>
    <w:rsid w:val="00D0280B"/>
    <w:rsid w:val="00D03D79"/>
    <w:rsid w:val="00D04777"/>
    <w:rsid w:val="00D053FA"/>
    <w:rsid w:val="00D1076C"/>
    <w:rsid w:val="00D22EC5"/>
    <w:rsid w:val="00D26A42"/>
    <w:rsid w:val="00D5623D"/>
    <w:rsid w:val="00D92248"/>
    <w:rsid w:val="00DA3362"/>
    <w:rsid w:val="00DC3F0A"/>
    <w:rsid w:val="00DC7E2B"/>
    <w:rsid w:val="00E26AED"/>
    <w:rsid w:val="00E57600"/>
    <w:rsid w:val="00E6640F"/>
    <w:rsid w:val="00E73AB8"/>
    <w:rsid w:val="00E83862"/>
    <w:rsid w:val="00E85D16"/>
    <w:rsid w:val="00E90A60"/>
    <w:rsid w:val="00EC19EE"/>
    <w:rsid w:val="00EC1F37"/>
    <w:rsid w:val="00ED47F7"/>
    <w:rsid w:val="00EE7E09"/>
    <w:rsid w:val="00F0223C"/>
    <w:rsid w:val="00F15682"/>
    <w:rsid w:val="00F32020"/>
    <w:rsid w:val="00F3235D"/>
    <w:rsid w:val="00F32393"/>
    <w:rsid w:val="00F357C5"/>
    <w:rsid w:val="00F42744"/>
    <w:rsid w:val="00F5694B"/>
    <w:rsid w:val="00F878BD"/>
    <w:rsid w:val="00FA424B"/>
    <w:rsid w:val="00FB0CF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0E62AC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6A160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Hasan.safwan98@hot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en.almasri\AppData\Local\Microsoft\Office\16.0\DTS\en-US%7bE6731835-61F6-490D-B5E5-421190AD908C%7d\%7bCE60CD90-8E47-4F37-ADF9-B35F4EADC6FA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64023C716824019B1BD653914AE8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BE9C7-C867-422A-924E-1612E9E969ED}"/>
      </w:docPartPr>
      <w:docPartBody>
        <w:p w:rsidR="00E3750C" w:rsidRDefault="00BF5451">
          <w:pPr>
            <w:pStyle w:val="764023C716824019B1BD653914AE83B0"/>
          </w:pPr>
          <w:r w:rsidRPr="00AC6C7E">
            <w:t>Experience</w:t>
          </w:r>
        </w:p>
      </w:docPartBody>
    </w:docPart>
    <w:docPart>
      <w:docPartPr>
        <w:name w:val="8306ABAE5A6544B2857DC1CEDF33B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17F6D-1E20-40DB-B504-D5DCA1632FCD}"/>
      </w:docPartPr>
      <w:docPartBody>
        <w:p w:rsidR="00E3750C" w:rsidRDefault="00BF5451">
          <w:pPr>
            <w:pStyle w:val="8306ABAE5A6544B2857DC1CEDF33BED3"/>
          </w:pPr>
          <w:r w:rsidRPr="00AC6C7E">
            <w:t>Education</w:t>
          </w:r>
        </w:p>
      </w:docPartBody>
    </w:docPart>
    <w:docPart>
      <w:docPartPr>
        <w:name w:val="06DAA77A173D4C289BB42B589A4DD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AEE07-C212-47F1-8545-EB7E00279245}"/>
      </w:docPartPr>
      <w:docPartBody>
        <w:p w:rsidR="00E3750C" w:rsidRDefault="00BF5451">
          <w:pPr>
            <w:pStyle w:val="06DAA77A173D4C289BB42B589A4DD642"/>
          </w:pPr>
          <w:r w:rsidRPr="00AC6C7E">
            <w:t>Communication</w:t>
          </w:r>
        </w:p>
      </w:docPartBody>
    </w:docPart>
    <w:docPart>
      <w:docPartPr>
        <w:name w:val="D0C62A57E1CD4FEEAF588C13F24CB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A56D-95CE-4E54-9083-9C3AAF277C27}"/>
      </w:docPartPr>
      <w:docPartBody>
        <w:p w:rsidR="00E3750C" w:rsidRDefault="00BF5451">
          <w:pPr>
            <w:pStyle w:val="D0C62A57E1CD4FEEAF588C13F24CB586"/>
          </w:pPr>
          <w:r w:rsidRPr="00AC6C7E">
            <w:t>Leadership</w:t>
          </w:r>
        </w:p>
      </w:docPartBody>
    </w:docPart>
    <w:docPart>
      <w:docPartPr>
        <w:name w:val="2FF09F367FD14D8F80236711D9914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D324-25DA-4F82-B06B-160F7F883DE9}"/>
      </w:docPartPr>
      <w:docPartBody>
        <w:p w:rsidR="00E3750C" w:rsidRDefault="00BF5451">
          <w:pPr>
            <w:pStyle w:val="2FF09F367FD14D8F80236711D991464F"/>
          </w:pPr>
          <w:r w:rsidRPr="00AC6C7E">
            <w:t>References</w:t>
          </w:r>
        </w:p>
      </w:docPartBody>
    </w:docPart>
    <w:docPart>
      <w:docPartPr>
        <w:name w:val="2F03881A78604AA6AE63B1223CC82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C0F96-8E5F-4653-B483-51E3D1DDB31D}"/>
      </w:docPartPr>
      <w:docPartBody>
        <w:p w:rsidR="00E3750C" w:rsidRDefault="00BF5451">
          <w:pPr>
            <w:pStyle w:val="2F03881A78604AA6AE63B1223CC8256C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-Light">
    <w:altName w:val="Roboto"/>
    <w:panose1 w:val="020B0604020202020204"/>
    <w:charset w:val="B2"/>
    <w:family w:val="auto"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451"/>
    <w:rsid w:val="00035C5B"/>
    <w:rsid w:val="000D4DB3"/>
    <w:rsid w:val="0086556E"/>
    <w:rsid w:val="009C74FC"/>
    <w:rsid w:val="00A660AD"/>
    <w:rsid w:val="00A83CD1"/>
    <w:rsid w:val="00AF5B75"/>
    <w:rsid w:val="00BF5451"/>
    <w:rsid w:val="00C020AD"/>
    <w:rsid w:val="00C847E8"/>
    <w:rsid w:val="00D31215"/>
    <w:rsid w:val="00E3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4023C716824019B1BD653914AE83B0">
    <w:name w:val="764023C716824019B1BD653914AE83B0"/>
  </w:style>
  <w:style w:type="paragraph" w:customStyle="1" w:styleId="8306ABAE5A6544B2857DC1CEDF33BED3">
    <w:name w:val="8306ABAE5A6544B2857DC1CEDF33BED3"/>
  </w:style>
  <w:style w:type="paragraph" w:customStyle="1" w:styleId="06DAA77A173D4C289BB42B589A4DD642">
    <w:name w:val="06DAA77A173D4C289BB42B589A4DD642"/>
  </w:style>
  <w:style w:type="paragraph" w:customStyle="1" w:styleId="D0C62A57E1CD4FEEAF588C13F24CB586">
    <w:name w:val="D0C62A57E1CD4FEEAF588C13F24CB586"/>
  </w:style>
  <w:style w:type="paragraph" w:customStyle="1" w:styleId="2FF09F367FD14D8F80236711D991464F">
    <w:name w:val="2FF09F367FD14D8F80236711D991464F"/>
  </w:style>
  <w:style w:type="paragraph" w:customStyle="1" w:styleId="2F03881A78604AA6AE63B1223CC8256C">
    <w:name w:val="2F03881A78604AA6AE63B1223CC8256C"/>
  </w:style>
  <w:style w:type="character" w:styleId="PlaceholderText">
    <w:name w:val="Placeholder Text"/>
    <w:basedOn w:val="DefaultParagraphFont"/>
    <w:uiPriority w:val="99"/>
    <w:semiHidden/>
    <w:rsid w:val="00AF5B7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44F0CC-CEBD-4E27-9681-F868EEA9F22A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%7bCE60CD90-8E47-4F37-ADF9-B35F4EADC6FA%7dtf78128832_win32.dotx</Template>
  <TotalTime>0</TotalTime>
  <Pages>4</Pages>
  <Words>413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2023-08-01T07:10:00Z</dcterms:created>
  <dcterms:modified xsi:type="dcterms:W3CDTF">2023-08-01T07:10:00Z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