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529" w:type="pct"/>
        <w:tblInd w:w="-990" w:type="dxa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10191"/>
      </w:tblGrid>
      <w:tr w:rsidR="00692703" w:rsidRPr="00CF1A49" w14:paraId="60A99F31" w14:textId="77777777" w:rsidTr="00EB5A10">
        <w:trPr>
          <w:trHeight w:hRule="exact" w:val="1314"/>
        </w:trPr>
        <w:tc>
          <w:tcPr>
            <w:tcW w:w="10350" w:type="dxa"/>
            <w:tcMar>
              <w:top w:w="0" w:type="dxa"/>
              <w:bottom w:w="0" w:type="dxa"/>
            </w:tcMar>
          </w:tcPr>
          <w:p w14:paraId="15797321" w14:textId="77777777" w:rsidR="00692703" w:rsidRPr="009D7B52" w:rsidRDefault="00C76D43" w:rsidP="00C76D43">
            <w:pPr>
              <w:pStyle w:val="Title"/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Elio</w:t>
            </w:r>
            <w:r w:rsidR="00692703" w:rsidRPr="009D7B52">
              <w:rPr>
                <w:color w:val="000000" w:themeColor="text1"/>
              </w:rPr>
              <w:t xml:space="preserve"> </w:t>
            </w:r>
            <w:r w:rsidRPr="009D7B52">
              <w:rPr>
                <w:rStyle w:val="IntenseEmphasis"/>
                <w:color w:val="000000" w:themeColor="text1"/>
              </w:rPr>
              <w:t>Rihani</w:t>
            </w:r>
          </w:p>
          <w:p w14:paraId="6F4283D7" w14:textId="77777777" w:rsidR="00692703" w:rsidRPr="009D7B52" w:rsidRDefault="002045F0" w:rsidP="00913946">
            <w:pPr>
              <w:pStyle w:val="ContactInfo"/>
              <w:contextualSpacing w:val="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alias w:val="Enter address:"/>
                <w:tag w:val="Enter address:"/>
                <w:id w:val="352083995"/>
                <w:placeholder>
                  <w:docPart w:val="BD2A54AB8B3F464E917C4925F6B9373B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9D7B52">
                  <w:rPr>
                    <w:color w:val="000000" w:themeColor="text1"/>
                  </w:rPr>
                  <w:t>Address</w:t>
                </w:r>
              </w:sdtContent>
            </w:sdt>
            <w:r w:rsidR="00C76D43" w:rsidRPr="009D7B52">
              <w:rPr>
                <w:color w:val="000000" w:themeColor="text1"/>
              </w:rPr>
              <w:t xml:space="preserve">: </w:t>
            </w:r>
            <w:proofErr w:type="spellStart"/>
            <w:r w:rsidR="00C76D43" w:rsidRPr="009D7B52">
              <w:rPr>
                <w:color w:val="000000" w:themeColor="text1"/>
              </w:rPr>
              <w:t>Bouchrieh</w:t>
            </w:r>
            <w:proofErr w:type="spellEnd"/>
            <w:r w:rsidR="00692703" w:rsidRPr="009D7B52"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alias w:val="Divider dot:"/>
                <w:tag w:val="Divider dot:"/>
                <w:id w:val="-1459182552"/>
                <w:placeholder>
                  <w:docPart w:val="F4F81E7C381B484FAB4355777BDB266A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9D7B52">
                  <w:rPr>
                    <w:color w:val="000000" w:themeColor="text1"/>
                  </w:rPr>
                  <w:t>·</w:t>
                </w:r>
              </w:sdtContent>
            </w:sdt>
            <w:r w:rsidR="00692703" w:rsidRPr="009D7B52"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alias w:val="Enter phone:"/>
                <w:tag w:val="Enter phone:"/>
                <w:id w:val="-1993482697"/>
                <w:placeholder>
                  <w:docPart w:val="BD7DD9CE40A3496D9CCF2C6E26AA630B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9D7B52">
                  <w:rPr>
                    <w:color w:val="000000" w:themeColor="text1"/>
                  </w:rPr>
                  <w:t>Phone</w:t>
                </w:r>
              </w:sdtContent>
            </w:sdt>
            <w:r w:rsidR="00C76D43" w:rsidRPr="009D7B52">
              <w:rPr>
                <w:color w:val="000000" w:themeColor="text1"/>
              </w:rPr>
              <w:t xml:space="preserve">: </w:t>
            </w:r>
            <w:r w:rsidR="00EF21B4" w:rsidRPr="009D7B52">
              <w:rPr>
                <w:color w:val="000000" w:themeColor="text1"/>
              </w:rPr>
              <w:t xml:space="preserve">+961 </w:t>
            </w:r>
            <w:r w:rsidR="00C76D43" w:rsidRPr="009D7B52">
              <w:rPr>
                <w:color w:val="000000" w:themeColor="text1"/>
              </w:rPr>
              <w:t>76 608 938</w:t>
            </w:r>
            <w:r w:rsidR="00941879" w:rsidRPr="009D7B52"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alias w:val="Divider dot:"/>
                <w:tag w:val="Divider dot:"/>
                <w:id w:val="-1040059016"/>
                <w:placeholder>
                  <w:docPart w:val="E7A92ED40A4947428E9CB597BBB4C248"/>
                </w:placeholder>
                <w:temporary/>
                <w:showingPlcHdr/>
                <w15:appearance w15:val="hidden"/>
              </w:sdtPr>
              <w:sdtEndPr/>
              <w:sdtContent>
                <w:r w:rsidR="00941879" w:rsidRPr="009D7B52">
                  <w:rPr>
                    <w:color w:val="000000" w:themeColor="text1"/>
                  </w:rPr>
                  <w:t>·</w:t>
                </w:r>
              </w:sdtContent>
            </w:sdt>
            <w:r w:rsidR="00941879" w:rsidRPr="009D7B52">
              <w:rPr>
                <w:color w:val="000000" w:themeColor="text1"/>
              </w:rPr>
              <w:t xml:space="preserve"> Birth date: 5 June 2005</w:t>
            </w:r>
          </w:p>
          <w:p w14:paraId="65C8BA8D" w14:textId="77777777" w:rsidR="00692703" w:rsidRPr="00CF1A49" w:rsidRDefault="00843383" w:rsidP="009E1E82">
            <w:pPr>
              <w:pStyle w:val="ContactInfoEmphasis"/>
              <w:contextualSpacing w:val="0"/>
            </w:pPr>
            <w:r>
              <w:t xml:space="preserve">Email: </w:t>
            </w:r>
            <w:hyperlink r:id="rId7" w:history="1">
              <w:r w:rsidRPr="00843383">
                <w:rPr>
                  <w:rStyle w:val="Hyperlink"/>
                </w:rPr>
                <w:t>elioalrihani@gmail.com</w:t>
              </w:r>
            </w:hyperlink>
            <w:r w:rsidR="009E1E82">
              <w:t xml:space="preserve">| LinkedIn: </w:t>
            </w:r>
            <w:hyperlink r:id="rId8" w:history="1">
              <w:r w:rsidR="009E1E82">
                <w:rPr>
                  <w:rStyle w:val="Hyperlink"/>
                </w:rPr>
                <w:t>http://www.linkedin.com/in/elio-rihani</w:t>
              </w:r>
            </w:hyperlink>
          </w:p>
        </w:tc>
      </w:tr>
      <w:tr w:rsidR="009571D8" w:rsidRPr="00CF1A49" w14:paraId="359937FA" w14:textId="77777777" w:rsidTr="00790417">
        <w:trPr>
          <w:trHeight w:val="23"/>
        </w:trPr>
        <w:tc>
          <w:tcPr>
            <w:tcW w:w="10350" w:type="dxa"/>
            <w:tcMar>
              <w:top w:w="432" w:type="dxa"/>
            </w:tcMar>
          </w:tcPr>
          <w:p w14:paraId="787008AD" w14:textId="77777777" w:rsidR="001755A8" w:rsidRDefault="001755A8" w:rsidP="00941879">
            <w:pPr>
              <w:contextualSpacing w:val="0"/>
            </w:pPr>
          </w:p>
          <w:p w14:paraId="664D112F" w14:textId="07CEB0E5" w:rsidR="001F4ABE" w:rsidRPr="00F256E3" w:rsidRDefault="00F256E3" w:rsidP="00F256E3">
            <w:pPr>
              <w:contextualSpacing w:val="0"/>
              <w:jc w:val="center"/>
              <w:rPr>
                <w:sz w:val="24"/>
                <w:szCs w:val="24"/>
              </w:rPr>
            </w:pPr>
            <w:r w:rsidRPr="009D7B52">
              <w:rPr>
                <w:color w:val="000000" w:themeColor="text1"/>
                <w:sz w:val="24"/>
                <w:szCs w:val="24"/>
              </w:rPr>
              <w:t>Computer Science undergraduate with strong leadership and customer service experience gained through managing teams and daily operations in the hospitality industry. Skilled in problem solving, communication, teamwork, and fast-paced environments, with a growing background in programming and technology. Seeking internship opportunities to apply technical knowledge, develop software and analytical skills, and gain hands-on experience in the field of Computer Science.</w:t>
            </w:r>
          </w:p>
        </w:tc>
      </w:tr>
    </w:tbl>
    <w:p w14:paraId="52054DFB" w14:textId="77777777" w:rsidR="00EB5A10" w:rsidRPr="00880200" w:rsidRDefault="002045F0" w:rsidP="00EB5A10">
      <w:pPr>
        <w:pStyle w:val="Heading1"/>
        <w:rPr>
          <w:sz w:val="22"/>
          <w:szCs w:val="22"/>
        </w:rPr>
      </w:pPr>
      <w:sdt>
        <w:sdtPr>
          <w:rPr>
            <w:sz w:val="22"/>
            <w:szCs w:val="22"/>
          </w:rPr>
          <w:alias w:val="Experience:"/>
          <w:tag w:val="Experience:"/>
          <w:id w:val="-1983300934"/>
          <w:placeholder>
            <w:docPart w:val="31EE6C9486B246A887E0991D5FDA5A3F"/>
          </w:placeholder>
          <w:temporary/>
          <w:showingPlcHdr/>
          <w15:appearance w15:val="hidden"/>
        </w:sdtPr>
        <w:sdtEndPr/>
        <w:sdtContent>
          <w:r w:rsidR="004E01EB" w:rsidRPr="00880200">
            <w:rPr>
              <w:sz w:val="22"/>
              <w:szCs w:val="22"/>
            </w:rPr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147"/>
      </w:tblGrid>
      <w:tr w:rsidR="001D0BF1" w:rsidRPr="00880200" w14:paraId="274F9622" w14:textId="77777777" w:rsidTr="00790417">
        <w:tc>
          <w:tcPr>
            <w:tcW w:w="10723" w:type="dxa"/>
          </w:tcPr>
          <w:p w14:paraId="308D800F" w14:textId="7E6ED2C3" w:rsidR="00EB5A10" w:rsidRPr="009D7B52" w:rsidRDefault="00EB5A10" w:rsidP="00EB5A10">
            <w:pPr>
              <w:contextualSpacing w:val="0"/>
              <w:outlineLvl w:val="2"/>
              <w:rPr>
                <w:rFonts w:eastAsiaTheme="majorEastAsia" w:cstheme="majorBidi"/>
                <w:b/>
                <w:caps/>
                <w:color w:val="000000" w:themeColor="text1"/>
              </w:rPr>
            </w:pPr>
            <w:r w:rsidRPr="009D7B52">
              <w:rPr>
                <w:rFonts w:eastAsiaTheme="majorEastAsia" w:cstheme="majorBidi"/>
                <w:b/>
                <w:caps/>
                <w:color w:val="000000" w:themeColor="text1"/>
              </w:rPr>
              <w:t>11/2</w:t>
            </w:r>
            <w:r w:rsidR="008F3156" w:rsidRPr="009D7B52">
              <w:rPr>
                <w:rFonts w:eastAsiaTheme="majorEastAsia" w:cstheme="majorBidi"/>
                <w:b/>
                <w:caps/>
                <w:color w:val="000000" w:themeColor="text1"/>
              </w:rPr>
              <w:t>5</w:t>
            </w:r>
            <w:r w:rsidRPr="009D7B52">
              <w:rPr>
                <w:rFonts w:eastAsiaTheme="majorEastAsia" w:cstheme="majorBidi"/>
                <w:b/>
                <w:caps/>
                <w:color w:val="000000" w:themeColor="text1"/>
              </w:rPr>
              <w:t xml:space="preserve"> – </w:t>
            </w:r>
            <w:r w:rsidR="00347423" w:rsidRPr="009D7B52">
              <w:rPr>
                <w:rFonts w:eastAsiaTheme="majorEastAsia" w:cstheme="majorBidi"/>
                <w:b/>
                <w:caps/>
                <w:color w:val="000000" w:themeColor="text1"/>
              </w:rPr>
              <w:t>present</w:t>
            </w:r>
          </w:p>
          <w:p w14:paraId="3F768C2D" w14:textId="77777777" w:rsidR="00EB5A10" w:rsidRPr="009D7B52" w:rsidRDefault="00EB5A10" w:rsidP="00EB5A10">
            <w:pPr>
              <w:spacing w:after="40"/>
              <w:contextualSpacing w:val="0"/>
              <w:outlineLvl w:val="1"/>
              <w:rPr>
                <w:rFonts w:eastAsiaTheme="majorEastAsia" w:cstheme="majorBidi"/>
                <w:b/>
                <w:caps/>
                <w:color w:val="000000" w:themeColor="text1"/>
              </w:rPr>
            </w:pPr>
            <w:r w:rsidRPr="00EB5A10">
              <w:rPr>
                <w:rFonts w:eastAsiaTheme="majorEastAsia" w:cstheme="majorBidi"/>
                <w:b/>
                <w:caps/>
                <w:color w:val="1D824C" w:themeColor="accent1"/>
              </w:rPr>
              <w:t xml:space="preserve">Store Manager, </w:t>
            </w:r>
            <w:r w:rsidRPr="009D7B52">
              <w:rPr>
                <w:rFonts w:eastAsiaTheme="majorEastAsia" w:cstheme="majorBidi"/>
                <w:caps/>
                <w:smallCaps/>
                <w:color w:val="000000" w:themeColor="text1"/>
              </w:rPr>
              <w:t>Stories coffee shop</w:t>
            </w:r>
          </w:p>
          <w:p w14:paraId="6AD47D2F" w14:textId="77777777" w:rsidR="001B1AB4" w:rsidRPr="009D7B52" w:rsidRDefault="001B1AB4" w:rsidP="001B1AB4">
            <w:pPr>
              <w:pStyle w:val="Heading3"/>
              <w:numPr>
                <w:ilvl w:val="0"/>
                <w:numId w:val="15"/>
              </w:numPr>
              <w:rPr>
                <w:rFonts w:eastAsiaTheme="minorHAnsi" w:cstheme="minorBidi"/>
                <w:b w:val="0"/>
                <w:caps w:val="0"/>
                <w:color w:val="000000" w:themeColor="text1"/>
                <w:szCs w:val="22"/>
              </w:rPr>
            </w:pPr>
            <w:r w:rsidRPr="009D7B52">
              <w:rPr>
                <w:rFonts w:eastAsiaTheme="minorHAnsi" w:cstheme="minorBidi"/>
                <w:b w:val="0"/>
                <w:caps w:val="0"/>
                <w:color w:val="000000" w:themeColor="text1"/>
                <w:szCs w:val="22"/>
              </w:rPr>
              <w:t>Lead daily store operations and supervise staff</w:t>
            </w:r>
          </w:p>
          <w:p w14:paraId="74D36B82" w14:textId="77777777" w:rsidR="001B1AB4" w:rsidRPr="009D7B52" w:rsidRDefault="001B1AB4" w:rsidP="001B1AB4">
            <w:pPr>
              <w:pStyle w:val="Heading3"/>
              <w:numPr>
                <w:ilvl w:val="0"/>
                <w:numId w:val="15"/>
              </w:numPr>
              <w:rPr>
                <w:rFonts w:eastAsiaTheme="minorHAnsi" w:cstheme="minorBidi"/>
                <w:b w:val="0"/>
                <w:caps w:val="0"/>
                <w:color w:val="000000" w:themeColor="text1"/>
                <w:szCs w:val="22"/>
              </w:rPr>
            </w:pPr>
            <w:r w:rsidRPr="009D7B52">
              <w:rPr>
                <w:rFonts w:eastAsiaTheme="minorHAnsi" w:cstheme="minorBidi"/>
                <w:b w:val="0"/>
                <w:caps w:val="0"/>
                <w:color w:val="000000" w:themeColor="text1"/>
                <w:szCs w:val="22"/>
              </w:rPr>
              <w:t>Handle customer complaints and provide solutions</w:t>
            </w:r>
          </w:p>
          <w:p w14:paraId="6DD048BE" w14:textId="77777777" w:rsidR="001B1AB4" w:rsidRPr="009D7B52" w:rsidRDefault="001B1AB4" w:rsidP="001B1AB4">
            <w:pPr>
              <w:pStyle w:val="Heading3"/>
              <w:numPr>
                <w:ilvl w:val="0"/>
                <w:numId w:val="15"/>
              </w:numPr>
              <w:rPr>
                <w:rFonts w:eastAsiaTheme="minorHAnsi" w:cstheme="minorBidi"/>
                <w:b w:val="0"/>
                <w:caps w:val="0"/>
                <w:color w:val="000000" w:themeColor="text1"/>
                <w:szCs w:val="22"/>
              </w:rPr>
            </w:pPr>
            <w:r w:rsidRPr="009D7B52">
              <w:rPr>
                <w:rFonts w:eastAsiaTheme="minorHAnsi" w:cstheme="minorBidi"/>
                <w:b w:val="0"/>
                <w:caps w:val="0"/>
                <w:color w:val="000000" w:themeColor="text1"/>
                <w:szCs w:val="22"/>
              </w:rPr>
              <w:t>Manage inventory, supplier orders, and staff schedules</w:t>
            </w:r>
          </w:p>
          <w:p w14:paraId="6C5523FE" w14:textId="2DE7A968" w:rsidR="001B1AB4" w:rsidRPr="009D7B52" w:rsidRDefault="001B1AB4" w:rsidP="001B1AB4">
            <w:pPr>
              <w:pStyle w:val="ListParagraph"/>
              <w:numPr>
                <w:ilvl w:val="0"/>
                <w:numId w:val="15"/>
              </w:numPr>
              <w:outlineLvl w:val="2"/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Maintain food quality, cleanliness, and customer satisfaction</w:t>
            </w:r>
          </w:p>
          <w:p w14:paraId="2732271C" w14:textId="565A04FD" w:rsidR="00EB5A10" w:rsidRPr="009D7B52" w:rsidRDefault="00EB5A10" w:rsidP="001B1AB4">
            <w:pPr>
              <w:contextualSpacing w:val="0"/>
              <w:outlineLvl w:val="2"/>
              <w:rPr>
                <w:rFonts w:eastAsiaTheme="majorEastAsia" w:cstheme="majorBidi"/>
                <w:b/>
                <w:caps/>
                <w:color w:val="000000" w:themeColor="text1"/>
              </w:rPr>
            </w:pPr>
            <w:r w:rsidRPr="009D7B52">
              <w:rPr>
                <w:rFonts w:eastAsiaTheme="majorEastAsia" w:cstheme="majorBidi"/>
                <w:b/>
                <w:caps/>
                <w:color w:val="000000" w:themeColor="text1"/>
              </w:rPr>
              <w:t>06/24 – 10/25</w:t>
            </w:r>
          </w:p>
          <w:p w14:paraId="4A133690" w14:textId="77777777" w:rsidR="00EB5A10" w:rsidRPr="009D7B52" w:rsidRDefault="00EB5A10" w:rsidP="00EB5A10">
            <w:pPr>
              <w:spacing w:after="40"/>
              <w:contextualSpacing w:val="0"/>
              <w:outlineLvl w:val="1"/>
              <w:rPr>
                <w:rFonts w:eastAsiaTheme="majorEastAsia" w:cstheme="majorBidi"/>
                <w:b/>
                <w:caps/>
                <w:color w:val="000000" w:themeColor="text1"/>
              </w:rPr>
            </w:pPr>
            <w:r w:rsidRPr="00EB5A10">
              <w:rPr>
                <w:rFonts w:eastAsiaTheme="majorEastAsia" w:cstheme="majorBidi"/>
                <w:b/>
                <w:caps/>
                <w:color w:val="1D824C" w:themeColor="accent1"/>
              </w:rPr>
              <w:t xml:space="preserve">Shift supervisor, </w:t>
            </w:r>
            <w:r w:rsidRPr="009D7B52">
              <w:rPr>
                <w:rFonts w:eastAsiaTheme="majorEastAsia" w:cstheme="majorBidi"/>
                <w:caps/>
                <w:smallCaps/>
                <w:color w:val="000000" w:themeColor="text1"/>
              </w:rPr>
              <w:t>Stories coffee shop</w:t>
            </w:r>
          </w:p>
          <w:p w14:paraId="3970546C" w14:textId="77777777" w:rsidR="001B1AB4" w:rsidRPr="009D7B52" w:rsidRDefault="001B1AB4" w:rsidP="001B1AB4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Supervised team operations during shifts</w:t>
            </w:r>
          </w:p>
          <w:p w14:paraId="25637F4A" w14:textId="77777777" w:rsidR="001B1AB4" w:rsidRPr="009D7B52" w:rsidRDefault="001B1AB4" w:rsidP="001B1AB4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Ensured food quality and hygiene standards</w:t>
            </w:r>
          </w:p>
          <w:p w14:paraId="23252FBD" w14:textId="77777777" w:rsidR="001B1AB4" w:rsidRPr="009D7B52" w:rsidRDefault="001B1AB4" w:rsidP="001B1AB4">
            <w:pPr>
              <w:pStyle w:val="ListParagraph"/>
              <w:numPr>
                <w:ilvl w:val="0"/>
                <w:numId w:val="16"/>
              </w:numPr>
              <w:outlineLvl w:val="2"/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Assisted customers and supported daily operations</w:t>
            </w:r>
          </w:p>
          <w:p w14:paraId="331E79E3" w14:textId="0DB63BEA" w:rsidR="00790417" w:rsidRPr="009D7B52" w:rsidRDefault="00790417" w:rsidP="001B1AB4">
            <w:pPr>
              <w:contextualSpacing w:val="0"/>
              <w:outlineLvl w:val="2"/>
              <w:rPr>
                <w:rFonts w:eastAsiaTheme="majorEastAsia" w:cstheme="majorBidi"/>
                <w:b/>
                <w:caps/>
                <w:color w:val="000000" w:themeColor="text1"/>
              </w:rPr>
            </w:pPr>
            <w:r w:rsidRPr="009D7B52">
              <w:rPr>
                <w:rFonts w:eastAsiaTheme="majorEastAsia" w:cstheme="majorBidi"/>
                <w:b/>
                <w:caps/>
                <w:color w:val="000000" w:themeColor="text1"/>
              </w:rPr>
              <w:t>01/24 – 06/24</w:t>
            </w:r>
          </w:p>
          <w:p w14:paraId="3336C571" w14:textId="77777777" w:rsidR="00790417" w:rsidRPr="009D7B52" w:rsidRDefault="00790417" w:rsidP="00790417">
            <w:pPr>
              <w:spacing w:after="40"/>
              <w:contextualSpacing w:val="0"/>
              <w:outlineLvl w:val="1"/>
              <w:rPr>
                <w:rFonts w:eastAsiaTheme="majorEastAsia" w:cstheme="majorBidi"/>
                <w:b/>
                <w:caps/>
                <w:color w:val="000000" w:themeColor="text1"/>
              </w:rPr>
            </w:pPr>
            <w:r w:rsidRPr="00790417">
              <w:rPr>
                <w:rFonts w:eastAsiaTheme="majorEastAsia" w:cstheme="majorBidi"/>
                <w:b/>
                <w:caps/>
                <w:color w:val="1D824C" w:themeColor="accent1"/>
              </w:rPr>
              <w:t xml:space="preserve">Barista, </w:t>
            </w:r>
            <w:r w:rsidRPr="009D7B52">
              <w:rPr>
                <w:rFonts w:eastAsiaTheme="majorEastAsia" w:cstheme="majorBidi"/>
                <w:caps/>
                <w:smallCaps/>
                <w:color w:val="000000" w:themeColor="text1"/>
              </w:rPr>
              <w:t>Stories coffee shop</w:t>
            </w:r>
          </w:p>
          <w:p w14:paraId="1963C314" w14:textId="77777777" w:rsidR="001B1AB4" w:rsidRPr="009D7B52" w:rsidRDefault="001B1AB4" w:rsidP="001B1AB4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Prepared beverages and food items</w:t>
            </w:r>
          </w:p>
          <w:p w14:paraId="233F9E20" w14:textId="77777777" w:rsidR="001B1AB4" w:rsidRPr="009D7B52" w:rsidRDefault="001B1AB4" w:rsidP="001B1AB4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Assisted in baking and food preparation</w:t>
            </w:r>
          </w:p>
          <w:p w14:paraId="574160EF" w14:textId="10FB7B51" w:rsidR="00790417" w:rsidRPr="009D7B52" w:rsidRDefault="001B1AB4" w:rsidP="001B1AB4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Maintained cleanliness and food safety standards</w:t>
            </w:r>
          </w:p>
          <w:p w14:paraId="02308559" w14:textId="77777777" w:rsidR="00EB5A10" w:rsidRPr="009D7B52" w:rsidRDefault="00EB5A10" w:rsidP="00EB5A10">
            <w:pPr>
              <w:pStyle w:val="Heading3"/>
              <w:contextualSpacing w:val="0"/>
              <w:rPr>
                <w:color w:val="000000" w:themeColor="text1"/>
                <w:szCs w:val="22"/>
              </w:rPr>
            </w:pPr>
            <w:r w:rsidRPr="009D7B52">
              <w:rPr>
                <w:color w:val="000000" w:themeColor="text1"/>
                <w:szCs w:val="22"/>
              </w:rPr>
              <w:t>08/23 – 12/23</w:t>
            </w:r>
          </w:p>
          <w:p w14:paraId="1A78569D" w14:textId="77777777" w:rsidR="00EB5A10" w:rsidRPr="009D7B52" w:rsidRDefault="00EB5A10" w:rsidP="00EB5A10">
            <w:pPr>
              <w:pStyle w:val="Heading2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880200">
              <w:rPr>
                <w:sz w:val="22"/>
                <w:szCs w:val="22"/>
              </w:rPr>
              <w:t xml:space="preserve">Barista, </w:t>
            </w:r>
            <w:r w:rsidRPr="009D7B52">
              <w:rPr>
                <w:rStyle w:val="SubtleReference"/>
                <w:color w:val="000000" w:themeColor="text1"/>
                <w:sz w:val="22"/>
                <w:szCs w:val="22"/>
              </w:rPr>
              <w:t>Starbucks Zalka</w:t>
            </w:r>
          </w:p>
          <w:p w14:paraId="5C9723D7" w14:textId="77777777" w:rsidR="001B1AB4" w:rsidRPr="009D7B52" w:rsidRDefault="001B1AB4" w:rsidP="001B1AB4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Prepared coffee beverages and served customers</w:t>
            </w:r>
          </w:p>
          <w:p w14:paraId="2D46D72F" w14:textId="77777777" w:rsidR="001B1AB4" w:rsidRPr="009D7B52" w:rsidRDefault="001B1AB4" w:rsidP="001B1AB4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Followed food safety and hygiene procedures</w:t>
            </w:r>
          </w:p>
          <w:p w14:paraId="159F901E" w14:textId="2393941C" w:rsidR="00EB5A10" w:rsidRPr="009D7B52" w:rsidRDefault="001B1AB4" w:rsidP="001B1AB4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Worked efficiently in a fast-paced environment</w:t>
            </w:r>
          </w:p>
          <w:p w14:paraId="25689987" w14:textId="77777777" w:rsidR="001D0BF1" w:rsidRPr="009D7B52" w:rsidRDefault="00C76D43" w:rsidP="00C76D43">
            <w:pPr>
              <w:pStyle w:val="Heading3"/>
              <w:contextualSpacing w:val="0"/>
              <w:rPr>
                <w:color w:val="000000" w:themeColor="text1"/>
                <w:szCs w:val="22"/>
              </w:rPr>
            </w:pPr>
            <w:r w:rsidRPr="009D7B52">
              <w:rPr>
                <w:color w:val="000000" w:themeColor="text1"/>
                <w:szCs w:val="22"/>
              </w:rPr>
              <w:t>05</w:t>
            </w:r>
            <w:r w:rsidR="0037379A" w:rsidRPr="009D7B52">
              <w:rPr>
                <w:color w:val="000000" w:themeColor="text1"/>
                <w:szCs w:val="22"/>
              </w:rPr>
              <w:t>/22</w:t>
            </w:r>
            <w:r w:rsidR="001D0BF1" w:rsidRPr="009D7B52">
              <w:rPr>
                <w:color w:val="000000" w:themeColor="text1"/>
                <w:szCs w:val="22"/>
              </w:rPr>
              <w:t xml:space="preserve"> – </w:t>
            </w:r>
            <w:r w:rsidRPr="009D7B52">
              <w:rPr>
                <w:color w:val="000000" w:themeColor="text1"/>
                <w:szCs w:val="22"/>
              </w:rPr>
              <w:t>06</w:t>
            </w:r>
            <w:r w:rsidR="0037379A" w:rsidRPr="009D7B52">
              <w:rPr>
                <w:color w:val="000000" w:themeColor="text1"/>
                <w:szCs w:val="22"/>
              </w:rPr>
              <w:t>/23</w:t>
            </w:r>
          </w:p>
          <w:p w14:paraId="38D6A696" w14:textId="77777777" w:rsidR="001D0BF1" w:rsidRPr="009D7B52" w:rsidRDefault="00C76D43" w:rsidP="00C76D43">
            <w:pPr>
              <w:pStyle w:val="Heading2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880200">
              <w:rPr>
                <w:sz w:val="22"/>
                <w:szCs w:val="22"/>
              </w:rPr>
              <w:t>Runner and bartender</w:t>
            </w:r>
            <w:r w:rsidR="001D0BF1" w:rsidRPr="00880200">
              <w:rPr>
                <w:sz w:val="22"/>
                <w:szCs w:val="22"/>
              </w:rPr>
              <w:t xml:space="preserve">, </w:t>
            </w:r>
            <w:r w:rsidRPr="009D7B52">
              <w:rPr>
                <w:rStyle w:val="SubtleReference"/>
                <w:color w:val="000000" w:themeColor="text1"/>
                <w:sz w:val="22"/>
                <w:szCs w:val="22"/>
              </w:rPr>
              <w:t>Divvy</w:t>
            </w:r>
            <w:r w:rsidR="00E21272" w:rsidRPr="009D7B52">
              <w:rPr>
                <w:rStyle w:val="SubtleReference"/>
                <w:color w:val="000000" w:themeColor="text1"/>
                <w:sz w:val="22"/>
                <w:szCs w:val="22"/>
              </w:rPr>
              <w:t xml:space="preserve"> Hazmieh</w:t>
            </w:r>
          </w:p>
          <w:p w14:paraId="1B08F289" w14:textId="77777777" w:rsidR="001B1AB4" w:rsidRPr="009D7B52" w:rsidRDefault="001B1AB4" w:rsidP="00C1560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</w:rPr>
            </w:pPr>
            <w:r w:rsidRPr="009D7B52">
              <w:rPr>
                <w:color w:val="000000" w:themeColor="text1"/>
              </w:rPr>
              <w:t>Served customers and maintained service standards</w:t>
            </w:r>
          </w:p>
          <w:p w14:paraId="1DC19A77" w14:textId="094576F1" w:rsidR="001E3120" w:rsidRPr="00880200" w:rsidRDefault="00347423" w:rsidP="00C15603">
            <w:pPr>
              <w:pStyle w:val="ListParagraph"/>
              <w:numPr>
                <w:ilvl w:val="0"/>
                <w:numId w:val="19"/>
              </w:numPr>
            </w:pPr>
            <w:r w:rsidRPr="009D7B52">
              <w:rPr>
                <w:color w:val="000000" w:themeColor="text1"/>
              </w:rPr>
              <w:t>Promoted from runner to bartender due to strong performance</w:t>
            </w:r>
          </w:p>
        </w:tc>
      </w:tr>
    </w:tbl>
    <w:sdt>
      <w:sdtPr>
        <w:rPr>
          <w:sz w:val="22"/>
          <w:szCs w:val="22"/>
        </w:rPr>
        <w:alias w:val="Education:"/>
        <w:tag w:val="Education:"/>
        <w:id w:val="-1908763273"/>
        <w:placeholder>
          <w:docPart w:val="6C8D8C40355F4D438B252FCC3DE9C698"/>
        </w:placeholder>
        <w:temporary/>
        <w:showingPlcHdr/>
        <w15:appearance w15:val="hidden"/>
      </w:sdtPr>
      <w:sdtEndPr/>
      <w:sdtContent>
        <w:p w14:paraId="333F5418" w14:textId="77777777" w:rsidR="00843383" w:rsidRPr="00880200" w:rsidRDefault="00DA59AA" w:rsidP="00843383">
          <w:pPr>
            <w:pStyle w:val="Heading1"/>
            <w:rPr>
              <w:sz w:val="22"/>
              <w:szCs w:val="22"/>
            </w:rPr>
          </w:pPr>
          <w:r w:rsidRPr="00880200">
            <w:rPr>
              <w:sz w:val="22"/>
              <w:szCs w:val="22"/>
            </w:rPr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147"/>
      </w:tblGrid>
      <w:tr w:rsidR="001D0BF1" w:rsidRPr="00880200" w14:paraId="423C532F" w14:textId="77777777" w:rsidTr="00843383">
        <w:trPr>
          <w:trHeight w:val="74"/>
        </w:trPr>
        <w:tc>
          <w:tcPr>
            <w:tcW w:w="10723" w:type="dxa"/>
          </w:tcPr>
          <w:p w14:paraId="245BEEDF" w14:textId="6DBCBB89" w:rsidR="00002A14" w:rsidRDefault="00002A14" w:rsidP="00002A14">
            <w:pPr>
              <w:pStyle w:val="Heading3"/>
              <w:contextualSpacing w:val="0"/>
              <w:rPr>
                <w:color w:val="1D824C" w:themeColor="accent1"/>
                <w:szCs w:val="22"/>
              </w:rPr>
            </w:pPr>
            <w:r w:rsidRPr="00002A14">
              <w:rPr>
                <w:color w:val="1D824C" w:themeColor="accent1"/>
                <w:szCs w:val="22"/>
              </w:rPr>
              <w:t>Bachelor of Science in Computer Science</w:t>
            </w:r>
          </w:p>
          <w:p w14:paraId="08E1B35A" w14:textId="454F0281" w:rsidR="00843383" w:rsidRPr="001661E9" w:rsidRDefault="00843383" w:rsidP="00002A14">
            <w:pPr>
              <w:pStyle w:val="Heading3"/>
              <w:contextualSpacing w:val="0"/>
              <w:rPr>
                <w:color w:val="000000" w:themeColor="text1"/>
                <w:szCs w:val="22"/>
              </w:rPr>
            </w:pPr>
            <w:r w:rsidRPr="001661E9">
              <w:rPr>
                <w:rStyle w:val="SubtleReference"/>
                <w:color w:val="000000" w:themeColor="text1"/>
                <w:szCs w:val="22"/>
              </w:rPr>
              <w:t>A</w:t>
            </w:r>
            <w:r w:rsidR="00F84CA5" w:rsidRPr="001661E9">
              <w:rPr>
                <w:rStyle w:val="SubtleReference"/>
                <w:color w:val="000000" w:themeColor="text1"/>
                <w:szCs w:val="22"/>
              </w:rPr>
              <w:t>r</w:t>
            </w:r>
            <w:r w:rsidR="00F84CA5" w:rsidRPr="001661E9">
              <w:rPr>
                <w:rStyle w:val="SubtleReference"/>
                <w:color w:val="000000" w:themeColor="text1"/>
              </w:rPr>
              <w:t xml:space="preserve">ab </w:t>
            </w:r>
            <w:r w:rsidRPr="001661E9">
              <w:rPr>
                <w:rStyle w:val="SubtleReference"/>
                <w:color w:val="000000" w:themeColor="text1"/>
                <w:szCs w:val="22"/>
              </w:rPr>
              <w:t>O</w:t>
            </w:r>
            <w:r w:rsidR="00F84CA5" w:rsidRPr="001661E9">
              <w:rPr>
                <w:rStyle w:val="SubtleReference"/>
                <w:color w:val="000000" w:themeColor="text1"/>
                <w:szCs w:val="22"/>
              </w:rPr>
              <w:t>p</w:t>
            </w:r>
            <w:r w:rsidR="00F84CA5" w:rsidRPr="001661E9">
              <w:rPr>
                <w:rStyle w:val="SubtleReference"/>
                <w:color w:val="000000" w:themeColor="text1"/>
              </w:rPr>
              <w:t xml:space="preserve">en </w:t>
            </w:r>
            <w:r w:rsidR="00347423" w:rsidRPr="001661E9">
              <w:rPr>
                <w:rStyle w:val="SubtleReference"/>
                <w:color w:val="000000" w:themeColor="text1"/>
                <w:szCs w:val="22"/>
              </w:rPr>
              <w:t>University</w:t>
            </w:r>
            <w:r w:rsidR="00F84CA5" w:rsidRPr="001661E9">
              <w:rPr>
                <w:rStyle w:val="SubtleReference"/>
                <w:color w:val="000000" w:themeColor="text1"/>
              </w:rPr>
              <w:t xml:space="preserve"> </w:t>
            </w:r>
            <w:r w:rsidRPr="001661E9">
              <w:rPr>
                <w:rStyle w:val="SubtleReference"/>
                <w:color w:val="000000" w:themeColor="text1"/>
                <w:szCs w:val="22"/>
              </w:rPr>
              <w:t>Antli</w:t>
            </w:r>
            <w:r w:rsidR="00324282" w:rsidRPr="001661E9">
              <w:rPr>
                <w:rStyle w:val="SubtleReference"/>
                <w:color w:val="000000" w:themeColor="text1"/>
                <w:szCs w:val="22"/>
              </w:rPr>
              <w:t xml:space="preserve">as </w:t>
            </w:r>
            <w:r w:rsidR="00324282" w:rsidRPr="001661E9">
              <w:rPr>
                <w:rStyle w:val="SubtleReference"/>
                <w:color w:val="000000" w:themeColor="text1"/>
              </w:rPr>
              <w:t>| 2024 – PRESENT</w:t>
            </w:r>
            <w:r w:rsidRPr="001661E9">
              <w:rPr>
                <w:color w:val="000000" w:themeColor="text1"/>
                <w:szCs w:val="22"/>
              </w:rPr>
              <w:t xml:space="preserve"> </w:t>
            </w:r>
          </w:p>
          <w:p w14:paraId="0B8D21AB" w14:textId="5CF18494" w:rsidR="00E25DF8" w:rsidRPr="001661E9" w:rsidRDefault="00E25DF8" w:rsidP="00843383">
            <w:pPr>
              <w:pStyle w:val="Heading3"/>
              <w:contextualSpacing w:val="0"/>
              <w:rPr>
                <w:color w:val="000000" w:themeColor="text1"/>
                <w:szCs w:val="22"/>
              </w:rPr>
            </w:pPr>
            <w:r w:rsidRPr="001661E9">
              <w:rPr>
                <w:color w:val="000000" w:themeColor="text1"/>
                <w:szCs w:val="22"/>
              </w:rPr>
              <w:t>GPA: 3.4/4</w:t>
            </w:r>
          </w:p>
          <w:p w14:paraId="55AA3885" w14:textId="77777777" w:rsidR="00843383" w:rsidRDefault="00843383" w:rsidP="00843383">
            <w:pPr>
              <w:pStyle w:val="Heading3"/>
              <w:contextualSpacing w:val="0"/>
              <w:rPr>
                <w:szCs w:val="22"/>
              </w:rPr>
            </w:pPr>
          </w:p>
          <w:p w14:paraId="786327C0" w14:textId="77777777" w:rsidR="00324282" w:rsidRDefault="00E21272" w:rsidP="00F256E3">
            <w:pPr>
              <w:pStyle w:val="Heading2"/>
              <w:contextualSpacing w:val="0"/>
              <w:rPr>
                <w:sz w:val="22"/>
                <w:szCs w:val="22"/>
              </w:rPr>
            </w:pPr>
            <w:r w:rsidRPr="00EB5A10">
              <w:rPr>
                <w:sz w:val="22"/>
                <w:szCs w:val="22"/>
              </w:rPr>
              <w:t xml:space="preserve">high school GRADUATE </w:t>
            </w:r>
            <w:r w:rsidR="00324282">
              <w:rPr>
                <w:sz w:val="22"/>
                <w:szCs w:val="22"/>
              </w:rPr>
              <w:t xml:space="preserve">- </w:t>
            </w:r>
            <w:r w:rsidRPr="00EB5A10">
              <w:rPr>
                <w:sz w:val="22"/>
                <w:szCs w:val="22"/>
              </w:rPr>
              <w:t>G</w:t>
            </w:r>
            <w:r w:rsidR="00DB1FF3">
              <w:rPr>
                <w:sz w:val="22"/>
                <w:szCs w:val="22"/>
              </w:rPr>
              <w:t xml:space="preserve">eneral </w:t>
            </w:r>
            <w:r w:rsidRPr="00EB5A10">
              <w:rPr>
                <w:sz w:val="22"/>
                <w:szCs w:val="22"/>
              </w:rPr>
              <w:t>s</w:t>
            </w:r>
            <w:r w:rsidR="00DB1FF3">
              <w:rPr>
                <w:sz w:val="22"/>
                <w:szCs w:val="22"/>
              </w:rPr>
              <w:t>cience</w:t>
            </w:r>
            <w:r w:rsidRPr="00EB5A10">
              <w:rPr>
                <w:sz w:val="22"/>
                <w:szCs w:val="22"/>
              </w:rPr>
              <w:t xml:space="preserve"> facult</w:t>
            </w:r>
            <w:r w:rsidR="00052679">
              <w:rPr>
                <w:sz w:val="22"/>
                <w:szCs w:val="22"/>
              </w:rPr>
              <w:t>y</w:t>
            </w:r>
            <w:r w:rsidR="001D0BF1" w:rsidRPr="00EB5A10">
              <w:rPr>
                <w:sz w:val="22"/>
                <w:szCs w:val="22"/>
              </w:rPr>
              <w:t>,</w:t>
            </w:r>
          </w:p>
          <w:p w14:paraId="09FCCC75" w14:textId="6B589ED9" w:rsidR="00F256E3" w:rsidRPr="00F256E3" w:rsidRDefault="00E21272" w:rsidP="00F256E3">
            <w:pPr>
              <w:pStyle w:val="Heading2"/>
              <w:contextualSpacing w:val="0"/>
              <w:rPr>
                <w:b w:val="0"/>
                <w:smallCaps/>
                <w:color w:val="595959" w:themeColor="text1" w:themeTint="A6"/>
                <w:sz w:val="22"/>
                <w:szCs w:val="22"/>
              </w:rPr>
            </w:pPr>
            <w:r w:rsidRPr="001661E9">
              <w:rPr>
                <w:rStyle w:val="SubtleReference"/>
                <w:color w:val="000000" w:themeColor="text1"/>
                <w:sz w:val="22"/>
                <w:szCs w:val="22"/>
              </w:rPr>
              <w:t xml:space="preserve">Antlias </w:t>
            </w:r>
            <w:r w:rsidRPr="001661E9">
              <w:rPr>
                <w:b w:val="0"/>
                <w:smallCaps/>
                <w:color w:val="000000" w:themeColor="text1"/>
                <w:sz w:val="22"/>
                <w:szCs w:val="22"/>
              </w:rPr>
              <w:t>high school</w:t>
            </w:r>
            <w:r w:rsidR="00324282" w:rsidRPr="001661E9">
              <w:rPr>
                <w:b w:val="0"/>
                <w:smallCaps/>
                <w:color w:val="000000" w:themeColor="text1"/>
                <w:sz w:val="22"/>
                <w:szCs w:val="22"/>
              </w:rPr>
              <w:t xml:space="preserve"> | 2023</w:t>
            </w:r>
          </w:p>
        </w:tc>
      </w:tr>
    </w:tbl>
    <w:p w14:paraId="44CE202C" w14:textId="77777777" w:rsidR="00F256E3" w:rsidRDefault="00F256E3" w:rsidP="00C242E5">
      <w:pPr>
        <w:pStyle w:val="Heading1"/>
        <w:rPr>
          <w:sz w:val="22"/>
          <w:szCs w:val="22"/>
        </w:rPr>
      </w:pPr>
    </w:p>
    <w:p w14:paraId="1F501222" w14:textId="7572810F" w:rsidR="00C242E5" w:rsidRPr="00880200" w:rsidRDefault="002045F0" w:rsidP="00C242E5">
      <w:pPr>
        <w:pStyle w:val="Heading1"/>
        <w:rPr>
          <w:sz w:val="22"/>
          <w:szCs w:val="22"/>
        </w:rPr>
      </w:pPr>
      <w:sdt>
        <w:sdtPr>
          <w:rPr>
            <w:sz w:val="22"/>
            <w:szCs w:val="22"/>
          </w:rPr>
          <w:alias w:val="Skills:"/>
          <w:tag w:val="Skills:"/>
          <w:id w:val="-1392877668"/>
          <w:placeholder>
            <w:docPart w:val="878906B7031F4580B9D8A76B676AE288"/>
          </w:placeholder>
          <w:temporary/>
          <w:showingPlcHdr/>
          <w15:appearance w15:val="hidden"/>
        </w:sdtPr>
        <w:sdtEndPr/>
        <w:sdtContent>
          <w:r w:rsidR="00486277" w:rsidRPr="00880200">
            <w:rPr>
              <w:sz w:val="22"/>
              <w:szCs w:val="22"/>
            </w:rPr>
            <w:t>Skills</w:t>
          </w:r>
        </w:sdtContent>
      </w:sdt>
      <w:r w:rsidR="00C242E5">
        <w:rPr>
          <w:sz w:val="22"/>
          <w:szCs w:val="22"/>
        </w:rPr>
        <w:t xml:space="preserve">                                                                                                  Languages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2328"/>
        <w:gridCol w:w="4023"/>
        <w:gridCol w:w="564"/>
        <w:gridCol w:w="2301"/>
      </w:tblGrid>
      <w:tr w:rsidR="00C242E5" w:rsidRPr="00880200" w14:paraId="44FDFEB1" w14:textId="77777777" w:rsidTr="002C422E">
        <w:trPr>
          <w:trHeight w:val="84"/>
        </w:trPr>
        <w:tc>
          <w:tcPr>
            <w:tcW w:w="2377" w:type="dxa"/>
          </w:tcPr>
          <w:p w14:paraId="39892C4F" w14:textId="77777777" w:rsidR="00347423" w:rsidRPr="001661E9" w:rsidRDefault="00347423" w:rsidP="00941879">
            <w:pPr>
              <w:pStyle w:val="ListBullet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Leadership</w:t>
            </w:r>
          </w:p>
          <w:p w14:paraId="3AE3FE87" w14:textId="09847500" w:rsidR="00C242E5" w:rsidRPr="001661E9" w:rsidRDefault="00C242E5" w:rsidP="00941879">
            <w:pPr>
              <w:pStyle w:val="ListBullet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Fast learner</w:t>
            </w:r>
          </w:p>
          <w:p w14:paraId="57A84800" w14:textId="2B2352A0" w:rsidR="00C242E5" w:rsidRPr="00880200" w:rsidRDefault="00C242E5" w:rsidP="00C242E5">
            <w:pPr>
              <w:pStyle w:val="ListBullet"/>
              <w:contextualSpacing w:val="0"/>
            </w:pPr>
            <w:r w:rsidRPr="001661E9">
              <w:rPr>
                <w:color w:val="000000" w:themeColor="text1"/>
              </w:rPr>
              <w:t>Attention to detail</w:t>
            </w:r>
          </w:p>
        </w:tc>
        <w:tc>
          <w:tcPr>
            <w:tcW w:w="4154" w:type="dxa"/>
          </w:tcPr>
          <w:p w14:paraId="6DDF025C" w14:textId="77777777" w:rsidR="00C242E5" w:rsidRPr="001661E9" w:rsidRDefault="00C242E5" w:rsidP="00C242E5">
            <w:pPr>
              <w:pStyle w:val="ListBullet"/>
              <w:contextualSpacing w:val="0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 xml:space="preserve">Food safety and coffee knowledge                 </w:t>
            </w:r>
          </w:p>
          <w:p w14:paraId="1F6A85E0" w14:textId="77777777" w:rsidR="00C242E5" w:rsidRPr="001661E9" w:rsidRDefault="00C242E5" w:rsidP="00C242E5">
            <w:pPr>
              <w:pStyle w:val="ListBullet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Multitasker</w:t>
            </w:r>
          </w:p>
          <w:p w14:paraId="549E9EFE" w14:textId="77777777" w:rsidR="00C242E5" w:rsidRDefault="00C242E5" w:rsidP="00C242E5">
            <w:pPr>
              <w:pStyle w:val="ListBullet"/>
            </w:pPr>
            <w:r w:rsidRPr="001661E9">
              <w:rPr>
                <w:color w:val="000000" w:themeColor="text1"/>
              </w:rPr>
              <w:t>Customer service</w:t>
            </w:r>
          </w:p>
        </w:tc>
        <w:tc>
          <w:tcPr>
            <w:tcW w:w="2954" w:type="dxa"/>
            <w:gridSpan w:val="2"/>
          </w:tcPr>
          <w:p w14:paraId="64464E16" w14:textId="77777777" w:rsidR="00C242E5" w:rsidRPr="001661E9" w:rsidRDefault="00C242E5" w:rsidP="00C242E5">
            <w:pPr>
              <w:pStyle w:val="ListBullet"/>
              <w:contextualSpacing w:val="0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Arabic (Native)</w:t>
            </w:r>
          </w:p>
          <w:p w14:paraId="782E9DB2" w14:textId="4B507628" w:rsidR="00C242E5" w:rsidRPr="001661E9" w:rsidRDefault="00C242E5" w:rsidP="00C242E5">
            <w:pPr>
              <w:pStyle w:val="ListBullet"/>
              <w:contextualSpacing w:val="0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French</w:t>
            </w:r>
            <w:r w:rsidR="001F4ABE" w:rsidRPr="001661E9">
              <w:rPr>
                <w:color w:val="000000" w:themeColor="text1"/>
              </w:rPr>
              <w:t xml:space="preserve"> </w:t>
            </w:r>
            <w:r w:rsidRPr="001661E9">
              <w:rPr>
                <w:color w:val="000000" w:themeColor="text1"/>
              </w:rPr>
              <w:t>(Fluent)</w:t>
            </w:r>
          </w:p>
          <w:p w14:paraId="2F64B199" w14:textId="710AEDC4" w:rsidR="00C242E5" w:rsidRPr="00880200" w:rsidRDefault="00C242E5" w:rsidP="00C242E5">
            <w:pPr>
              <w:pStyle w:val="ListBullet"/>
              <w:contextualSpacing w:val="0"/>
            </w:pPr>
            <w:r w:rsidRPr="001661E9">
              <w:rPr>
                <w:color w:val="000000" w:themeColor="text1"/>
              </w:rPr>
              <w:t>English</w:t>
            </w:r>
            <w:r w:rsidR="001F4ABE" w:rsidRPr="001661E9">
              <w:rPr>
                <w:color w:val="000000" w:themeColor="text1"/>
              </w:rPr>
              <w:t xml:space="preserve"> </w:t>
            </w:r>
            <w:r w:rsidRPr="001661E9">
              <w:rPr>
                <w:color w:val="000000" w:themeColor="text1"/>
              </w:rPr>
              <w:t>(Fluent)</w:t>
            </w:r>
          </w:p>
        </w:tc>
      </w:tr>
      <w:tr w:rsidR="00C242E5" w:rsidRPr="00880200" w14:paraId="57A926E8" w14:textId="77777777" w:rsidTr="002C422E">
        <w:trPr>
          <w:trHeight w:val="84"/>
        </w:trPr>
        <w:tc>
          <w:tcPr>
            <w:tcW w:w="2377" w:type="dxa"/>
          </w:tcPr>
          <w:p w14:paraId="5F20AA69" w14:textId="77777777" w:rsidR="00C242E5" w:rsidRPr="00880200" w:rsidRDefault="00C242E5" w:rsidP="00C242E5">
            <w:pPr>
              <w:pStyle w:val="ListBullet"/>
              <w:numPr>
                <w:ilvl w:val="0"/>
                <w:numId w:val="0"/>
              </w:numPr>
            </w:pPr>
            <w:r>
              <w:t xml:space="preserve"> </w:t>
            </w:r>
          </w:p>
        </w:tc>
        <w:tc>
          <w:tcPr>
            <w:tcW w:w="7108" w:type="dxa"/>
            <w:gridSpan w:val="3"/>
          </w:tcPr>
          <w:p w14:paraId="03365D62" w14:textId="77777777" w:rsidR="00C242E5" w:rsidRDefault="00C242E5" w:rsidP="00C242E5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2C422E" w:rsidRPr="00880200" w14:paraId="1B47924D" w14:textId="77777777" w:rsidTr="002C422E">
        <w:trPr>
          <w:gridAfter w:val="1"/>
          <w:wAfter w:w="2377" w:type="dxa"/>
          <w:trHeight w:val="84"/>
        </w:trPr>
        <w:tc>
          <w:tcPr>
            <w:tcW w:w="7108" w:type="dxa"/>
            <w:gridSpan w:val="3"/>
          </w:tcPr>
          <w:p w14:paraId="1D247920" w14:textId="77777777" w:rsidR="002C422E" w:rsidRDefault="002C422E" w:rsidP="00C242E5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138F11EF" w14:textId="77777777" w:rsidR="002C422E" w:rsidRPr="00880200" w:rsidRDefault="002C422E" w:rsidP="002C422E">
      <w:pPr>
        <w:pStyle w:val="Heading1"/>
        <w:rPr>
          <w:sz w:val="22"/>
          <w:szCs w:val="22"/>
        </w:rPr>
      </w:pPr>
      <w:r>
        <w:t>Technical Skills</w:t>
      </w:r>
      <w:r>
        <w:rPr>
          <w:sz w:val="22"/>
          <w:szCs w:val="22"/>
        </w:rPr>
        <w:t xml:space="preserve">                                                                                              </w:t>
      </w:r>
    </w:p>
    <w:tbl>
      <w:tblPr>
        <w:tblStyle w:val="TableGrid"/>
        <w:tblW w:w="42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2022"/>
        <w:gridCol w:w="3512"/>
        <w:gridCol w:w="2300"/>
      </w:tblGrid>
      <w:tr w:rsidR="002C422E" w:rsidRPr="00880200" w14:paraId="55390DDA" w14:textId="77777777" w:rsidTr="00C40A7F">
        <w:trPr>
          <w:trHeight w:val="1312"/>
        </w:trPr>
        <w:tc>
          <w:tcPr>
            <w:tcW w:w="2217" w:type="dxa"/>
          </w:tcPr>
          <w:p w14:paraId="72AFC860" w14:textId="77777777" w:rsidR="002C422E" w:rsidRPr="001661E9" w:rsidRDefault="002C422E" w:rsidP="00C40A7F">
            <w:pPr>
              <w:pStyle w:val="ListBullet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HTML &amp; CSS</w:t>
            </w:r>
          </w:p>
          <w:p w14:paraId="5CA700D0" w14:textId="77777777" w:rsidR="002C422E" w:rsidRPr="001661E9" w:rsidRDefault="002C422E" w:rsidP="00C40A7F">
            <w:pPr>
              <w:pStyle w:val="ListBullet"/>
              <w:contextualSpacing w:val="0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JavaScript</w:t>
            </w:r>
          </w:p>
          <w:p w14:paraId="37D8FC9C" w14:textId="77777777" w:rsidR="002C422E" w:rsidRPr="001661E9" w:rsidRDefault="002C422E" w:rsidP="00C40A7F">
            <w:pPr>
              <w:pStyle w:val="ListBullet"/>
              <w:contextualSpacing w:val="0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Python</w:t>
            </w:r>
          </w:p>
          <w:p w14:paraId="0DD701CF" w14:textId="5929881E" w:rsidR="00347423" w:rsidRPr="00880200" w:rsidRDefault="00347423" w:rsidP="00C40A7F">
            <w:pPr>
              <w:pStyle w:val="ListBullet"/>
              <w:contextualSpacing w:val="0"/>
            </w:pPr>
            <w:r w:rsidRPr="001661E9">
              <w:rPr>
                <w:color w:val="000000" w:themeColor="text1"/>
              </w:rPr>
              <w:t>Java</w:t>
            </w:r>
          </w:p>
        </w:tc>
        <w:tc>
          <w:tcPr>
            <w:tcW w:w="4083" w:type="dxa"/>
          </w:tcPr>
          <w:p w14:paraId="0C6D184D" w14:textId="77777777" w:rsidR="002C422E" w:rsidRPr="001661E9" w:rsidRDefault="002C422E" w:rsidP="00C40A7F">
            <w:pPr>
              <w:pStyle w:val="ListBullet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Microsoft Office</w:t>
            </w:r>
          </w:p>
          <w:p w14:paraId="238FE07E" w14:textId="77777777" w:rsidR="00347423" w:rsidRPr="001661E9" w:rsidRDefault="002C422E" w:rsidP="00C40A7F">
            <w:pPr>
              <w:pStyle w:val="ListBullet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 xml:space="preserve">SQL </w:t>
            </w:r>
          </w:p>
          <w:p w14:paraId="5049FAFE" w14:textId="08D81426" w:rsidR="002C422E" w:rsidRPr="001661E9" w:rsidRDefault="002C422E" w:rsidP="00C40A7F">
            <w:pPr>
              <w:pStyle w:val="ListBullet"/>
              <w:rPr>
                <w:color w:val="000000" w:themeColor="text1"/>
              </w:rPr>
            </w:pPr>
            <w:r w:rsidRPr="001661E9">
              <w:rPr>
                <w:color w:val="000000" w:themeColor="text1"/>
              </w:rPr>
              <w:t>M</w:t>
            </w:r>
            <w:r w:rsidR="00324282" w:rsidRPr="001661E9">
              <w:rPr>
                <w:color w:val="000000" w:themeColor="text1"/>
              </w:rPr>
              <w:t>o</w:t>
            </w:r>
            <w:r w:rsidRPr="001661E9">
              <w:rPr>
                <w:color w:val="000000" w:themeColor="text1"/>
              </w:rPr>
              <w:t>ngoDB</w:t>
            </w:r>
          </w:p>
          <w:p w14:paraId="412EC4E1" w14:textId="61A41312" w:rsidR="002C422E" w:rsidRDefault="002C422E" w:rsidP="00347423">
            <w:pPr>
              <w:pStyle w:val="ListBullet"/>
              <w:numPr>
                <w:ilvl w:val="0"/>
                <w:numId w:val="0"/>
              </w:numPr>
              <w:ind w:left="360"/>
            </w:pPr>
          </w:p>
        </w:tc>
        <w:tc>
          <w:tcPr>
            <w:tcW w:w="2880" w:type="dxa"/>
          </w:tcPr>
          <w:p w14:paraId="3A43C714" w14:textId="77777777" w:rsidR="002C422E" w:rsidRPr="00880200" w:rsidRDefault="002C422E" w:rsidP="00C40A7F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</w:pPr>
          </w:p>
        </w:tc>
      </w:tr>
    </w:tbl>
    <w:p w14:paraId="4793FE49" w14:textId="77777777" w:rsidR="002C422E" w:rsidRDefault="002C422E" w:rsidP="00EF21B4">
      <w:pPr>
        <w:pStyle w:val="Heading1"/>
        <w:rPr>
          <w:sz w:val="22"/>
          <w:szCs w:val="22"/>
        </w:rPr>
      </w:pPr>
    </w:p>
    <w:p w14:paraId="23C44700" w14:textId="214AA476" w:rsidR="00EF21B4" w:rsidRPr="00880200" w:rsidRDefault="00EF21B4" w:rsidP="00EF21B4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Volunteering</w:t>
      </w:r>
    </w:p>
    <w:tbl>
      <w:tblPr>
        <w:tblStyle w:val="TableGrid"/>
        <w:tblW w:w="3349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6157"/>
      </w:tblGrid>
      <w:tr w:rsidR="00EF21B4" w:rsidRPr="00880200" w14:paraId="14D397A2" w14:textId="77777777" w:rsidTr="00FA0E57">
        <w:trPr>
          <w:trHeight w:val="810"/>
        </w:trPr>
        <w:tc>
          <w:tcPr>
            <w:tcW w:w="6254" w:type="dxa"/>
          </w:tcPr>
          <w:p w14:paraId="3BE4993A" w14:textId="77777777" w:rsidR="00EF21B4" w:rsidRPr="001661E9" w:rsidRDefault="00EF21B4" w:rsidP="00EF21B4">
            <w:pPr>
              <w:pStyle w:val="Heading3"/>
              <w:contextualSpacing w:val="0"/>
              <w:rPr>
                <w:color w:val="000000" w:themeColor="text1"/>
                <w:szCs w:val="22"/>
              </w:rPr>
            </w:pPr>
            <w:r w:rsidRPr="001661E9">
              <w:rPr>
                <w:color w:val="000000" w:themeColor="text1"/>
                <w:szCs w:val="22"/>
              </w:rPr>
              <w:t>2025 and 2026</w:t>
            </w:r>
          </w:p>
          <w:p w14:paraId="4BD711D3" w14:textId="087B7944" w:rsidR="00EF21B4" w:rsidRPr="00EB5A10" w:rsidRDefault="003238B0" w:rsidP="00EF21B4">
            <w:pPr>
              <w:pStyle w:val="Heading2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Judge at makeX robotic competition </w:t>
            </w:r>
          </w:p>
        </w:tc>
      </w:tr>
    </w:tbl>
    <w:p w14:paraId="146CDC60" w14:textId="77777777" w:rsidR="00B51D1B" w:rsidRPr="006E1507" w:rsidRDefault="00B51D1B" w:rsidP="00E21272">
      <w:pPr>
        <w:pStyle w:val="Heading1"/>
      </w:pPr>
    </w:p>
    <w:sectPr w:rsidR="00B51D1B" w:rsidRPr="006E1507" w:rsidSect="001661E9">
      <w:footerReference w:type="default" r:id="rId9"/>
      <w:headerReference w:type="first" r:id="rId10"/>
      <w:pgSz w:w="12240" w:h="15840" w:code="1"/>
      <w:pgMar w:top="173" w:right="1440" w:bottom="173" w:left="1584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53CB1" w14:textId="77777777" w:rsidR="0023366B" w:rsidRDefault="0023366B" w:rsidP="0068194B">
      <w:r>
        <w:separator/>
      </w:r>
    </w:p>
    <w:p w14:paraId="0AA64FE2" w14:textId="77777777" w:rsidR="0023366B" w:rsidRDefault="0023366B"/>
    <w:p w14:paraId="29535510" w14:textId="77777777" w:rsidR="0023366B" w:rsidRDefault="0023366B"/>
  </w:endnote>
  <w:endnote w:type="continuationSeparator" w:id="0">
    <w:p w14:paraId="14C5A907" w14:textId="77777777" w:rsidR="0023366B" w:rsidRDefault="0023366B" w:rsidP="0068194B">
      <w:r>
        <w:continuationSeparator/>
      </w:r>
    </w:p>
    <w:p w14:paraId="7DF21F2C" w14:textId="77777777" w:rsidR="0023366B" w:rsidRDefault="0023366B"/>
    <w:p w14:paraId="4CA2CC93" w14:textId="77777777" w:rsidR="0023366B" w:rsidRDefault="002336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86E222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3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D0CCE" w14:textId="77777777" w:rsidR="0023366B" w:rsidRDefault="0023366B" w:rsidP="0068194B">
      <w:r>
        <w:separator/>
      </w:r>
    </w:p>
    <w:p w14:paraId="3F312BE7" w14:textId="77777777" w:rsidR="0023366B" w:rsidRDefault="0023366B"/>
    <w:p w14:paraId="5C6E1A81" w14:textId="77777777" w:rsidR="0023366B" w:rsidRDefault="0023366B"/>
  </w:footnote>
  <w:footnote w:type="continuationSeparator" w:id="0">
    <w:p w14:paraId="7D9053B9" w14:textId="77777777" w:rsidR="0023366B" w:rsidRDefault="0023366B" w:rsidP="0068194B">
      <w:r>
        <w:continuationSeparator/>
      </w:r>
    </w:p>
    <w:p w14:paraId="24E8E788" w14:textId="77777777" w:rsidR="0023366B" w:rsidRDefault="0023366B"/>
    <w:p w14:paraId="160701AF" w14:textId="77777777" w:rsidR="0023366B" w:rsidRDefault="002336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FE7ED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4288C1" wp14:editId="78851CDE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4CC74A63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F7F4FB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1AB66943"/>
    <w:multiLevelType w:val="hybridMultilevel"/>
    <w:tmpl w:val="E440F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5DC3A13"/>
    <w:multiLevelType w:val="hybridMultilevel"/>
    <w:tmpl w:val="53601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5F04653F"/>
    <w:multiLevelType w:val="hybridMultilevel"/>
    <w:tmpl w:val="D0283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430CF"/>
    <w:multiLevelType w:val="hybridMultilevel"/>
    <w:tmpl w:val="60D89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4218E"/>
    <w:multiLevelType w:val="hybridMultilevel"/>
    <w:tmpl w:val="305224A0"/>
    <w:lvl w:ilvl="0" w:tplc="4164FE44">
      <w:start w:val="2025"/>
      <w:numFmt w:val="bullet"/>
      <w:lvlText w:val="-"/>
      <w:lvlJc w:val="left"/>
      <w:pPr>
        <w:ind w:left="405" w:hanging="36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FA44497"/>
    <w:multiLevelType w:val="hybridMultilevel"/>
    <w:tmpl w:val="0BAE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635912">
    <w:abstractNumId w:val="9"/>
  </w:num>
  <w:num w:numId="2" w16cid:durableId="41710442">
    <w:abstractNumId w:val="8"/>
  </w:num>
  <w:num w:numId="3" w16cid:durableId="817459483">
    <w:abstractNumId w:val="7"/>
  </w:num>
  <w:num w:numId="4" w16cid:durableId="824013063">
    <w:abstractNumId w:val="6"/>
  </w:num>
  <w:num w:numId="5" w16cid:durableId="388656571">
    <w:abstractNumId w:val="10"/>
  </w:num>
  <w:num w:numId="6" w16cid:durableId="1471903790">
    <w:abstractNumId w:val="3"/>
  </w:num>
  <w:num w:numId="7" w16cid:durableId="815680125">
    <w:abstractNumId w:val="12"/>
  </w:num>
  <w:num w:numId="8" w16cid:durableId="1450901821">
    <w:abstractNumId w:val="2"/>
  </w:num>
  <w:num w:numId="9" w16cid:durableId="424302662">
    <w:abstractNumId w:val="14"/>
  </w:num>
  <w:num w:numId="10" w16cid:durableId="1861891182">
    <w:abstractNumId w:val="5"/>
  </w:num>
  <w:num w:numId="11" w16cid:durableId="1076560551">
    <w:abstractNumId w:val="4"/>
  </w:num>
  <w:num w:numId="12" w16cid:durableId="1431926135">
    <w:abstractNumId w:val="1"/>
  </w:num>
  <w:num w:numId="13" w16cid:durableId="860553946">
    <w:abstractNumId w:val="0"/>
  </w:num>
  <w:num w:numId="14" w16cid:durableId="447355679">
    <w:abstractNumId w:val="17"/>
  </w:num>
  <w:num w:numId="15" w16cid:durableId="1424111732">
    <w:abstractNumId w:val="13"/>
  </w:num>
  <w:num w:numId="16" w16cid:durableId="1681081972">
    <w:abstractNumId w:val="16"/>
  </w:num>
  <w:num w:numId="17" w16cid:durableId="1634945719">
    <w:abstractNumId w:val="11"/>
  </w:num>
  <w:num w:numId="18" w16cid:durableId="1468816189">
    <w:abstractNumId w:val="18"/>
  </w:num>
  <w:num w:numId="19" w16cid:durableId="553975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D43"/>
    <w:rsid w:val="000001EF"/>
    <w:rsid w:val="00002A14"/>
    <w:rsid w:val="00007322"/>
    <w:rsid w:val="00007728"/>
    <w:rsid w:val="00020665"/>
    <w:rsid w:val="00024584"/>
    <w:rsid w:val="00024730"/>
    <w:rsid w:val="00052679"/>
    <w:rsid w:val="00055E95"/>
    <w:rsid w:val="0007021F"/>
    <w:rsid w:val="000B2BA5"/>
    <w:rsid w:val="000D5070"/>
    <w:rsid w:val="000E061F"/>
    <w:rsid w:val="000F2F8C"/>
    <w:rsid w:val="0010006E"/>
    <w:rsid w:val="001045A8"/>
    <w:rsid w:val="00114A91"/>
    <w:rsid w:val="001427E1"/>
    <w:rsid w:val="00163668"/>
    <w:rsid w:val="001661E9"/>
    <w:rsid w:val="00171566"/>
    <w:rsid w:val="00174676"/>
    <w:rsid w:val="001755A8"/>
    <w:rsid w:val="00184014"/>
    <w:rsid w:val="00192008"/>
    <w:rsid w:val="001B1AB4"/>
    <w:rsid w:val="001C0E68"/>
    <w:rsid w:val="001C4B6F"/>
    <w:rsid w:val="001D0BF1"/>
    <w:rsid w:val="001D1E94"/>
    <w:rsid w:val="001E3120"/>
    <w:rsid w:val="001E7E0C"/>
    <w:rsid w:val="001F0BB0"/>
    <w:rsid w:val="001F4ABE"/>
    <w:rsid w:val="001F4E6D"/>
    <w:rsid w:val="001F6140"/>
    <w:rsid w:val="00203573"/>
    <w:rsid w:val="002045F0"/>
    <w:rsid w:val="0020597D"/>
    <w:rsid w:val="00213B4C"/>
    <w:rsid w:val="002253B0"/>
    <w:rsid w:val="0023366B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C422E"/>
    <w:rsid w:val="002D23C5"/>
    <w:rsid w:val="002D6137"/>
    <w:rsid w:val="002E7E61"/>
    <w:rsid w:val="002F05E5"/>
    <w:rsid w:val="002F254D"/>
    <w:rsid w:val="002F30E4"/>
    <w:rsid w:val="00307140"/>
    <w:rsid w:val="00316DFF"/>
    <w:rsid w:val="003238B0"/>
    <w:rsid w:val="00324282"/>
    <w:rsid w:val="003259A0"/>
    <w:rsid w:val="00325B57"/>
    <w:rsid w:val="00336056"/>
    <w:rsid w:val="00347423"/>
    <w:rsid w:val="003544E1"/>
    <w:rsid w:val="00366398"/>
    <w:rsid w:val="0037379A"/>
    <w:rsid w:val="003A0632"/>
    <w:rsid w:val="003A30E5"/>
    <w:rsid w:val="003A6ADF"/>
    <w:rsid w:val="003B5928"/>
    <w:rsid w:val="003D380F"/>
    <w:rsid w:val="003E160D"/>
    <w:rsid w:val="003F1D5F"/>
    <w:rsid w:val="003F4A81"/>
    <w:rsid w:val="00405128"/>
    <w:rsid w:val="00406CFF"/>
    <w:rsid w:val="00416B25"/>
    <w:rsid w:val="00420592"/>
    <w:rsid w:val="004319E0"/>
    <w:rsid w:val="00437E8C"/>
    <w:rsid w:val="00440225"/>
    <w:rsid w:val="00470F32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1F8C"/>
    <w:rsid w:val="005D3CA7"/>
    <w:rsid w:val="005D4CC1"/>
    <w:rsid w:val="005F4B91"/>
    <w:rsid w:val="005F55D2"/>
    <w:rsid w:val="00607253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81468"/>
    <w:rsid w:val="00790417"/>
    <w:rsid w:val="00790724"/>
    <w:rsid w:val="0079206B"/>
    <w:rsid w:val="00796076"/>
    <w:rsid w:val="007C0566"/>
    <w:rsid w:val="007C606B"/>
    <w:rsid w:val="007E6A61"/>
    <w:rsid w:val="00801140"/>
    <w:rsid w:val="00803404"/>
    <w:rsid w:val="00834955"/>
    <w:rsid w:val="00843383"/>
    <w:rsid w:val="00855B59"/>
    <w:rsid w:val="00860461"/>
    <w:rsid w:val="0086487C"/>
    <w:rsid w:val="00870B20"/>
    <w:rsid w:val="00880200"/>
    <w:rsid w:val="0088132C"/>
    <w:rsid w:val="008829F8"/>
    <w:rsid w:val="00885897"/>
    <w:rsid w:val="008A6538"/>
    <w:rsid w:val="008C7056"/>
    <w:rsid w:val="008F3156"/>
    <w:rsid w:val="008F3B14"/>
    <w:rsid w:val="00901899"/>
    <w:rsid w:val="0090344B"/>
    <w:rsid w:val="00905715"/>
    <w:rsid w:val="0091321E"/>
    <w:rsid w:val="00913946"/>
    <w:rsid w:val="009207D1"/>
    <w:rsid w:val="0092726B"/>
    <w:rsid w:val="009361BA"/>
    <w:rsid w:val="00941879"/>
    <w:rsid w:val="00944F78"/>
    <w:rsid w:val="009510E7"/>
    <w:rsid w:val="00952C89"/>
    <w:rsid w:val="0095488A"/>
    <w:rsid w:val="009571D8"/>
    <w:rsid w:val="009650EA"/>
    <w:rsid w:val="0097790C"/>
    <w:rsid w:val="0098506E"/>
    <w:rsid w:val="0098541E"/>
    <w:rsid w:val="00997B7A"/>
    <w:rsid w:val="009A44CE"/>
    <w:rsid w:val="009C4DFC"/>
    <w:rsid w:val="009D44F8"/>
    <w:rsid w:val="009D7B52"/>
    <w:rsid w:val="009E1E82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967E0"/>
    <w:rsid w:val="00AB32F8"/>
    <w:rsid w:val="00AB610B"/>
    <w:rsid w:val="00AD360E"/>
    <w:rsid w:val="00AD40FB"/>
    <w:rsid w:val="00AD782D"/>
    <w:rsid w:val="00AE7650"/>
    <w:rsid w:val="00B05E14"/>
    <w:rsid w:val="00B10EBE"/>
    <w:rsid w:val="00B20E4C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15603"/>
    <w:rsid w:val="00C242E5"/>
    <w:rsid w:val="00C47FA6"/>
    <w:rsid w:val="00C57FC6"/>
    <w:rsid w:val="00C66A7D"/>
    <w:rsid w:val="00C76D43"/>
    <w:rsid w:val="00C779DA"/>
    <w:rsid w:val="00C814F7"/>
    <w:rsid w:val="00CA4B4D"/>
    <w:rsid w:val="00CA76DA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1FF3"/>
    <w:rsid w:val="00DB6915"/>
    <w:rsid w:val="00DB7E1E"/>
    <w:rsid w:val="00DC1B78"/>
    <w:rsid w:val="00DC2A2F"/>
    <w:rsid w:val="00DC600B"/>
    <w:rsid w:val="00DD5268"/>
    <w:rsid w:val="00DE0FAA"/>
    <w:rsid w:val="00DE136D"/>
    <w:rsid w:val="00DE6534"/>
    <w:rsid w:val="00DF4D6C"/>
    <w:rsid w:val="00E01923"/>
    <w:rsid w:val="00E14498"/>
    <w:rsid w:val="00E15BF0"/>
    <w:rsid w:val="00E21272"/>
    <w:rsid w:val="00E2397A"/>
    <w:rsid w:val="00E254DB"/>
    <w:rsid w:val="00E25DF8"/>
    <w:rsid w:val="00E300FC"/>
    <w:rsid w:val="00E362DB"/>
    <w:rsid w:val="00E46684"/>
    <w:rsid w:val="00E5632B"/>
    <w:rsid w:val="00E70240"/>
    <w:rsid w:val="00E71E6B"/>
    <w:rsid w:val="00E81CC5"/>
    <w:rsid w:val="00E85A87"/>
    <w:rsid w:val="00E85B4A"/>
    <w:rsid w:val="00E9528E"/>
    <w:rsid w:val="00EA5099"/>
    <w:rsid w:val="00EB5A10"/>
    <w:rsid w:val="00EB7F3A"/>
    <w:rsid w:val="00EC1351"/>
    <w:rsid w:val="00EC4CBF"/>
    <w:rsid w:val="00EE2CA8"/>
    <w:rsid w:val="00EF17E8"/>
    <w:rsid w:val="00EF21B4"/>
    <w:rsid w:val="00EF51D9"/>
    <w:rsid w:val="00F03D58"/>
    <w:rsid w:val="00F130DD"/>
    <w:rsid w:val="00F24884"/>
    <w:rsid w:val="00F256E3"/>
    <w:rsid w:val="00F476C4"/>
    <w:rsid w:val="00F61DF9"/>
    <w:rsid w:val="00F81960"/>
    <w:rsid w:val="00F84CA5"/>
    <w:rsid w:val="00F8769D"/>
    <w:rsid w:val="00F9350C"/>
    <w:rsid w:val="00F94EB5"/>
    <w:rsid w:val="00F9624D"/>
    <w:rsid w:val="00FA0E57"/>
    <w:rsid w:val="00FB31C1"/>
    <w:rsid w:val="00FB58F2"/>
    <w:rsid w:val="00FC6AEA"/>
    <w:rsid w:val="00FD3D13"/>
    <w:rsid w:val="00FE55A2"/>
    <w:rsid w:val="00FF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076E3"/>
  <w15:chartTrackingRefBased/>
  <w15:docId w15:val="{72344107-7A00-4F06-AABD-B4021F6C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1B4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u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647D3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elio-rihani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elioalrihani@gmail.com" TargetMode="External" /><Relationship Id="rId12" Type="http://schemas.openxmlformats.org/officeDocument/2006/relationships/glossaryDocument" Target="glossary/document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N\AppData\Roaming\Microsoft\Templates\Modern%20chronological%20resume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2A54AB8B3F464E917C4925F6B93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39903-9254-4F00-8DC3-11075187842C}"/>
      </w:docPartPr>
      <w:docPartBody>
        <w:p w:rsidR="00277C70" w:rsidRDefault="00B22AEF">
          <w:pPr>
            <w:pStyle w:val="BD2A54AB8B3F464E917C4925F6B9373B"/>
          </w:pPr>
          <w:r w:rsidRPr="00CF1A49">
            <w:t>Address</w:t>
          </w:r>
        </w:p>
      </w:docPartBody>
    </w:docPart>
    <w:docPart>
      <w:docPartPr>
        <w:name w:val="F4F81E7C381B484FAB4355777BDB2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55EB4-05EE-432A-8541-398C0F00AE00}"/>
      </w:docPartPr>
      <w:docPartBody>
        <w:p w:rsidR="00277C70" w:rsidRDefault="00B22AEF">
          <w:pPr>
            <w:pStyle w:val="F4F81E7C381B484FAB4355777BDB266A"/>
          </w:pPr>
          <w:r w:rsidRPr="00CF1A49">
            <w:t>·</w:t>
          </w:r>
        </w:p>
      </w:docPartBody>
    </w:docPart>
    <w:docPart>
      <w:docPartPr>
        <w:name w:val="BD7DD9CE40A3496D9CCF2C6E26AA6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E4EA8-4511-4FAB-86E9-AAD926606BC5}"/>
      </w:docPartPr>
      <w:docPartBody>
        <w:p w:rsidR="00277C70" w:rsidRDefault="00B22AEF">
          <w:pPr>
            <w:pStyle w:val="BD7DD9CE40A3496D9CCF2C6E26AA630B"/>
          </w:pPr>
          <w:r w:rsidRPr="00CF1A49">
            <w:t>Phone</w:t>
          </w:r>
        </w:p>
      </w:docPartBody>
    </w:docPart>
    <w:docPart>
      <w:docPartPr>
        <w:name w:val="31EE6C9486B246A887E0991D5FDA5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A1027-F3CA-49D8-91C5-08594D7C889B}"/>
      </w:docPartPr>
      <w:docPartBody>
        <w:p w:rsidR="00277C70" w:rsidRDefault="00B22AEF">
          <w:pPr>
            <w:pStyle w:val="31EE6C9486B246A887E0991D5FDA5A3F"/>
          </w:pPr>
          <w:r w:rsidRPr="00CF1A49">
            <w:t>Experience</w:t>
          </w:r>
        </w:p>
      </w:docPartBody>
    </w:docPart>
    <w:docPart>
      <w:docPartPr>
        <w:name w:val="6C8D8C40355F4D438B252FCC3DE9C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BD3B0-085A-477C-B61A-1569629DFDA7}"/>
      </w:docPartPr>
      <w:docPartBody>
        <w:p w:rsidR="00277C70" w:rsidRDefault="00B22AEF">
          <w:pPr>
            <w:pStyle w:val="6C8D8C40355F4D438B252FCC3DE9C698"/>
          </w:pPr>
          <w:r w:rsidRPr="00CF1A49">
            <w:t>Education</w:t>
          </w:r>
        </w:p>
      </w:docPartBody>
    </w:docPart>
    <w:docPart>
      <w:docPartPr>
        <w:name w:val="878906B7031F4580B9D8A76B676AE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147A1-3DD0-4E47-A25D-A978EC972B93}"/>
      </w:docPartPr>
      <w:docPartBody>
        <w:p w:rsidR="00277C70" w:rsidRDefault="00B22AEF">
          <w:pPr>
            <w:pStyle w:val="878906B7031F4580B9D8A76B676AE288"/>
          </w:pPr>
          <w:r w:rsidRPr="00CF1A49">
            <w:t>Skills</w:t>
          </w:r>
        </w:p>
      </w:docPartBody>
    </w:docPart>
    <w:docPart>
      <w:docPartPr>
        <w:name w:val="E7A92ED40A4947428E9CB597BBB4C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3F4B8-EF59-4499-B4BD-46C7F73C33CE}"/>
      </w:docPartPr>
      <w:docPartBody>
        <w:p w:rsidR="00277C70" w:rsidRDefault="00BE5D00" w:rsidP="00BE5D00">
          <w:pPr>
            <w:pStyle w:val="E7A92ED40A4947428E9CB597BBB4C248"/>
          </w:pPr>
          <w:r w:rsidRPr="00CF1A49">
            <w:t>·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0"/>
    <w:rsid w:val="000D20A9"/>
    <w:rsid w:val="0017065B"/>
    <w:rsid w:val="0019599E"/>
    <w:rsid w:val="001D1E94"/>
    <w:rsid w:val="00277C70"/>
    <w:rsid w:val="00370474"/>
    <w:rsid w:val="004A774B"/>
    <w:rsid w:val="00636B95"/>
    <w:rsid w:val="0067661C"/>
    <w:rsid w:val="006C4D3D"/>
    <w:rsid w:val="007D205B"/>
    <w:rsid w:val="008E36B1"/>
    <w:rsid w:val="00A17AC8"/>
    <w:rsid w:val="00A329A8"/>
    <w:rsid w:val="00A967E0"/>
    <w:rsid w:val="00B22AEF"/>
    <w:rsid w:val="00BE5D00"/>
    <w:rsid w:val="00C7368A"/>
    <w:rsid w:val="00E46684"/>
    <w:rsid w:val="00E55CAA"/>
    <w:rsid w:val="00F2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BD2A54AB8B3F464E917C4925F6B9373B">
    <w:name w:val="BD2A54AB8B3F464E917C4925F6B9373B"/>
  </w:style>
  <w:style w:type="paragraph" w:customStyle="1" w:styleId="F4F81E7C381B484FAB4355777BDB266A">
    <w:name w:val="F4F81E7C381B484FAB4355777BDB266A"/>
  </w:style>
  <w:style w:type="paragraph" w:customStyle="1" w:styleId="BD7DD9CE40A3496D9CCF2C6E26AA630B">
    <w:name w:val="BD7DD9CE40A3496D9CCF2C6E26AA630B"/>
  </w:style>
  <w:style w:type="paragraph" w:customStyle="1" w:styleId="31EE6C9486B246A887E0991D5FDA5A3F">
    <w:name w:val="31EE6C9486B246A887E0991D5FDA5A3F"/>
  </w:style>
  <w:style w:type="character" w:styleId="SubtleReference">
    <w:name w:val="Subtle Reference"/>
    <w:basedOn w:val="DefaultParagraphFont"/>
    <w:uiPriority w:val="10"/>
    <w:qFormat/>
    <w:rsid w:val="00BE5D00"/>
    <w:rPr>
      <w:b/>
      <w:caps w:val="0"/>
      <w:smallCaps/>
      <w:color w:val="595959" w:themeColor="text1" w:themeTint="A6"/>
    </w:rPr>
  </w:style>
  <w:style w:type="paragraph" w:customStyle="1" w:styleId="6C8D8C40355F4D438B252FCC3DE9C698">
    <w:name w:val="6C8D8C40355F4D438B252FCC3DE9C698"/>
  </w:style>
  <w:style w:type="paragraph" w:customStyle="1" w:styleId="878906B7031F4580B9D8A76B676AE288">
    <w:name w:val="878906B7031F4580B9D8A76B676AE288"/>
  </w:style>
  <w:style w:type="paragraph" w:customStyle="1" w:styleId="E7A92ED40A4947428E9CB597BBB4C248">
    <w:name w:val="E7A92ED40A4947428E9CB597BBB4C248"/>
    <w:rsid w:val="00BE5D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Modern%20chronological%20resume.dotx</Template>
  <TotalTime>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Elio B. Rihani 250422</cp:lastModifiedBy>
  <cp:revision>2</cp:revision>
  <cp:lastPrinted>2026-05-19T16:42:00Z</cp:lastPrinted>
  <dcterms:created xsi:type="dcterms:W3CDTF">2026-05-21T11:22:00Z</dcterms:created>
  <dcterms:modified xsi:type="dcterms:W3CDTF">2026-05-21T11:22:00Z</dcterms:modified>
  <cp:category/>
</cp:coreProperties>
</file>