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4C79D489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2CD30F0A" w14:textId="77777777" w:rsidR="00692703" w:rsidRPr="00CF1A49" w:rsidRDefault="00B34D5D" w:rsidP="00B34D5D">
            <w:pPr>
              <w:pStyle w:val="Title"/>
            </w:pPr>
            <w:r>
              <w:t>Rena</w:t>
            </w:r>
            <w:r w:rsidR="00692703" w:rsidRPr="00CF1A49">
              <w:t xml:space="preserve"> </w:t>
            </w:r>
            <w:r>
              <w:rPr>
                <w:rStyle w:val="IntenseEmphasis"/>
              </w:rPr>
              <w:t>Mallah</w:t>
            </w:r>
          </w:p>
          <w:p w14:paraId="37F4AFED" w14:textId="77777777" w:rsidR="00692703" w:rsidRPr="00CF1A49" w:rsidRDefault="00B34D5D" w:rsidP="00B34D5D">
            <w:pPr>
              <w:pStyle w:val="ContactInfo"/>
              <w:contextualSpacing w:val="0"/>
            </w:pPr>
            <w:r>
              <w:t>Beirut, Lebanon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B0FCB32D5B3844DCBC4BC52AAF706CFE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>
              <w:t>96171482915</w:t>
            </w:r>
            <w:r w:rsidR="00A15E41">
              <w:t xml:space="preserve"> </w:t>
            </w:r>
            <w:r w:rsidR="00A15E41" w:rsidRPr="00A15E41">
              <w:t>·</w:t>
            </w:r>
            <w:r w:rsidR="00A15E41">
              <w:t xml:space="preserve"> 12.05.2000</w:t>
            </w:r>
          </w:p>
          <w:p w14:paraId="410DE0E7" w14:textId="77777777" w:rsidR="00692703" w:rsidRPr="00CF1A49" w:rsidRDefault="00B34D5D" w:rsidP="00913946">
            <w:pPr>
              <w:pStyle w:val="ContactInfoEmphasis"/>
              <w:contextualSpacing w:val="0"/>
            </w:pPr>
            <w:r>
              <w:t>renamallah@hotmail.com</w:t>
            </w:r>
          </w:p>
        </w:tc>
      </w:tr>
      <w:tr w:rsidR="009571D8" w:rsidRPr="00CF1A49" w14:paraId="13B364E6" w14:textId="77777777" w:rsidTr="00692703">
        <w:tc>
          <w:tcPr>
            <w:tcW w:w="9360" w:type="dxa"/>
            <w:tcMar>
              <w:top w:w="432" w:type="dxa"/>
            </w:tcMar>
          </w:tcPr>
          <w:p w14:paraId="78DB64B5" w14:textId="77777777" w:rsidR="001755A8" w:rsidRPr="00CF1A49" w:rsidRDefault="00B34D5D" w:rsidP="00913946">
            <w:pPr>
              <w:contextualSpacing w:val="0"/>
            </w:pPr>
            <w:r w:rsidRPr="00B34D5D">
              <w:t>To seek a job opportunity to help me apply the knowledge I acquired from my studies and develop skills to build a successful career.</w:t>
            </w:r>
          </w:p>
        </w:tc>
      </w:tr>
    </w:tbl>
    <w:p w14:paraId="643289D1" w14:textId="77777777" w:rsidR="004E01EB" w:rsidRPr="00CF1A49" w:rsidRDefault="00A26A1D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062F542336CF4F4B87164BD77D7A8668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4868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091"/>
      </w:tblGrid>
      <w:tr w:rsidR="001D0BF1" w:rsidRPr="00CF1A49" w14:paraId="78A8796F" w14:textId="77777777" w:rsidTr="004210E7">
        <w:trPr>
          <w:trHeight w:val="4646"/>
        </w:trPr>
        <w:tc>
          <w:tcPr>
            <w:tcW w:w="9091" w:type="dxa"/>
          </w:tcPr>
          <w:p w14:paraId="01DE14F6" w14:textId="77777777" w:rsidR="00027E2B" w:rsidRPr="00CF1A49" w:rsidRDefault="00027E2B" w:rsidP="00027E2B">
            <w:pPr>
              <w:pStyle w:val="Heading3"/>
              <w:contextualSpacing w:val="0"/>
              <w:outlineLvl w:val="2"/>
            </w:pPr>
            <w:r>
              <w:t>August 2017</w:t>
            </w:r>
            <w:r w:rsidRPr="00CF1A49">
              <w:t xml:space="preserve"> – </w:t>
            </w:r>
            <w:r>
              <w:t>AUGUST 2019</w:t>
            </w:r>
          </w:p>
          <w:p w14:paraId="3FD6C269" w14:textId="77777777" w:rsidR="00027E2B" w:rsidRDefault="00027E2B" w:rsidP="00027E2B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>
              <w:t xml:space="preserve">waitress, </w:t>
            </w:r>
            <w:r>
              <w:rPr>
                <w:rStyle w:val="SubtleReference"/>
              </w:rPr>
              <w:t>ANT VENTURES- cASPER &amp; GAMBINIS</w:t>
            </w:r>
          </w:p>
          <w:p w14:paraId="2CED13F5" w14:textId="77777777" w:rsidR="006A444F" w:rsidRPr="00994E4B" w:rsidRDefault="00994E4B" w:rsidP="00027E2B">
            <w:pPr>
              <w:pStyle w:val="Heading2"/>
              <w:contextualSpacing w:val="0"/>
              <w:outlineLvl w:val="1"/>
              <w:rPr>
                <w:rStyle w:val="SubtleReference"/>
                <w:rFonts w:cstheme="minorHAnsi"/>
                <w:b/>
                <w:bCs/>
                <w:color w:val="505050" w:themeColor="text2" w:themeTint="BF"/>
                <w:sz w:val="22"/>
                <w:szCs w:val="22"/>
              </w:rPr>
            </w:pPr>
            <w:r w:rsidRPr="00994E4B">
              <w:rPr>
                <w:rFonts w:cstheme="minorHAnsi"/>
                <w:b w:val="0"/>
                <w:bCs/>
                <w:caps w:val="0"/>
                <w:color w:val="505050" w:themeColor="text2" w:themeTint="BF"/>
                <w:sz w:val="22"/>
                <w:szCs w:val="22"/>
                <w:shd w:val="clear" w:color="auto" w:fill="FFFFFF"/>
              </w:rPr>
              <w:t>They are responsible for greeting customers, taking food and beverage orders, verifying the identification and age of any customers ordering alcoholic beverages and submitting food orders to the kitchen staff.</w:t>
            </w:r>
          </w:p>
          <w:p w14:paraId="1E23785F" w14:textId="77777777" w:rsidR="00027E2B" w:rsidRDefault="00027E2B" w:rsidP="00027E2B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</w:p>
          <w:p w14:paraId="51CD8A3C" w14:textId="77777777" w:rsidR="00027E2B" w:rsidRPr="00CF1A49" w:rsidRDefault="00027E2B" w:rsidP="00027E2B">
            <w:pPr>
              <w:pStyle w:val="Heading3"/>
              <w:contextualSpacing w:val="0"/>
              <w:outlineLvl w:val="2"/>
            </w:pPr>
            <w:r>
              <w:t>August 2019</w:t>
            </w:r>
            <w:r w:rsidRPr="00CF1A49">
              <w:t xml:space="preserve"> – </w:t>
            </w:r>
            <w:r>
              <w:t>AUGUST 2020</w:t>
            </w:r>
          </w:p>
          <w:p w14:paraId="553D02B4" w14:textId="77777777" w:rsidR="00027E2B" w:rsidRPr="00CF1A49" w:rsidRDefault="00027E2B" w:rsidP="00027E2B">
            <w:pPr>
              <w:pStyle w:val="Heading2"/>
              <w:contextualSpacing w:val="0"/>
              <w:outlineLvl w:val="1"/>
            </w:pPr>
            <w:r>
              <w:t>waitress/ trainer</w:t>
            </w:r>
            <w:r w:rsidRPr="00CF1A49">
              <w:t xml:space="preserve">, </w:t>
            </w:r>
            <w:r>
              <w:rPr>
                <w:rStyle w:val="SubtleReference"/>
              </w:rPr>
              <w:t>ANT VENTURES- cASPER &amp; GAMBINIS</w:t>
            </w:r>
          </w:p>
          <w:p w14:paraId="209D843E" w14:textId="77777777" w:rsidR="00027E2B" w:rsidRDefault="00994E4B" w:rsidP="00994E4B">
            <w:pPr>
              <w:pStyle w:val="Heading3"/>
              <w:contextualSpacing w:val="0"/>
              <w:outlineLvl w:val="2"/>
              <w:rPr>
                <w:rFonts w:cstheme="minorHAnsi"/>
                <w:b w:val="0"/>
                <w:bCs/>
                <w:caps w:val="0"/>
                <w:color w:val="505050" w:themeColor="text2" w:themeTint="BF"/>
                <w:szCs w:val="22"/>
                <w:shd w:val="clear" w:color="auto" w:fill="FFFFFF"/>
              </w:rPr>
            </w:pPr>
            <w:r>
              <w:rPr>
                <w:rFonts w:cstheme="minorHAnsi"/>
                <w:b w:val="0"/>
                <w:bCs/>
                <w:caps w:val="0"/>
                <w:color w:val="505050" w:themeColor="text2" w:themeTint="BF"/>
                <w:szCs w:val="22"/>
                <w:shd w:val="clear" w:color="auto" w:fill="FFFFFF"/>
              </w:rPr>
              <w:t>A</w:t>
            </w:r>
            <w:r w:rsidRPr="00994E4B">
              <w:rPr>
                <w:rFonts w:cstheme="minorHAnsi"/>
                <w:b w:val="0"/>
                <w:bCs/>
                <w:caps w:val="0"/>
                <w:color w:val="505050" w:themeColor="text2" w:themeTint="BF"/>
                <w:szCs w:val="22"/>
                <w:shd w:val="clear" w:color="auto" w:fill="FFFFFF"/>
              </w:rPr>
              <w:t xml:space="preserve"> specialist responsible for increasing a company's productivity by teaching new skills and knowledge to employees. </w:t>
            </w:r>
          </w:p>
          <w:p w14:paraId="55E6F1A0" w14:textId="77777777" w:rsidR="00994E4B" w:rsidRDefault="00994E4B" w:rsidP="00994E4B">
            <w:pPr>
              <w:pStyle w:val="Heading3"/>
              <w:contextualSpacing w:val="0"/>
              <w:outlineLvl w:val="2"/>
              <w:rPr>
                <w:rFonts w:cstheme="minorHAnsi"/>
                <w:b w:val="0"/>
                <w:bCs/>
                <w:caps w:val="0"/>
                <w:color w:val="505050" w:themeColor="text2" w:themeTint="BF"/>
                <w:szCs w:val="22"/>
                <w:shd w:val="clear" w:color="auto" w:fill="FFFFFF"/>
              </w:rPr>
            </w:pPr>
          </w:p>
          <w:p w14:paraId="17D05C52" w14:textId="77777777" w:rsidR="00994E4B" w:rsidRDefault="00994E4B" w:rsidP="00994E4B">
            <w:pPr>
              <w:pStyle w:val="Heading3"/>
              <w:contextualSpacing w:val="0"/>
              <w:outlineLvl w:val="2"/>
            </w:pPr>
          </w:p>
          <w:p w14:paraId="2F727D6C" w14:textId="22E0D5D7" w:rsidR="001D0BF1" w:rsidRPr="00CF1A49" w:rsidRDefault="00B34D5D" w:rsidP="00C21EE6">
            <w:pPr>
              <w:pStyle w:val="Heading3"/>
              <w:contextualSpacing w:val="0"/>
              <w:outlineLvl w:val="2"/>
            </w:pPr>
            <w:r>
              <w:t>August 20</w:t>
            </w:r>
            <w:r w:rsidR="00027E2B">
              <w:t>20</w:t>
            </w:r>
            <w:r w:rsidR="001D0BF1" w:rsidRPr="00CF1A49">
              <w:t xml:space="preserve"> – </w:t>
            </w:r>
            <w:r w:rsidR="008072AE">
              <w:t>MAY 2022</w:t>
            </w:r>
          </w:p>
          <w:p w14:paraId="56426496" w14:textId="77777777" w:rsidR="001D0BF1" w:rsidRPr="00CF1A49" w:rsidRDefault="00B34D5D" w:rsidP="00B34D5D">
            <w:pPr>
              <w:pStyle w:val="Heading2"/>
              <w:contextualSpacing w:val="0"/>
              <w:outlineLvl w:val="1"/>
            </w:pPr>
            <w:r>
              <w:t>Head waitress/ trainer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ANT VENTURES- cASPER &amp; GAMBINIS</w:t>
            </w:r>
          </w:p>
          <w:p w14:paraId="4C19ABDA" w14:textId="6AB2A93F" w:rsidR="004210E7" w:rsidRDefault="00B34D5D" w:rsidP="004210E7">
            <w:pPr>
              <w:contextualSpacing w:val="0"/>
            </w:pPr>
            <w:r>
              <w:t xml:space="preserve">My job role is to guide my coworkers to help run a successful operation, and to train newly comers to get out the best in them in the business. </w:t>
            </w:r>
          </w:p>
          <w:p w14:paraId="6313B50B" w14:textId="06155B10" w:rsidR="008072AE" w:rsidRDefault="008072AE" w:rsidP="004210E7">
            <w:pPr>
              <w:contextualSpacing w:val="0"/>
            </w:pPr>
          </w:p>
          <w:p w14:paraId="7C533626" w14:textId="1F5138A2" w:rsidR="008072AE" w:rsidRDefault="008072AE" w:rsidP="004210E7">
            <w:pPr>
              <w:contextualSpacing w:val="0"/>
            </w:pPr>
          </w:p>
          <w:p w14:paraId="56465BB7" w14:textId="18065D85" w:rsidR="008072AE" w:rsidRDefault="008072AE" w:rsidP="008072AE">
            <w:pPr>
              <w:pStyle w:val="Heading3"/>
              <w:contextualSpacing w:val="0"/>
              <w:outlineLvl w:val="2"/>
            </w:pPr>
            <w:r>
              <w:t>mAY 2022</w:t>
            </w:r>
            <w:r w:rsidRPr="00CF1A49">
              <w:t xml:space="preserve"> – </w:t>
            </w:r>
            <w:r w:rsidR="00FF7EB6">
              <w:t>march 2025</w:t>
            </w:r>
            <w:r>
              <w:t xml:space="preserve">  </w:t>
            </w:r>
          </w:p>
          <w:p w14:paraId="7C660B60" w14:textId="5BE32FAD" w:rsidR="008072AE" w:rsidRDefault="008072AE" w:rsidP="008072AE">
            <w:pPr>
              <w:pStyle w:val="Heading3"/>
              <w:contextualSpacing w:val="0"/>
              <w:outlineLvl w:val="2"/>
              <w:rPr>
                <w:rStyle w:val="SubtleReference"/>
              </w:rPr>
            </w:pPr>
            <w:r>
              <w:rPr>
                <w:rStyle w:val="Heading2Char"/>
                <w:b/>
                <w:bCs/>
              </w:rPr>
              <w:t>SALES ASSOCIATE</w:t>
            </w:r>
            <w:r w:rsidRPr="008072AE">
              <w:rPr>
                <w:rStyle w:val="Heading2Char"/>
                <w:b/>
                <w:bCs/>
              </w:rPr>
              <w:t>,</w:t>
            </w:r>
            <w:r w:rsidRPr="00CF1A49">
              <w:t xml:space="preserve"> </w:t>
            </w:r>
            <w:r>
              <w:rPr>
                <w:rStyle w:val="SubtleReference"/>
              </w:rPr>
              <w:t xml:space="preserve">abc Deparment store </w:t>
            </w:r>
          </w:p>
          <w:p w14:paraId="5958084A" w14:textId="59F15DD3" w:rsidR="008072AE" w:rsidRDefault="008072AE" w:rsidP="008072AE">
            <w:pPr>
              <w:contextualSpacing w:val="0"/>
            </w:pPr>
            <w:r>
              <w:t xml:space="preserve">My job role is to guide my coworkers to help run a successful operation, </w:t>
            </w:r>
            <w:r w:rsidR="006F4A7E" w:rsidRPr="006F4A7E">
              <w:t>handling various sales activities in a retail store, including facilitating purchases and providing customer service.</w:t>
            </w:r>
            <w:r w:rsidRPr="006F4A7E">
              <w:t xml:space="preserve"> </w:t>
            </w:r>
          </w:p>
          <w:p w14:paraId="1BA954D3" w14:textId="5168C760" w:rsidR="00FF7EB6" w:rsidRDefault="00FF7EB6" w:rsidP="008072AE">
            <w:pPr>
              <w:contextualSpacing w:val="0"/>
            </w:pPr>
          </w:p>
          <w:p w14:paraId="3BB585EB" w14:textId="3DDF4C42" w:rsidR="00FF7EB6" w:rsidRDefault="00FF7EB6" w:rsidP="008072AE">
            <w:pPr>
              <w:contextualSpacing w:val="0"/>
            </w:pPr>
          </w:p>
          <w:p w14:paraId="736D554E" w14:textId="0B9E24A8" w:rsidR="00FF7EB6" w:rsidRDefault="00FF7EB6" w:rsidP="00FF7EB6">
            <w:pPr>
              <w:pStyle w:val="Heading3"/>
              <w:contextualSpacing w:val="0"/>
              <w:outlineLvl w:val="2"/>
            </w:pPr>
            <w:r>
              <w:t>APRIL</w:t>
            </w:r>
            <w:r>
              <w:t xml:space="preserve"> 202</w:t>
            </w:r>
            <w:r>
              <w:t>5</w:t>
            </w:r>
            <w:r w:rsidRPr="00CF1A49">
              <w:t xml:space="preserve"> – </w:t>
            </w:r>
            <w:r>
              <w:t xml:space="preserve">On going  </w:t>
            </w:r>
          </w:p>
          <w:p w14:paraId="446E8B3F" w14:textId="1DD4473D" w:rsidR="00FF7EB6" w:rsidRDefault="00FF7EB6" w:rsidP="00FF7EB6">
            <w:pPr>
              <w:pStyle w:val="Heading3"/>
              <w:contextualSpacing w:val="0"/>
              <w:outlineLvl w:val="2"/>
              <w:rPr>
                <w:rStyle w:val="SubtleReference"/>
              </w:rPr>
            </w:pPr>
            <w:r>
              <w:rPr>
                <w:rStyle w:val="Heading2Char"/>
                <w:b/>
                <w:bCs/>
              </w:rPr>
              <w:t>ASSISSTANT MANAGER</w:t>
            </w:r>
            <w:r w:rsidRPr="008072AE">
              <w:rPr>
                <w:rStyle w:val="Heading2Char"/>
                <w:b/>
                <w:bCs/>
              </w:rPr>
              <w:t>,</w:t>
            </w:r>
            <w:r w:rsidRPr="00CF1A49">
              <w:t xml:space="preserve"> </w:t>
            </w:r>
            <w:r>
              <w:t>BERSHKA-AZADEA</w:t>
            </w:r>
          </w:p>
          <w:p w14:paraId="3A7D492F" w14:textId="7EFABD0F" w:rsidR="00FF7EB6" w:rsidRPr="006F4A7E" w:rsidRDefault="00EF4503" w:rsidP="008072AE">
            <w:pPr>
              <w:contextualSpacing w:val="0"/>
            </w:pPr>
            <w:r>
              <w:t>Experienced retail professional supporting daily store operations, team leadership, and customer experience in a fast-paced environment. Strong skills in sales performance, staff supervision, inventory management, and maintaining high brand standards to drive results and customer satisfaction.</w:t>
            </w:r>
          </w:p>
          <w:p w14:paraId="0FE2B07A" w14:textId="77777777" w:rsidR="004210E7" w:rsidRDefault="004210E7" w:rsidP="004210E7">
            <w:pPr>
              <w:contextualSpacing w:val="0"/>
            </w:pPr>
          </w:p>
          <w:p w14:paraId="0698E97A" w14:textId="77777777" w:rsidR="0056189A" w:rsidRDefault="0056189A" w:rsidP="004210E7">
            <w:pPr>
              <w:contextualSpacing w:val="0"/>
            </w:pPr>
          </w:p>
          <w:p w14:paraId="3341A6CB" w14:textId="77777777" w:rsidR="004210E7" w:rsidRPr="00CF1A49" w:rsidRDefault="004210E7" w:rsidP="00C21EE6"/>
        </w:tc>
      </w:tr>
    </w:tbl>
    <w:sdt>
      <w:sdtPr>
        <w:alias w:val="Education:"/>
        <w:tag w:val="Education:"/>
        <w:id w:val="-1908763273"/>
        <w:placeholder>
          <w:docPart w:val="438FCB76E4C64F50AAB1CB7A6D413766"/>
        </w:placeholder>
        <w:temporary/>
        <w:showingPlcHdr/>
        <w15:appearance w15:val="hidden"/>
      </w:sdtPr>
      <w:sdtEndPr/>
      <w:sdtContent>
        <w:p w14:paraId="7247804C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2819D424" w14:textId="77777777" w:rsidTr="00D66A52">
        <w:tc>
          <w:tcPr>
            <w:tcW w:w="9355" w:type="dxa"/>
          </w:tcPr>
          <w:p w14:paraId="3C11CFE2" w14:textId="77777777" w:rsidR="001D0BF1" w:rsidRPr="00CF1A49" w:rsidRDefault="00B34D5D" w:rsidP="001D0BF1">
            <w:pPr>
              <w:pStyle w:val="Heading3"/>
              <w:contextualSpacing w:val="0"/>
              <w:outlineLvl w:val="2"/>
            </w:pPr>
            <w:r>
              <w:t>sEPTEMBER 2004-jUNE 2015</w:t>
            </w:r>
          </w:p>
          <w:p w14:paraId="1260D6B7" w14:textId="77777777" w:rsidR="007538DC" w:rsidRPr="00CF1A49" w:rsidRDefault="00B34D5D" w:rsidP="00B34D5D">
            <w:pPr>
              <w:pStyle w:val="Heading2"/>
              <w:contextualSpacing w:val="0"/>
              <w:outlineLvl w:val="1"/>
            </w:pPr>
            <w:r>
              <w:t>abu dhabi international private school</w:t>
            </w:r>
          </w:p>
        </w:tc>
      </w:tr>
      <w:tr w:rsidR="00F61DF9" w:rsidRPr="00CF1A49" w14:paraId="0996C998" w14:textId="77777777" w:rsidTr="00F61DF9">
        <w:tc>
          <w:tcPr>
            <w:tcW w:w="9355" w:type="dxa"/>
            <w:tcMar>
              <w:top w:w="216" w:type="dxa"/>
            </w:tcMar>
          </w:tcPr>
          <w:p w14:paraId="01EC429F" w14:textId="77777777" w:rsidR="00F61DF9" w:rsidRPr="00CF1A49" w:rsidRDefault="00B34D5D" w:rsidP="00B34D5D">
            <w:pPr>
              <w:pStyle w:val="Heading3"/>
              <w:contextualSpacing w:val="0"/>
              <w:outlineLvl w:val="2"/>
            </w:pPr>
            <w:r>
              <w:t>September 2016-june 2017</w:t>
            </w:r>
          </w:p>
          <w:p w14:paraId="5FC4838F" w14:textId="77777777" w:rsidR="00F61DF9" w:rsidRPr="00CF1A49" w:rsidRDefault="00B34D5D" w:rsidP="00B34D5D">
            <w:pPr>
              <w:pStyle w:val="Heading2"/>
              <w:contextualSpacing w:val="0"/>
              <w:outlineLvl w:val="1"/>
            </w:pPr>
            <w:r>
              <w:t>high school diploma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Ahliah school</w:t>
            </w:r>
          </w:p>
          <w:p w14:paraId="10F7EED4" w14:textId="77777777" w:rsidR="00F61DF9" w:rsidRDefault="00A60D05" w:rsidP="00B34D5D">
            <w:r>
              <w:t>Graduated with H</w:t>
            </w:r>
            <w:r w:rsidR="00B34D5D">
              <w:t xml:space="preserve">onors </w:t>
            </w:r>
          </w:p>
          <w:p w14:paraId="1291F863" w14:textId="77777777" w:rsidR="00B34D5D" w:rsidRDefault="00B34D5D" w:rsidP="00B34D5D"/>
          <w:p w14:paraId="04F29861" w14:textId="77777777" w:rsidR="00B34D5D" w:rsidRPr="00CF1A49" w:rsidRDefault="00B34D5D" w:rsidP="00B34D5D">
            <w:pPr>
              <w:pStyle w:val="Heading3"/>
              <w:contextualSpacing w:val="0"/>
              <w:outlineLvl w:val="2"/>
            </w:pPr>
            <w:r>
              <w:t>September 2017- March 2018</w:t>
            </w:r>
          </w:p>
          <w:p w14:paraId="69CC6D5E" w14:textId="77777777" w:rsidR="00B34D5D" w:rsidRDefault="00B34D5D" w:rsidP="00B34D5D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>
              <w:t>Freshmen Sciences</w:t>
            </w:r>
            <w:r w:rsidRPr="00CF1A49">
              <w:t xml:space="preserve">, </w:t>
            </w:r>
            <w:r>
              <w:rPr>
                <w:rStyle w:val="SubtleReference"/>
              </w:rPr>
              <w:t>Haigazian university</w:t>
            </w:r>
          </w:p>
          <w:p w14:paraId="628CAED3" w14:textId="77777777" w:rsidR="00B34D5D" w:rsidRDefault="00B34D5D" w:rsidP="00B34D5D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</w:p>
          <w:p w14:paraId="4A1BC246" w14:textId="77777777" w:rsidR="00B34D5D" w:rsidRPr="00B34D5D" w:rsidRDefault="004210E7" w:rsidP="00B34D5D">
            <w:pPr>
              <w:contextualSpacing w:val="0"/>
              <w:outlineLvl w:val="2"/>
              <w:rPr>
                <w:rFonts w:eastAsiaTheme="majorEastAsia" w:cstheme="majorBidi"/>
                <w:b/>
                <w:caps/>
                <w:szCs w:val="24"/>
              </w:rPr>
            </w:pPr>
            <w:r>
              <w:rPr>
                <w:rFonts w:eastAsiaTheme="majorEastAsia" w:cstheme="majorBidi"/>
                <w:b/>
                <w:caps/>
                <w:szCs w:val="24"/>
              </w:rPr>
              <w:t>Feburary 2019- September 2022</w:t>
            </w:r>
          </w:p>
          <w:p w14:paraId="25F8C74E" w14:textId="25EAFA17" w:rsidR="00B34D5D" w:rsidRDefault="00A15E41" w:rsidP="00B34D5D">
            <w:pPr>
              <w:spacing w:after="40"/>
              <w:contextualSpacing w:val="0"/>
              <w:outlineLvl w:val="1"/>
              <w:rPr>
                <w:rFonts w:eastAsiaTheme="majorEastAsia" w:cstheme="majorBidi"/>
                <w:caps/>
                <w:smallCaps/>
                <w:sz w:val="26"/>
                <w:szCs w:val="26"/>
              </w:rPr>
            </w:pPr>
            <w:r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>Bacherlors Sciences in</w:t>
            </w:r>
            <w:r w:rsidR="00B34D5D"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 xml:space="preserve"> clinical labratory</w:t>
            </w:r>
            <w:r w:rsidR="00B34D5D" w:rsidRPr="00B34D5D"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 xml:space="preserve">, </w:t>
            </w:r>
            <w:r w:rsidR="00B34D5D">
              <w:rPr>
                <w:rFonts w:eastAsiaTheme="majorEastAsia" w:cstheme="majorBidi"/>
                <w:caps/>
                <w:smallCaps/>
                <w:sz w:val="26"/>
                <w:szCs w:val="26"/>
              </w:rPr>
              <w:t xml:space="preserve">AMERICAN UNIVERSITY OF SCIENCE AND TECHNOLOGY </w:t>
            </w:r>
          </w:p>
          <w:p w14:paraId="4289101C" w14:textId="1F3BCE27" w:rsidR="00C150E6" w:rsidRDefault="00C150E6" w:rsidP="00B34D5D">
            <w:pPr>
              <w:spacing w:after="40"/>
              <w:contextualSpacing w:val="0"/>
              <w:outlineLvl w:val="1"/>
              <w:rPr>
                <w:rFonts w:eastAsiaTheme="majorEastAsia" w:cstheme="majorBidi"/>
                <w:b/>
                <w:caps/>
                <w:smallCaps/>
                <w:color w:val="1D824C" w:themeColor="accent1"/>
                <w:sz w:val="26"/>
                <w:szCs w:val="26"/>
              </w:rPr>
            </w:pPr>
          </w:p>
          <w:p w14:paraId="546068B0" w14:textId="119CFC76" w:rsidR="00C150E6" w:rsidRDefault="00C150E6" w:rsidP="00B34D5D">
            <w:pPr>
              <w:spacing w:after="40"/>
              <w:contextualSpacing w:val="0"/>
              <w:outlineLvl w:val="1"/>
              <w:rPr>
                <w:rFonts w:eastAsiaTheme="majorEastAsia" w:cstheme="majorBidi"/>
                <w:b/>
                <w:caps/>
                <w:smallCaps/>
                <w:color w:val="1D824C" w:themeColor="accent1"/>
                <w:sz w:val="26"/>
                <w:szCs w:val="26"/>
              </w:rPr>
            </w:pPr>
          </w:p>
          <w:p w14:paraId="533B99B6" w14:textId="2C7D01B0" w:rsidR="00C150E6" w:rsidRPr="00B34D5D" w:rsidRDefault="00C150E6" w:rsidP="00C150E6">
            <w:pPr>
              <w:contextualSpacing w:val="0"/>
              <w:outlineLvl w:val="2"/>
              <w:rPr>
                <w:rFonts w:eastAsiaTheme="majorEastAsia" w:cstheme="majorBidi"/>
                <w:b/>
                <w:caps/>
                <w:szCs w:val="24"/>
              </w:rPr>
            </w:pPr>
            <w:r>
              <w:rPr>
                <w:rFonts w:eastAsiaTheme="majorEastAsia" w:cstheme="majorBidi"/>
                <w:b/>
                <w:caps/>
                <w:szCs w:val="24"/>
              </w:rPr>
              <w:t xml:space="preserve">OCTOBER 2023- ON GOING </w:t>
            </w:r>
          </w:p>
          <w:p w14:paraId="3084C631" w14:textId="6B7A4EF4" w:rsidR="00C150E6" w:rsidRDefault="00C150E6" w:rsidP="00C150E6">
            <w:pPr>
              <w:spacing w:after="40"/>
              <w:contextualSpacing w:val="0"/>
              <w:outlineLvl w:val="1"/>
              <w:rPr>
                <w:rFonts w:eastAsiaTheme="majorEastAsia" w:cstheme="majorBidi"/>
                <w:caps/>
                <w:smallCaps/>
                <w:sz w:val="26"/>
                <w:szCs w:val="26"/>
              </w:rPr>
            </w:pPr>
            <w:r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 xml:space="preserve">Master of buisness administration in in human resource management, </w:t>
            </w:r>
            <w:r>
              <w:rPr>
                <w:rFonts w:eastAsiaTheme="majorEastAsia" w:cstheme="majorBidi"/>
                <w:caps/>
                <w:smallCaps/>
                <w:sz w:val="26"/>
                <w:szCs w:val="26"/>
              </w:rPr>
              <w:t xml:space="preserve"> lebanese international university</w:t>
            </w:r>
          </w:p>
          <w:p w14:paraId="4E8DEA25" w14:textId="77777777" w:rsidR="00C150E6" w:rsidRPr="00B34D5D" w:rsidRDefault="00C150E6" w:rsidP="00B34D5D">
            <w:pPr>
              <w:spacing w:after="40"/>
              <w:contextualSpacing w:val="0"/>
              <w:outlineLvl w:val="1"/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</w:pPr>
          </w:p>
          <w:p w14:paraId="5402C6F0" w14:textId="77777777" w:rsidR="00B34D5D" w:rsidRDefault="00B34D5D" w:rsidP="00B34D5D">
            <w:pPr>
              <w:pStyle w:val="Heading2"/>
              <w:outlineLvl w:val="1"/>
            </w:pPr>
          </w:p>
        </w:tc>
      </w:tr>
    </w:tbl>
    <w:sdt>
      <w:sdtPr>
        <w:alias w:val="Skills:"/>
        <w:tag w:val="Skills:"/>
        <w:id w:val="-1392877668"/>
        <w:placeholder>
          <w:docPart w:val="1DCBF18A5C614799B047E187F9CDA7D7"/>
        </w:placeholder>
        <w:temporary/>
        <w:showingPlcHdr/>
        <w15:appearance w15:val="hidden"/>
      </w:sdtPr>
      <w:sdtEndPr/>
      <w:sdtContent>
        <w:p w14:paraId="78C08EFA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2FA4EEE0" w14:textId="77777777" w:rsidTr="00CF1A49">
        <w:tc>
          <w:tcPr>
            <w:tcW w:w="4675" w:type="dxa"/>
          </w:tcPr>
          <w:p w14:paraId="0E3A06F5" w14:textId="77777777" w:rsidR="001E3120" w:rsidRPr="006E1507" w:rsidRDefault="00507628" w:rsidP="00507628">
            <w:pPr>
              <w:pStyle w:val="ListBullet"/>
              <w:contextualSpacing w:val="0"/>
            </w:pPr>
            <w:r>
              <w:t xml:space="preserve">Leadership </w:t>
            </w:r>
          </w:p>
          <w:p w14:paraId="63299B7A" w14:textId="77777777" w:rsidR="001F4E6D" w:rsidRPr="006E1507" w:rsidRDefault="00507628" w:rsidP="00507628">
            <w:pPr>
              <w:pStyle w:val="ListBullet"/>
              <w:contextualSpacing w:val="0"/>
            </w:pPr>
            <w:r>
              <w:t xml:space="preserve">Organization </w:t>
            </w:r>
          </w:p>
        </w:tc>
        <w:tc>
          <w:tcPr>
            <w:tcW w:w="4675" w:type="dxa"/>
            <w:tcMar>
              <w:left w:w="360" w:type="dxa"/>
            </w:tcMar>
          </w:tcPr>
          <w:p w14:paraId="4E3E732F" w14:textId="77777777" w:rsidR="003A0632" w:rsidRPr="006E1507" w:rsidRDefault="00507628" w:rsidP="00507628">
            <w:pPr>
              <w:pStyle w:val="ListBullet"/>
              <w:contextualSpacing w:val="0"/>
            </w:pPr>
            <w:r>
              <w:t xml:space="preserve">Hard worker  </w:t>
            </w:r>
          </w:p>
          <w:p w14:paraId="4CD5A013" w14:textId="77777777" w:rsidR="001E3120" w:rsidRPr="006E1507" w:rsidRDefault="00507628" w:rsidP="00507628">
            <w:pPr>
              <w:pStyle w:val="ListBullet"/>
              <w:contextualSpacing w:val="0"/>
            </w:pPr>
            <w:r>
              <w:t xml:space="preserve">Communication/ Team work </w:t>
            </w:r>
          </w:p>
          <w:p w14:paraId="3A6AD61D" w14:textId="77777777" w:rsidR="001E3120" w:rsidRPr="006E1507" w:rsidRDefault="001E3120" w:rsidP="00507628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</w:tr>
    </w:tbl>
    <w:p w14:paraId="656CE722" w14:textId="77777777" w:rsidR="00AD782D" w:rsidRPr="00CF1A49" w:rsidRDefault="00027E2B" w:rsidP="00B34D5D">
      <w:pPr>
        <w:pStyle w:val="Heading1"/>
      </w:pPr>
      <w:r>
        <w:t>ACTIVITES</w:t>
      </w:r>
    </w:p>
    <w:p w14:paraId="1DEBE270" w14:textId="77777777" w:rsidR="00B34D5D" w:rsidRDefault="00B34D5D" w:rsidP="00B34D5D">
      <w:r>
        <w:t xml:space="preserve">Volunteered in </w:t>
      </w:r>
      <w:r w:rsidRPr="00B34D5D">
        <w:t>with Gulf Multisport LLC.</w:t>
      </w:r>
    </w:p>
    <w:p w14:paraId="7D5AA96B" w14:textId="77777777" w:rsidR="004210E7" w:rsidRDefault="004210E7" w:rsidP="00B34D5D"/>
    <w:p w14:paraId="1A2259B2" w14:textId="77777777" w:rsidR="004210E7" w:rsidRDefault="004210E7" w:rsidP="00B34D5D"/>
    <w:p w14:paraId="32D7C3D4" w14:textId="77777777" w:rsidR="00B34D5D" w:rsidRDefault="00B34D5D" w:rsidP="00B34D5D">
      <w:pPr>
        <w:keepNext/>
        <w:keepLines/>
        <w:spacing w:before="400" w:after="200"/>
        <w:contextualSpacing/>
        <w:outlineLvl w:val="0"/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</w:pPr>
      <w:r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  <w:t>Computer And Language Skills</w:t>
      </w:r>
    </w:p>
    <w:p w14:paraId="1A805E68" w14:textId="77777777" w:rsidR="00B34D5D" w:rsidRDefault="00B34D5D" w:rsidP="00B34D5D">
      <w:pPr>
        <w:keepNext/>
        <w:keepLines/>
        <w:spacing w:before="400" w:after="200"/>
        <w:contextualSpacing/>
        <w:outlineLvl w:val="0"/>
        <w:rPr>
          <w:rFonts w:eastAsiaTheme="majorEastAsia" w:cstheme="minorHAnsi"/>
          <w:b/>
          <w:caps/>
          <w:color w:val="262626" w:themeColor="text1" w:themeTint="D9"/>
        </w:rPr>
      </w:pPr>
    </w:p>
    <w:p w14:paraId="49B26CB6" w14:textId="77777777" w:rsidR="00B34D5D" w:rsidRPr="00B34D5D" w:rsidRDefault="00B34D5D" w:rsidP="00B34D5D">
      <w:pPr>
        <w:tabs>
          <w:tab w:val="num" w:pos="216"/>
        </w:tabs>
        <w:spacing w:after="240" w:line="288" w:lineRule="auto"/>
        <w:ind w:left="216" w:hanging="216"/>
        <w:contextualSpacing/>
        <w:rPr>
          <w:rFonts w:ascii="Cambria" w:eastAsia="Times New Roman" w:hAnsi="Cambria" w:cs="Times New Roman"/>
          <w:color w:val="404040"/>
          <w:lang w:eastAsia="ja-JP"/>
        </w:rPr>
      </w:pPr>
      <w:r w:rsidRPr="00B34D5D">
        <w:rPr>
          <w:rFonts w:ascii="Cambria" w:eastAsia="Times New Roman" w:hAnsi="Cambria" w:cs="Times New Roman"/>
          <w:color w:val="404040"/>
          <w:lang w:eastAsia="ja-JP"/>
        </w:rPr>
        <w:t>Proficient in English and Arabic with slight capabilities in French.</w:t>
      </w:r>
    </w:p>
    <w:p w14:paraId="5D014D0B" w14:textId="77777777" w:rsidR="00B34D5D" w:rsidRPr="00B34D5D" w:rsidRDefault="00B34D5D" w:rsidP="00B34D5D">
      <w:pPr>
        <w:tabs>
          <w:tab w:val="num" w:pos="216"/>
        </w:tabs>
        <w:spacing w:after="240" w:line="288" w:lineRule="auto"/>
        <w:ind w:left="216" w:hanging="216"/>
        <w:contextualSpacing/>
        <w:rPr>
          <w:rFonts w:ascii="Cambria" w:eastAsia="Times New Roman" w:hAnsi="Cambria" w:cs="Times New Roman"/>
          <w:color w:val="404040"/>
          <w:lang w:eastAsia="ja-JP"/>
        </w:rPr>
      </w:pPr>
      <w:r w:rsidRPr="00B34D5D">
        <w:rPr>
          <w:rFonts w:ascii="Cambria" w:eastAsia="Times New Roman" w:hAnsi="Cambria" w:cs="Times New Roman"/>
          <w:color w:val="404040"/>
          <w:lang w:eastAsia="ja-JP"/>
        </w:rPr>
        <w:t>I have knowledge of Microsoft word, excel and power point.</w:t>
      </w:r>
    </w:p>
    <w:p w14:paraId="15F5916A" w14:textId="77777777" w:rsidR="00B34D5D" w:rsidRPr="00B34D5D" w:rsidRDefault="00B34D5D" w:rsidP="00B34D5D">
      <w:pPr>
        <w:keepNext/>
        <w:keepLines/>
        <w:spacing w:before="400" w:after="200"/>
        <w:contextualSpacing/>
        <w:outlineLvl w:val="0"/>
        <w:rPr>
          <w:rFonts w:eastAsiaTheme="majorEastAsia" w:cstheme="minorHAnsi"/>
          <w:b/>
          <w:caps/>
          <w:color w:val="262626" w:themeColor="text1" w:themeTint="D9"/>
        </w:rPr>
      </w:pPr>
    </w:p>
    <w:p w14:paraId="08D85100" w14:textId="77777777" w:rsidR="00B34D5D" w:rsidRPr="00B34D5D" w:rsidRDefault="00B34D5D" w:rsidP="00B34D5D"/>
    <w:p w14:paraId="6DA81708" w14:textId="77777777" w:rsidR="00A15E41" w:rsidRDefault="00A15E41" w:rsidP="00A15E41">
      <w:pPr>
        <w:keepNext/>
        <w:keepLines/>
        <w:spacing w:before="400" w:after="200"/>
        <w:contextualSpacing/>
        <w:outlineLvl w:val="0"/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</w:pPr>
      <w:r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  <w:t>Hobbies</w:t>
      </w:r>
    </w:p>
    <w:p w14:paraId="64888A49" w14:textId="77777777" w:rsidR="00A15E41" w:rsidRDefault="00A15E41" w:rsidP="00A15E41">
      <w:pPr>
        <w:keepNext/>
        <w:keepLines/>
        <w:spacing w:before="400" w:after="200"/>
        <w:contextualSpacing/>
        <w:outlineLvl w:val="0"/>
        <w:rPr>
          <w:rFonts w:eastAsiaTheme="majorEastAsia" w:cstheme="minorHAnsi"/>
          <w:b/>
          <w:caps/>
          <w:color w:val="262626" w:themeColor="text1" w:themeTint="D9"/>
        </w:rPr>
      </w:pPr>
    </w:p>
    <w:p w14:paraId="652E0070" w14:textId="77777777" w:rsidR="00A15E41" w:rsidRDefault="00A15E41" w:rsidP="00A15E41">
      <w:pPr>
        <w:tabs>
          <w:tab w:val="num" w:pos="216"/>
        </w:tabs>
        <w:spacing w:after="240" w:line="288" w:lineRule="auto"/>
        <w:ind w:left="216" w:hanging="216"/>
        <w:contextualSpacing/>
        <w:rPr>
          <w:rFonts w:ascii="Cambria" w:eastAsia="Times New Roman" w:hAnsi="Cambria" w:cs="Times New Roman"/>
          <w:color w:val="404040"/>
          <w:lang w:eastAsia="ja-JP"/>
        </w:rPr>
      </w:pPr>
      <w:r>
        <w:rPr>
          <w:rFonts w:ascii="Cambria" w:eastAsia="Times New Roman" w:hAnsi="Cambria" w:cs="Times New Roman"/>
          <w:color w:val="404040"/>
          <w:lang w:eastAsia="ja-JP"/>
        </w:rPr>
        <w:t xml:space="preserve">Reading </w:t>
      </w:r>
    </w:p>
    <w:p w14:paraId="30D3B470" w14:textId="77777777" w:rsidR="00A15E41" w:rsidRDefault="00A15E41" w:rsidP="00A15E41">
      <w:pPr>
        <w:tabs>
          <w:tab w:val="num" w:pos="216"/>
        </w:tabs>
        <w:spacing w:after="240" w:line="288" w:lineRule="auto"/>
        <w:ind w:left="216" w:hanging="216"/>
        <w:contextualSpacing/>
        <w:rPr>
          <w:rFonts w:ascii="Cambria" w:eastAsia="Times New Roman" w:hAnsi="Cambria" w:cs="Times New Roman"/>
          <w:color w:val="404040"/>
          <w:lang w:eastAsia="ja-JP"/>
        </w:rPr>
      </w:pPr>
      <w:r>
        <w:rPr>
          <w:rFonts w:ascii="Cambria" w:eastAsia="Times New Roman" w:hAnsi="Cambria" w:cs="Times New Roman"/>
          <w:color w:val="404040"/>
          <w:lang w:eastAsia="ja-JP"/>
        </w:rPr>
        <w:t xml:space="preserve">Hiking </w:t>
      </w:r>
    </w:p>
    <w:p w14:paraId="44BDE7CE" w14:textId="77777777" w:rsidR="00A15E41" w:rsidRPr="00B34D5D" w:rsidRDefault="00A15E41" w:rsidP="00A15E41">
      <w:pPr>
        <w:tabs>
          <w:tab w:val="num" w:pos="216"/>
        </w:tabs>
        <w:spacing w:after="240" w:line="288" w:lineRule="auto"/>
        <w:ind w:left="216" w:hanging="216"/>
        <w:contextualSpacing/>
        <w:rPr>
          <w:rFonts w:ascii="Cambria" w:eastAsia="Times New Roman" w:hAnsi="Cambria" w:cs="Times New Roman"/>
          <w:color w:val="404040"/>
          <w:lang w:eastAsia="ja-JP"/>
        </w:rPr>
      </w:pPr>
      <w:r>
        <w:rPr>
          <w:rFonts w:ascii="Cambria" w:eastAsia="Times New Roman" w:hAnsi="Cambria" w:cs="Times New Roman"/>
          <w:color w:val="404040"/>
          <w:lang w:eastAsia="ja-JP"/>
        </w:rPr>
        <w:t xml:space="preserve">Painting </w:t>
      </w:r>
    </w:p>
    <w:p w14:paraId="4472AFBD" w14:textId="77777777" w:rsidR="00B34D5D" w:rsidRPr="00B34D5D" w:rsidRDefault="00B34D5D" w:rsidP="00B34D5D">
      <w:pPr>
        <w:keepNext/>
        <w:keepLines/>
        <w:spacing w:before="400" w:after="200"/>
        <w:contextualSpacing/>
        <w:outlineLvl w:val="0"/>
        <w:rPr>
          <w:rFonts w:asciiTheme="majorHAnsi" w:eastAsiaTheme="majorEastAsia" w:hAnsiTheme="majorHAnsi" w:cstheme="majorBidi"/>
          <w:bCs/>
          <w:caps/>
          <w:color w:val="262626" w:themeColor="text1" w:themeTint="D9"/>
          <w:sz w:val="28"/>
          <w:szCs w:val="32"/>
        </w:rPr>
      </w:pPr>
    </w:p>
    <w:p w14:paraId="7ECCC0B2" w14:textId="77777777" w:rsidR="00B34D5D" w:rsidRPr="006E1507" w:rsidRDefault="00B34D5D" w:rsidP="006E1507"/>
    <w:sectPr w:rsidR="00B34D5D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A71A" w14:textId="77777777" w:rsidR="00A26A1D" w:rsidRDefault="00A26A1D" w:rsidP="0068194B">
      <w:r>
        <w:separator/>
      </w:r>
    </w:p>
    <w:p w14:paraId="63C26723" w14:textId="77777777" w:rsidR="00A26A1D" w:rsidRDefault="00A26A1D"/>
    <w:p w14:paraId="33FB89A0" w14:textId="77777777" w:rsidR="00A26A1D" w:rsidRDefault="00A26A1D"/>
  </w:endnote>
  <w:endnote w:type="continuationSeparator" w:id="0">
    <w:p w14:paraId="27A82E83" w14:textId="77777777" w:rsidR="00A26A1D" w:rsidRDefault="00A26A1D" w:rsidP="0068194B">
      <w:r>
        <w:continuationSeparator/>
      </w:r>
    </w:p>
    <w:p w14:paraId="7A0D1DCB" w14:textId="77777777" w:rsidR="00A26A1D" w:rsidRDefault="00A26A1D"/>
    <w:p w14:paraId="643CFC84" w14:textId="77777777" w:rsidR="00A26A1D" w:rsidRDefault="00A26A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DEA68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F553F" w14:textId="77777777" w:rsidR="00A26A1D" w:rsidRDefault="00A26A1D" w:rsidP="0068194B">
      <w:r>
        <w:separator/>
      </w:r>
    </w:p>
    <w:p w14:paraId="75261CAA" w14:textId="77777777" w:rsidR="00A26A1D" w:rsidRDefault="00A26A1D"/>
    <w:p w14:paraId="52268A3C" w14:textId="77777777" w:rsidR="00A26A1D" w:rsidRDefault="00A26A1D"/>
  </w:footnote>
  <w:footnote w:type="continuationSeparator" w:id="0">
    <w:p w14:paraId="1D7B4D5A" w14:textId="77777777" w:rsidR="00A26A1D" w:rsidRDefault="00A26A1D" w:rsidP="0068194B">
      <w:r>
        <w:continuationSeparator/>
      </w:r>
    </w:p>
    <w:p w14:paraId="1E532846" w14:textId="77777777" w:rsidR="00A26A1D" w:rsidRDefault="00A26A1D"/>
    <w:p w14:paraId="773CD035" w14:textId="77777777" w:rsidR="00A26A1D" w:rsidRDefault="00A26A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BBB0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D1ABDF" wp14:editId="6ABB69E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307FF8F9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CA46952"/>
    <w:multiLevelType w:val="hybridMultilevel"/>
    <w:tmpl w:val="87924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74C87459"/>
    <w:multiLevelType w:val="hybridMultilevel"/>
    <w:tmpl w:val="BC62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5D"/>
    <w:rsid w:val="000001EF"/>
    <w:rsid w:val="00007322"/>
    <w:rsid w:val="00007728"/>
    <w:rsid w:val="00024584"/>
    <w:rsid w:val="00024730"/>
    <w:rsid w:val="00027E2B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210E7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07628"/>
    <w:rsid w:val="00510392"/>
    <w:rsid w:val="00513E2A"/>
    <w:rsid w:val="0056189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A444F"/>
    <w:rsid w:val="006B5D48"/>
    <w:rsid w:val="006B7D7B"/>
    <w:rsid w:val="006C1A5E"/>
    <w:rsid w:val="006E1507"/>
    <w:rsid w:val="006F4A7E"/>
    <w:rsid w:val="0070030E"/>
    <w:rsid w:val="00712D8B"/>
    <w:rsid w:val="007273B7"/>
    <w:rsid w:val="0073022F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072AE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94E4B"/>
    <w:rsid w:val="009A44CE"/>
    <w:rsid w:val="009C4DFC"/>
    <w:rsid w:val="009D44F8"/>
    <w:rsid w:val="009E3160"/>
    <w:rsid w:val="009F220C"/>
    <w:rsid w:val="009F3B05"/>
    <w:rsid w:val="009F4931"/>
    <w:rsid w:val="00A14534"/>
    <w:rsid w:val="00A15E41"/>
    <w:rsid w:val="00A16DAA"/>
    <w:rsid w:val="00A24162"/>
    <w:rsid w:val="00A25023"/>
    <w:rsid w:val="00A26886"/>
    <w:rsid w:val="00A26A1D"/>
    <w:rsid w:val="00A270EA"/>
    <w:rsid w:val="00A34BA2"/>
    <w:rsid w:val="00A36F27"/>
    <w:rsid w:val="00A42E32"/>
    <w:rsid w:val="00A46E63"/>
    <w:rsid w:val="00A51DC5"/>
    <w:rsid w:val="00A53DE1"/>
    <w:rsid w:val="00A60D05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34D5D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150E6"/>
    <w:rsid w:val="00C21EE6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10D3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4503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B662F"/>
  <w15:chartTrackingRefBased/>
  <w15:docId w15:val="{F25EAD3A-AB5F-412A-ACAD-A223B3FC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89A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mas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FCB32D5B3844DCBC4BC52AAF706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FF8B3-25EB-46A9-AB11-035CDE5F518D}"/>
      </w:docPartPr>
      <w:docPartBody>
        <w:p w:rsidR="00DD1ED6" w:rsidRDefault="000B4E96">
          <w:pPr>
            <w:pStyle w:val="B0FCB32D5B3844DCBC4BC52AAF706CFE"/>
          </w:pPr>
          <w:r w:rsidRPr="00CF1A49">
            <w:t>·</w:t>
          </w:r>
        </w:p>
      </w:docPartBody>
    </w:docPart>
    <w:docPart>
      <w:docPartPr>
        <w:name w:val="062F542336CF4F4B87164BD77D7A8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0C19-F712-4A6A-A789-AAC0F7995A77}"/>
      </w:docPartPr>
      <w:docPartBody>
        <w:p w:rsidR="00DD1ED6" w:rsidRDefault="000B4E96">
          <w:pPr>
            <w:pStyle w:val="062F542336CF4F4B87164BD77D7A8668"/>
          </w:pPr>
          <w:r w:rsidRPr="00CF1A49">
            <w:t>Experience</w:t>
          </w:r>
        </w:p>
      </w:docPartBody>
    </w:docPart>
    <w:docPart>
      <w:docPartPr>
        <w:name w:val="438FCB76E4C64F50AAB1CB7A6D413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53E40-D5F1-4C5D-A255-09EE425467EC}"/>
      </w:docPartPr>
      <w:docPartBody>
        <w:p w:rsidR="00DD1ED6" w:rsidRDefault="000B4E96">
          <w:pPr>
            <w:pStyle w:val="438FCB76E4C64F50AAB1CB7A6D413766"/>
          </w:pPr>
          <w:r w:rsidRPr="00CF1A49">
            <w:t>Education</w:t>
          </w:r>
        </w:p>
      </w:docPartBody>
    </w:docPart>
    <w:docPart>
      <w:docPartPr>
        <w:name w:val="1DCBF18A5C614799B047E187F9CDA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37E3E-6E2B-48FE-A59C-14FBC6A1EB76}"/>
      </w:docPartPr>
      <w:docPartBody>
        <w:p w:rsidR="00DD1ED6" w:rsidRDefault="000B4E96">
          <w:pPr>
            <w:pStyle w:val="1DCBF18A5C614799B047E187F9CDA7D7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CF6"/>
    <w:rsid w:val="000B4E96"/>
    <w:rsid w:val="004D7CF6"/>
    <w:rsid w:val="00971D49"/>
    <w:rsid w:val="009A16D4"/>
    <w:rsid w:val="00B00C9C"/>
    <w:rsid w:val="00DD1ED6"/>
    <w:rsid w:val="00E1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B0FCB32D5B3844DCBC4BC52AAF706CFE">
    <w:name w:val="B0FCB32D5B3844DCBC4BC52AAF706CFE"/>
  </w:style>
  <w:style w:type="paragraph" w:customStyle="1" w:styleId="062F542336CF4F4B87164BD77D7A8668">
    <w:name w:val="062F542336CF4F4B87164BD77D7A8668"/>
  </w:style>
  <w:style w:type="character" w:styleId="SubtleReference">
    <w:name w:val="Subtle Reference"/>
    <w:basedOn w:val="DefaultParagraphFont"/>
    <w:uiPriority w:val="10"/>
    <w:qFormat/>
    <w:rsid w:val="004D7CF6"/>
    <w:rPr>
      <w:b/>
      <w:caps w:val="0"/>
      <w:smallCaps/>
      <w:color w:val="595959" w:themeColor="text1" w:themeTint="A6"/>
    </w:rPr>
  </w:style>
  <w:style w:type="paragraph" w:customStyle="1" w:styleId="438FCB76E4C64F50AAB1CB7A6D413766">
    <w:name w:val="438FCB76E4C64F50AAB1CB7A6D413766"/>
  </w:style>
  <w:style w:type="paragraph" w:customStyle="1" w:styleId="1DCBF18A5C614799B047E187F9CDA7D7">
    <w:name w:val="1DCBF18A5C614799B047E187F9CDA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12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rimas</dc:creator>
  <cp:keywords/>
  <dc:description/>
  <cp:lastModifiedBy>RENA MALLAH</cp:lastModifiedBy>
  <cp:revision>3</cp:revision>
  <dcterms:created xsi:type="dcterms:W3CDTF">2025-02-06T15:25:00Z</dcterms:created>
  <dcterms:modified xsi:type="dcterms:W3CDTF">2026-01-20T22:18:00Z</dcterms:modified>
  <cp:category/>
</cp:coreProperties>
</file>