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73F1B0" w14:textId="5506B4C7" w:rsidR="00E04EC3" w:rsidRPr="0071372C" w:rsidRDefault="00FD04BF" w:rsidP="00DE7BDB">
      <w:pPr>
        <w:pStyle w:val="Title"/>
        <w:jc w:val="center"/>
      </w:pPr>
      <w:r w:rsidRPr="0071372C">
        <w:t>Tatiana touma</w:t>
      </w:r>
    </w:p>
    <w:p w14:paraId="290BA2AA" w14:textId="77777777" w:rsidR="008A268C" w:rsidRPr="0071372C" w:rsidRDefault="008A268C" w:rsidP="008A268C"/>
    <w:p w14:paraId="3E6C104D" w14:textId="7D2CCD76" w:rsidR="00E04EC3" w:rsidRPr="0071372C" w:rsidRDefault="00277B36" w:rsidP="00D6086E">
      <w:pPr>
        <w:pStyle w:val="Heading1"/>
        <w:jc w:val="center"/>
      </w:pPr>
      <w:r w:rsidRPr="0071372C">
        <w:t>North,Lebanon</w:t>
      </w:r>
      <w:r w:rsidR="00E04EC3" w:rsidRPr="0071372C">
        <w:t xml:space="preserve">   | </w:t>
      </w:r>
      <w:r w:rsidR="00FA63B6" w:rsidRPr="0071372C">
        <w:t>+961 76400981</w:t>
      </w:r>
    </w:p>
    <w:p w14:paraId="52BA2AD2" w14:textId="3E1DC376" w:rsidR="00E04EC3" w:rsidRPr="0071372C" w:rsidRDefault="00481160" w:rsidP="00BC06B7">
      <w:pPr>
        <w:pStyle w:val="Heading1"/>
        <w:jc w:val="center"/>
      </w:pPr>
      <w:proofErr w:type="spellStart"/>
      <w:r w:rsidRPr="0071372C">
        <w:t>t</w:t>
      </w:r>
      <w:r w:rsidR="00B901CE" w:rsidRPr="0071372C">
        <w:t>stouma@ndu.edu.lb</w:t>
      </w:r>
      <w:proofErr w:type="spellEnd"/>
      <w:r w:rsidR="00E04EC3" w:rsidRPr="0071372C">
        <w:t xml:space="preserve">   |  </w:t>
      </w:r>
    </w:p>
    <w:p w14:paraId="4B0993C1" w14:textId="77777777" w:rsidR="00E04EC3" w:rsidRPr="0071372C" w:rsidRDefault="00000000" w:rsidP="00DE7BDB">
      <w:pPr>
        <w:pStyle w:val="Subtitle"/>
        <w:jc w:val="center"/>
      </w:pPr>
      <w:sdt>
        <w:sdtPr>
          <w:id w:val="-1896654276"/>
          <w:placeholder>
            <w:docPart w:val="B367FD444FA30C4CB7D77DA698FFF0F4"/>
          </w:placeholder>
          <w:temporary/>
          <w:showingPlcHdr/>
          <w15:appearance w15:val="hidden"/>
        </w:sdtPr>
        <w:sdtContent>
          <w:r w:rsidR="00E04EC3" w:rsidRPr="0071372C">
            <w:t>Objective</w:t>
          </w:r>
        </w:sdtContent>
      </w:sdt>
    </w:p>
    <w:p w14:paraId="4976284E" w14:textId="77777777" w:rsidR="0073141A" w:rsidRPr="0071372C" w:rsidRDefault="0073141A" w:rsidP="0073141A">
      <w:pPr>
        <w:rPr>
          <w:sz w:val="8"/>
          <w:szCs w:val="10"/>
        </w:rPr>
      </w:pPr>
      <w:r w:rsidRPr="0071372C">
        <w:rPr>
          <w:noProof/>
          <w:sz w:val="8"/>
          <w:szCs w:val="10"/>
        </w:rPr>
        <mc:AlternateContent>
          <mc:Choice Requires="wps">
            <w:drawing>
              <wp:inline distT="0" distB="0" distL="0" distR="0" wp14:anchorId="1A44D31F" wp14:editId="471C79C6">
                <wp:extent cx="5943600" cy="0"/>
                <wp:effectExtent l="0" t="0" r="0" b="0"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9F99217" id="Straight Connector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" strokecolor="#e5eaee [660]" strokeweight="1pt">
                <w10:anchorlock/>
              </v:line>
            </w:pict>
          </mc:Fallback>
        </mc:AlternateContent>
      </w:r>
    </w:p>
    <w:p w14:paraId="54F52654" w14:textId="655202E0" w:rsidR="00E04EC3" w:rsidRPr="0071372C" w:rsidRDefault="00E04EC3" w:rsidP="00DE7BDB">
      <w:r w:rsidRPr="0071372C">
        <w:t xml:space="preserve"> </w:t>
      </w:r>
      <w:r w:rsidR="008E43B1" w:rsidRPr="0071372C">
        <w:t>Highly motivated Computer Science student with strong foundational knowledge in software development, database design, and network infrastructure. Eager to leverage hands-on academic project experience and a proven, hard-working work ethic to contribute to a dynamic development team through a remote internship.</w:t>
      </w:r>
    </w:p>
    <w:p w14:paraId="5BCC573B" w14:textId="77777777" w:rsidR="00E04EC3" w:rsidRPr="0071372C" w:rsidRDefault="00000000" w:rsidP="00DE7BDB">
      <w:pPr>
        <w:pStyle w:val="Subtitle"/>
        <w:jc w:val="center"/>
      </w:pPr>
      <w:sdt>
        <w:sdtPr>
          <w:id w:val="-233013083"/>
          <w:placeholder>
            <w:docPart w:val="C3A69ABC8BF5DC489B12D2F9A6F90E41"/>
          </w:placeholder>
          <w:temporary/>
          <w:showingPlcHdr/>
          <w15:appearance w15:val="hidden"/>
        </w:sdtPr>
        <w:sdtContent>
          <w:r w:rsidR="00E04EC3" w:rsidRPr="0071372C">
            <w:t>Skills and abilities</w:t>
          </w:r>
        </w:sdtContent>
      </w:sdt>
    </w:p>
    <w:p w14:paraId="11392087" w14:textId="77777777" w:rsidR="00F37618" w:rsidRPr="0071372C" w:rsidRDefault="0073141A" w:rsidP="00DE7BDB">
      <w:pPr>
        <w:rPr>
          <w:sz w:val="8"/>
          <w:szCs w:val="10"/>
        </w:rPr>
      </w:pPr>
      <w:r w:rsidRPr="0071372C">
        <w:rPr>
          <w:noProof/>
          <w:sz w:val="8"/>
          <w:szCs w:val="10"/>
        </w:rPr>
        <mc:AlternateContent>
          <mc:Choice Requires="wps">
            <w:drawing>
              <wp:inline distT="0" distB="0" distL="0" distR="0" wp14:anchorId="51105034" wp14:editId="79E1C74F">
                <wp:extent cx="5943600" cy="0"/>
                <wp:effectExtent l="0" t="0" r="0" b="0"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E97A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DC7E756" id="Straight Connector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" strokecolor="#e5eaef" strokeweight="1pt">
                <w10:anchorlock/>
              </v:line>
            </w:pict>
          </mc:Fallback>
        </mc:AlternateContent>
      </w:r>
    </w:p>
    <w:p w14:paraId="074896B4" w14:textId="77777777" w:rsidR="00156DAC" w:rsidRPr="0071372C" w:rsidRDefault="00E04EC3" w:rsidP="00156DAC">
      <w:r w:rsidRPr="0071372C">
        <w:t xml:space="preserve"> </w:t>
      </w:r>
      <w:r w:rsidR="00156DAC" w:rsidRPr="0071372C">
        <w:t xml:space="preserve"> Programming Languages: C++, C#, SQL</w:t>
      </w:r>
    </w:p>
    <w:p w14:paraId="06CA1B0F" w14:textId="77777777" w:rsidR="00156DAC" w:rsidRPr="0071372C" w:rsidRDefault="00156DAC" w:rsidP="00156DAC">
      <w:r w:rsidRPr="0071372C">
        <w:t xml:space="preserve"> Tools &amp; Frameworks: Windows Forms, .NET, MS SQL Server, Excel, Word</w:t>
      </w:r>
    </w:p>
    <w:p w14:paraId="127CD39C" w14:textId="77777777" w:rsidR="00156DAC" w:rsidRPr="0071372C" w:rsidRDefault="00156DAC" w:rsidP="00156DAC">
      <w:r w:rsidRPr="0071372C">
        <w:t xml:space="preserve"> Core Competencies: Object-Oriented Programming (OOP), Database Management, Network Subnetting (VLSM), Data Structures &amp; File Parsing</w:t>
      </w:r>
    </w:p>
    <w:p w14:paraId="03710507" w14:textId="59CED43F" w:rsidR="008A268C" w:rsidRPr="0071372C" w:rsidRDefault="00156DAC" w:rsidP="00DE7BDB">
      <w:pPr>
        <w:rPr>
          <w:sz w:val="8"/>
          <w:szCs w:val="10"/>
        </w:rPr>
      </w:pPr>
      <w:r w:rsidRPr="0071372C">
        <w:t xml:space="preserve"> Soft Skills: Problem-solving, time management, verbal &amp; written communication, adaptability, and a strong work ethic.</w:t>
      </w:r>
    </w:p>
    <w:p w14:paraId="21DA8EB3" w14:textId="77777777" w:rsidR="00E04EC3" w:rsidRPr="0071372C" w:rsidRDefault="00000000" w:rsidP="00DE7BDB">
      <w:pPr>
        <w:pStyle w:val="Subtitle"/>
        <w:jc w:val="center"/>
      </w:pPr>
      <w:sdt>
        <w:sdtPr>
          <w:id w:val="-1543354741"/>
          <w:placeholder>
            <w:docPart w:val="5D0AD30BCBFC834D95424C3916530238"/>
          </w:placeholder>
          <w:temporary/>
          <w:showingPlcHdr/>
          <w15:appearance w15:val="hidden"/>
        </w:sdtPr>
        <w:sdtContent>
          <w:r w:rsidR="00E04EC3" w:rsidRPr="0071372C">
            <w:t>Experience</w:t>
          </w:r>
        </w:sdtContent>
      </w:sdt>
    </w:p>
    <w:p w14:paraId="58A1227F" w14:textId="77777777" w:rsidR="0073141A" w:rsidRPr="0071372C" w:rsidRDefault="0073141A" w:rsidP="0073141A">
      <w:pPr>
        <w:rPr>
          <w:sz w:val="8"/>
          <w:szCs w:val="10"/>
        </w:rPr>
      </w:pPr>
      <w:r w:rsidRPr="0071372C">
        <w:rPr>
          <w:noProof/>
          <w:sz w:val="8"/>
          <w:szCs w:val="10"/>
        </w:rPr>
        <mc:AlternateContent>
          <mc:Choice Requires="wps">
            <w:drawing>
              <wp:inline distT="0" distB="0" distL="0" distR="0" wp14:anchorId="2410B564" wp14:editId="300B84A9">
                <wp:extent cx="5943600" cy="0"/>
                <wp:effectExtent l="0" t="0" r="0" b="0"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E97A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6FF5B1" id="Straight Connector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" strokecolor="#e5eaef" strokeweight="1pt">
                <w10:anchorlock/>
              </v:line>
            </w:pict>
          </mc:Fallback>
        </mc:AlternateContent>
      </w:r>
    </w:p>
    <w:p w14:paraId="4FBE8220" w14:textId="77777777" w:rsidR="002D50CD" w:rsidRPr="0071372C" w:rsidRDefault="002D50CD" w:rsidP="002D50CD">
      <w:pPr>
        <w:pStyle w:val="Heading2"/>
      </w:pPr>
      <w:r w:rsidRPr="0071372C">
        <w:t>Barista | March 2026 – Present</w:t>
      </w:r>
    </w:p>
    <w:p w14:paraId="5A92D4F9" w14:textId="77777777" w:rsidR="002D50CD" w:rsidRPr="0071372C" w:rsidRDefault="002D50CD" w:rsidP="002D50CD">
      <w:pPr>
        <w:pStyle w:val="Heading2"/>
      </w:pPr>
      <w:r w:rsidRPr="0071372C">
        <w:t xml:space="preserve"> Balance full-time university studies with part-time shifts, demonstrating strong time management.</w:t>
      </w:r>
    </w:p>
    <w:p w14:paraId="4E013C02" w14:textId="178EA758" w:rsidR="002D50CD" w:rsidRPr="0071372C" w:rsidRDefault="002D50CD" w:rsidP="002D50CD">
      <w:pPr>
        <w:pStyle w:val="Heading2"/>
      </w:pPr>
      <w:r w:rsidRPr="0071372C">
        <w:t xml:space="preserve">Project: Database App (OOP &amp; Data Abstraction) </w:t>
      </w:r>
    </w:p>
    <w:p w14:paraId="2067F39E" w14:textId="77777777" w:rsidR="002D50CD" w:rsidRPr="0071372C" w:rsidRDefault="002D50CD" w:rsidP="002D50CD">
      <w:pPr>
        <w:pStyle w:val="Heading2"/>
      </w:pPr>
      <w:r w:rsidRPr="0071372C">
        <w:t xml:space="preserve"> Built a C# Windows Forms application using an </w:t>
      </w:r>
      <w:r w:rsidRPr="0071372C">
        <w:rPr>
          <w:rFonts w:ascii="Segoe UI Symbol" w:hAnsi="Segoe UI Symbol" w:cs="Segoe UI Symbol"/>
        </w:rPr>
        <w:t>⁠</w:t>
      </w:r>
      <w:proofErr w:type="spellStart"/>
      <w:r w:rsidRPr="0071372C">
        <w:t>SQLEXPRESS</w:t>
      </w:r>
      <w:proofErr w:type="spellEnd"/>
      <w:r w:rsidRPr="0071372C">
        <w:rPr>
          <w:rFonts w:ascii="Segoe UI Symbol" w:hAnsi="Segoe UI Symbol" w:cs="Segoe UI Symbol"/>
        </w:rPr>
        <w:t>⁠</w:t>
      </w:r>
      <w:r w:rsidRPr="0071372C">
        <w:t xml:space="preserve"> database ("EmergencyDB").</w:t>
      </w:r>
    </w:p>
    <w:p w14:paraId="4EF9B489" w14:textId="77777777" w:rsidR="002D50CD" w:rsidRPr="0071372C" w:rsidRDefault="002D50CD" w:rsidP="002D50CD">
      <w:pPr>
        <w:pStyle w:val="Heading2"/>
      </w:pPr>
      <w:r w:rsidRPr="0071372C">
        <w:t xml:space="preserve"> Wrote backend data insertion logic and troubleshot local database connection strings.</w:t>
      </w:r>
    </w:p>
    <w:p w14:paraId="5C8FD830" w14:textId="334D90B4" w:rsidR="002D50CD" w:rsidRPr="0071372C" w:rsidRDefault="002D50CD" w:rsidP="002D50CD">
      <w:pPr>
        <w:pStyle w:val="Heading2"/>
      </w:pPr>
      <w:r w:rsidRPr="0071372C">
        <w:t>Project: Network Infrastructure Design</w:t>
      </w:r>
    </w:p>
    <w:p w14:paraId="1565A346" w14:textId="77777777" w:rsidR="002D50CD" w:rsidRPr="0071372C" w:rsidRDefault="002D50CD" w:rsidP="002D50CD">
      <w:pPr>
        <w:pStyle w:val="Heading2"/>
      </w:pPr>
      <w:r w:rsidRPr="0071372C">
        <w:t xml:space="preserve"> Drafted a comprehensive network proposal for a 4-story building blueprint.</w:t>
      </w:r>
    </w:p>
    <w:p w14:paraId="7735753D" w14:textId="77777777" w:rsidR="002D50CD" w:rsidRPr="0071372C" w:rsidRDefault="002D50CD" w:rsidP="002D50CD">
      <w:pPr>
        <w:pStyle w:val="Heading2"/>
      </w:pPr>
      <w:r w:rsidRPr="0071372C">
        <w:t xml:space="preserve"> Calculated complex VLSM subnetting schemes and mapped out physical equipment placements.</w:t>
      </w:r>
    </w:p>
    <w:p w14:paraId="58DFA9EF" w14:textId="53CA7D47" w:rsidR="002D50CD" w:rsidRPr="0071372C" w:rsidRDefault="002D50CD" w:rsidP="002D50CD">
      <w:pPr>
        <w:pStyle w:val="Heading2"/>
      </w:pPr>
      <w:r w:rsidRPr="0071372C">
        <w:t>Project: C++ Menu-Driven App (Data Structures)</w:t>
      </w:r>
    </w:p>
    <w:p w14:paraId="17870A92" w14:textId="77777777" w:rsidR="002D50CD" w:rsidRPr="0071372C" w:rsidRDefault="002D50CD" w:rsidP="002D50CD">
      <w:pPr>
        <w:pStyle w:val="Heading2"/>
      </w:pPr>
      <w:r w:rsidRPr="0071372C">
        <w:t xml:space="preserve"> Programmed a C++ application ("Lebanon Explorer") to parse city data from text files.</w:t>
      </w:r>
    </w:p>
    <w:p w14:paraId="7C14FCF2" w14:textId="32AD473A" w:rsidR="0073141A" w:rsidRPr="0071372C" w:rsidRDefault="002D50CD" w:rsidP="002D50CD">
      <w:pPr>
        <w:pStyle w:val="Heading2"/>
      </w:pPr>
      <w:r w:rsidRPr="0071372C">
        <w:t xml:space="preserve"> Utilized custom data structures to organize information using clean, efficient logic.</w:t>
      </w:r>
    </w:p>
    <w:p w14:paraId="4C38C434" w14:textId="77777777" w:rsidR="00E04EC3" w:rsidRPr="0071372C" w:rsidRDefault="00000000" w:rsidP="00DE7BDB">
      <w:pPr>
        <w:pStyle w:val="Subtitle"/>
        <w:jc w:val="center"/>
      </w:pPr>
      <w:sdt>
        <w:sdtPr>
          <w:id w:val="-2054070331"/>
          <w:placeholder>
            <w:docPart w:val="FF3FC93E453FC04F99DD3D5A717585E5"/>
          </w:placeholder>
          <w:temporary/>
          <w:showingPlcHdr/>
          <w15:appearance w15:val="hidden"/>
        </w:sdtPr>
        <w:sdtContent>
          <w:r w:rsidR="00E04EC3" w:rsidRPr="0071372C">
            <w:t>Education</w:t>
          </w:r>
        </w:sdtContent>
      </w:sdt>
    </w:p>
    <w:p w14:paraId="38CBD522" w14:textId="77777777" w:rsidR="0073141A" w:rsidRPr="0071372C" w:rsidRDefault="0073141A" w:rsidP="0073141A">
      <w:pPr>
        <w:rPr>
          <w:sz w:val="8"/>
          <w:szCs w:val="10"/>
        </w:rPr>
      </w:pPr>
      <w:r w:rsidRPr="0071372C">
        <w:rPr>
          <w:noProof/>
          <w:sz w:val="8"/>
          <w:szCs w:val="10"/>
        </w:rPr>
        <mc:AlternateContent>
          <mc:Choice Requires="wps">
            <w:drawing>
              <wp:inline distT="0" distB="0" distL="0" distR="0" wp14:anchorId="38FA4668" wp14:editId="746BC797">
                <wp:extent cx="5943600" cy="0"/>
                <wp:effectExtent l="0" t="0" r="0" b="0"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E97A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3EDDB00" id="Straight Connector 1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" strokecolor="#e5eaef" strokeweight="1pt">
                <w10:anchorlock/>
              </v:line>
            </w:pict>
          </mc:Fallback>
        </mc:AlternateContent>
      </w:r>
    </w:p>
    <w:p w14:paraId="113BD861" w14:textId="77777777" w:rsidR="000A5DC5" w:rsidRPr="0071372C" w:rsidRDefault="000A5DC5" w:rsidP="000A5DC5">
      <w:pPr>
        <w:pStyle w:val="Heading2"/>
      </w:pPr>
      <w:r w:rsidRPr="0071372C">
        <w:t xml:space="preserve">Notre Dame </w:t>
      </w:r>
      <w:proofErr w:type="spellStart"/>
      <w:r w:rsidRPr="0071372C">
        <w:t>University-Louaize</w:t>
      </w:r>
      <w:proofErr w:type="spellEnd"/>
    </w:p>
    <w:p w14:paraId="41ADFA86" w14:textId="0B9E9AD7" w:rsidR="00E04EC3" w:rsidRPr="0071372C" w:rsidRDefault="000A5DC5" w:rsidP="0045497A">
      <w:pPr>
        <w:pStyle w:val="Heading2"/>
      </w:pPr>
      <w:r w:rsidRPr="0071372C">
        <w:t>Bachelor of Science in Computer Science | Expected Graduation: 2027</w:t>
      </w:r>
      <w:r w:rsidR="00085ADB" w:rsidRPr="0071372C">
        <w:t>-2028</w:t>
      </w:r>
    </w:p>
    <w:p w14:paraId="4A70CC82" w14:textId="77777777" w:rsidR="00E04EC3" w:rsidRPr="0071372C" w:rsidRDefault="00000000" w:rsidP="00DE7BDB">
      <w:pPr>
        <w:pStyle w:val="Subtitle"/>
        <w:jc w:val="center"/>
      </w:pPr>
      <w:sdt>
        <w:sdtPr>
          <w:id w:val="1984729288"/>
          <w:placeholder>
            <w:docPart w:val="A64997EDC83D7844B596E49428F7F4E9"/>
          </w:placeholder>
          <w:temporary/>
          <w:showingPlcHdr/>
          <w15:appearance w15:val="hidden"/>
        </w:sdtPr>
        <w:sdtContent>
          <w:r w:rsidR="00E04EC3" w:rsidRPr="0071372C">
            <w:t>communication</w:t>
          </w:r>
        </w:sdtContent>
      </w:sdt>
    </w:p>
    <w:p w14:paraId="64626B4B" w14:textId="77777777" w:rsidR="0073141A" w:rsidRPr="0071372C" w:rsidRDefault="0073141A" w:rsidP="0073141A">
      <w:pPr>
        <w:rPr>
          <w:sz w:val="8"/>
          <w:szCs w:val="10"/>
        </w:rPr>
      </w:pPr>
      <w:r w:rsidRPr="0071372C">
        <w:rPr>
          <w:noProof/>
          <w:sz w:val="8"/>
          <w:szCs w:val="10"/>
        </w:rPr>
        <mc:AlternateContent>
          <mc:Choice Requires="wps">
            <w:drawing>
              <wp:inline distT="0" distB="0" distL="0" distR="0" wp14:anchorId="2DE1DB78" wp14:editId="4CAD62EF">
                <wp:extent cx="5943600" cy="0"/>
                <wp:effectExtent l="0" t="0" r="0" b="0"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E97AD">
                              <a:lumMod val="20000"/>
                              <a:lumOff val="8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F681A28" id="Straight Connector 1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" strokecolor="#e5eaef" strokeweight="1pt">
                <w10:anchorlock/>
              </v:line>
            </w:pict>
          </mc:Fallback>
        </mc:AlternateContent>
      </w:r>
    </w:p>
    <w:p w14:paraId="2EBB14CF" w14:textId="463C32D7" w:rsidR="00E04EC3" w:rsidRPr="0071372C" w:rsidRDefault="00BF1B2C" w:rsidP="00BC06B7">
      <w:r w:rsidRPr="0071372C">
        <w:t>Successfully researched and presented a detailed academic presentation on complex cybersecurity topics, specifically focusing on prompt injection attacks on AI systems.</w:t>
      </w:r>
    </w:p>
    <w:p w14:paraId="5A1A06A4" w14:textId="77777777" w:rsidR="00E04EC3" w:rsidRPr="0071372C" w:rsidRDefault="00000000" w:rsidP="00DE7BDB">
      <w:pPr>
        <w:pStyle w:val="Subtitle"/>
        <w:jc w:val="center"/>
      </w:pPr>
      <w:sdt>
        <w:sdtPr>
          <w:id w:val="692963234"/>
          <w:placeholder>
            <w:docPart w:val="4ED896652D58854097A4B83776044623"/>
          </w:placeholder>
          <w:temporary/>
          <w:showingPlcHdr/>
          <w15:appearance w15:val="hidden"/>
        </w:sdtPr>
        <w:sdtContent>
          <w:r w:rsidR="00E04EC3" w:rsidRPr="0071372C">
            <w:t>Leadership</w:t>
          </w:r>
        </w:sdtContent>
      </w:sdt>
    </w:p>
    <w:p w14:paraId="337D9952" w14:textId="77777777" w:rsidR="0073141A" w:rsidRPr="0071372C" w:rsidRDefault="0073141A" w:rsidP="0073141A">
      <w:pPr>
        <w:rPr>
          <w:sz w:val="8"/>
          <w:szCs w:val="10"/>
        </w:rPr>
      </w:pPr>
      <w:r w:rsidRPr="0071372C">
        <w:rPr>
          <w:noProof/>
          <w:sz w:val="8"/>
          <w:szCs w:val="10"/>
        </w:rPr>
        <mc:AlternateContent>
          <mc:Choice Requires="wps">
            <w:drawing>
              <wp:inline distT="0" distB="0" distL="0" distR="0" wp14:anchorId="096F1537" wp14:editId="058DA5B7">
                <wp:extent cx="5943600" cy="0"/>
                <wp:effectExtent l="0" t="0" r="0" b="0"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7027FBA" id="Straight Connector 1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" strokecolor="#e5eaee [660]" strokeweight="1pt">
                <w10:anchorlock/>
              </v:line>
            </w:pict>
          </mc:Fallback>
        </mc:AlternateContent>
      </w:r>
    </w:p>
    <w:p w14:paraId="3F42DB77" w14:textId="0A8F7CEF" w:rsidR="00157636" w:rsidRPr="005A6833" w:rsidRDefault="00122034" w:rsidP="005A6833">
      <w:r w:rsidRPr="0071372C">
        <w:t>Network Infrastructure Proposal (April 2026): Acted as the technical lead for designing a comprehensive 4-story building network proposal</w:t>
      </w:r>
      <w:r w:rsidR="0073141A" w:rsidRPr="0073141A">
        <w:rPr>
          <w:noProof/>
          <w:sz w:val="8"/>
          <w:szCs w:val="10"/>
        </w:rPr>
        <mc:AlternateContent>
          <mc:Choice Requires="wps">
            <w:drawing>
              <wp:inline distT="0" distB="0" distL="0" distR="0" wp14:anchorId="7A1839A2" wp14:editId="0E680400">
                <wp:extent cx="5943600" cy="0"/>
                <wp:effectExtent l="0" t="0" r="0" b="0"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F8B561" id="Straight Connector 1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8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" strokecolor="#e5eaee [660]" strokeweight="1pt">
                <w10:anchorlock/>
              </v:line>
            </w:pict>
          </mc:Fallback>
        </mc:AlternateContent>
      </w:r>
    </w:p>
    <w:sectPr w:rsidR="00157636" w:rsidRPr="005A6833" w:rsidSect="00083B45">
      <w:pgSz w:w="12240" w:h="15840" w:code="1"/>
      <w:pgMar w:top="900" w:right="1440" w:bottom="72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3A72CB" w14:textId="77777777" w:rsidR="00055D93" w:rsidRDefault="00055D93">
      <w:r>
        <w:separator/>
      </w:r>
    </w:p>
  </w:endnote>
  <w:endnote w:type="continuationSeparator" w:id="0">
    <w:p w14:paraId="3112EB95" w14:textId="77777777" w:rsidR="00055D93" w:rsidRDefault="00055D93">
      <w:r>
        <w:continuationSeparator/>
      </w:r>
    </w:p>
  </w:endnote>
  <w:endnote w:type="continuationNotice" w:id="1">
    <w:p w14:paraId="7FFBC610" w14:textId="77777777" w:rsidR="00055D93" w:rsidRDefault="00055D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1C3795" w14:textId="77777777" w:rsidR="00055D93" w:rsidRDefault="00055D93">
      <w:r>
        <w:separator/>
      </w:r>
    </w:p>
  </w:footnote>
  <w:footnote w:type="continuationSeparator" w:id="0">
    <w:p w14:paraId="636D9434" w14:textId="77777777" w:rsidR="00055D93" w:rsidRDefault="00055D93">
      <w:r>
        <w:continuationSeparator/>
      </w:r>
    </w:p>
  </w:footnote>
  <w:footnote w:type="continuationNotice" w:id="1">
    <w:p w14:paraId="69EDEA52" w14:textId="77777777" w:rsidR="00055D93" w:rsidRDefault="00055D93"/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3"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4BF"/>
    <w:rsid w:val="0000719A"/>
    <w:rsid w:val="0002414F"/>
    <w:rsid w:val="000417C2"/>
    <w:rsid w:val="000559E9"/>
    <w:rsid w:val="00055D93"/>
    <w:rsid w:val="00055EAC"/>
    <w:rsid w:val="00083B45"/>
    <w:rsid w:val="000847F8"/>
    <w:rsid w:val="00085ADB"/>
    <w:rsid w:val="00085FD1"/>
    <w:rsid w:val="00086B23"/>
    <w:rsid w:val="00091EFF"/>
    <w:rsid w:val="000A1504"/>
    <w:rsid w:val="000A5DC5"/>
    <w:rsid w:val="000B521F"/>
    <w:rsid w:val="000C2A31"/>
    <w:rsid w:val="000E3CAB"/>
    <w:rsid w:val="000F2308"/>
    <w:rsid w:val="00121C4C"/>
    <w:rsid w:val="00122034"/>
    <w:rsid w:val="00145CB2"/>
    <w:rsid w:val="00156DAC"/>
    <w:rsid w:val="00157636"/>
    <w:rsid w:val="00180522"/>
    <w:rsid w:val="001B3A84"/>
    <w:rsid w:val="001C0DE1"/>
    <w:rsid w:val="001C689A"/>
    <w:rsid w:val="001F7E09"/>
    <w:rsid w:val="0020765E"/>
    <w:rsid w:val="00210B2C"/>
    <w:rsid w:val="00221F77"/>
    <w:rsid w:val="00227E60"/>
    <w:rsid w:val="0025653C"/>
    <w:rsid w:val="00277B36"/>
    <w:rsid w:val="00297CEE"/>
    <w:rsid w:val="002A247A"/>
    <w:rsid w:val="002C032C"/>
    <w:rsid w:val="002C333F"/>
    <w:rsid w:val="002C7503"/>
    <w:rsid w:val="002D50CD"/>
    <w:rsid w:val="003042AE"/>
    <w:rsid w:val="00304FA9"/>
    <w:rsid w:val="00316F22"/>
    <w:rsid w:val="003205DB"/>
    <w:rsid w:val="00325A7F"/>
    <w:rsid w:val="003338A6"/>
    <w:rsid w:val="0034487E"/>
    <w:rsid w:val="00356878"/>
    <w:rsid w:val="003651D7"/>
    <w:rsid w:val="00395E0C"/>
    <w:rsid w:val="003D2014"/>
    <w:rsid w:val="003D4A46"/>
    <w:rsid w:val="003F31F1"/>
    <w:rsid w:val="004011A8"/>
    <w:rsid w:val="00401F2F"/>
    <w:rsid w:val="004033F3"/>
    <w:rsid w:val="00422923"/>
    <w:rsid w:val="00434F47"/>
    <w:rsid w:val="00437A10"/>
    <w:rsid w:val="0045065D"/>
    <w:rsid w:val="00453E91"/>
    <w:rsid w:val="0045497A"/>
    <w:rsid w:val="004610A1"/>
    <w:rsid w:val="00462C38"/>
    <w:rsid w:val="00481160"/>
    <w:rsid w:val="00481EEF"/>
    <w:rsid w:val="004864CA"/>
    <w:rsid w:val="0049743F"/>
    <w:rsid w:val="004D0B3E"/>
    <w:rsid w:val="004D72EE"/>
    <w:rsid w:val="004F6A3D"/>
    <w:rsid w:val="00530789"/>
    <w:rsid w:val="00536F97"/>
    <w:rsid w:val="00546455"/>
    <w:rsid w:val="00550471"/>
    <w:rsid w:val="005523C2"/>
    <w:rsid w:val="00567F1E"/>
    <w:rsid w:val="00593E3F"/>
    <w:rsid w:val="00594D06"/>
    <w:rsid w:val="005A6833"/>
    <w:rsid w:val="005B4E1A"/>
    <w:rsid w:val="005D0FE4"/>
    <w:rsid w:val="00603D4A"/>
    <w:rsid w:val="006119C6"/>
    <w:rsid w:val="0061415E"/>
    <w:rsid w:val="00623D0E"/>
    <w:rsid w:val="00625A91"/>
    <w:rsid w:val="006400F4"/>
    <w:rsid w:val="00654C5D"/>
    <w:rsid w:val="00656121"/>
    <w:rsid w:val="0067578D"/>
    <w:rsid w:val="00683C6E"/>
    <w:rsid w:val="006C43C3"/>
    <w:rsid w:val="006D072C"/>
    <w:rsid w:val="006F03D8"/>
    <w:rsid w:val="00707812"/>
    <w:rsid w:val="0071199E"/>
    <w:rsid w:val="0071372C"/>
    <w:rsid w:val="00725ADC"/>
    <w:rsid w:val="0073141A"/>
    <w:rsid w:val="00761740"/>
    <w:rsid w:val="0079195D"/>
    <w:rsid w:val="007E0C79"/>
    <w:rsid w:val="007E6C80"/>
    <w:rsid w:val="00804720"/>
    <w:rsid w:val="008055F6"/>
    <w:rsid w:val="00810625"/>
    <w:rsid w:val="00865940"/>
    <w:rsid w:val="0087472A"/>
    <w:rsid w:val="00890224"/>
    <w:rsid w:val="00897E13"/>
    <w:rsid w:val="008A268C"/>
    <w:rsid w:val="008B0503"/>
    <w:rsid w:val="008E43B1"/>
    <w:rsid w:val="008F2E9E"/>
    <w:rsid w:val="00925A31"/>
    <w:rsid w:val="009419C7"/>
    <w:rsid w:val="0094508F"/>
    <w:rsid w:val="0094715B"/>
    <w:rsid w:val="0095574D"/>
    <w:rsid w:val="00967291"/>
    <w:rsid w:val="00990C20"/>
    <w:rsid w:val="009B34C1"/>
    <w:rsid w:val="009D7CE1"/>
    <w:rsid w:val="009E03B5"/>
    <w:rsid w:val="009E4F87"/>
    <w:rsid w:val="009F4D2E"/>
    <w:rsid w:val="00A014CD"/>
    <w:rsid w:val="00A01DCB"/>
    <w:rsid w:val="00A14C84"/>
    <w:rsid w:val="00A31BD2"/>
    <w:rsid w:val="00A47788"/>
    <w:rsid w:val="00A83796"/>
    <w:rsid w:val="00AE3B7C"/>
    <w:rsid w:val="00AF0C18"/>
    <w:rsid w:val="00AF156D"/>
    <w:rsid w:val="00AF3EFF"/>
    <w:rsid w:val="00AF634C"/>
    <w:rsid w:val="00B023BC"/>
    <w:rsid w:val="00B12690"/>
    <w:rsid w:val="00B44FA8"/>
    <w:rsid w:val="00B459E2"/>
    <w:rsid w:val="00B84902"/>
    <w:rsid w:val="00B901CE"/>
    <w:rsid w:val="00B95040"/>
    <w:rsid w:val="00BA77F3"/>
    <w:rsid w:val="00BB27DA"/>
    <w:rsid w:val="00BC06B7"/>
    <w:rsid w:val="00BD346C"/>
    <w:rsid w:val="00BE1681"/>
    <w:rsid w:val="00BE2A68"/>
    <w:rsid w:val="00BE5273"/>
    <w:rsid w:val="00BF1B2C"/>
    <w:rsid w:val="00C20F00"/>
    <w:rsid w:val="00C340BD"/>
    <w:rsid w:val="00C34DD7"/>
    <w:rsid w:val="00C40F70"/>
    <w:rsid w:val="00C42DDC"/>
    <w:rsid w:val="00C53E83"/>
    <w:rsid w:val="00C747E2"/>
    <w:rsid w:val="00C75056"/>
    <w:rsid w:val="00C839CF"/>
    <w:rsid w:val="00C851CB"/>
    <w:rsid w:val="00C91915"/>
    <w:rsid w:val="00C95ADB"/>
    <w:rsid w:val="00CB3715"/>
    <w:rsid w:val="00CE43CD"/>
    <w:rsid w:val="00CF5950"/>
    <w:rsid w:val="00D12C4F"/>
    <w:rsid w:val="00D2231F"/>
    <w:rsid w:val="00D31237"/>
    <w:rsid w:val="00D37BF6"/>
    <w:rsid w:val="00D418EE"/>
    <w:rsid w:val="00D518CE"/>
    <w:rsid w:val="00D6086E"/>
    <w:rsid w:val="00D70BF6"/>
    <w:rsid w:val="00DD4F1B"/>
    <w:rsid w:val="00DE7BDB"/>
    <w:rsid w:val="00E04EC3"/>
    <w:rsid w:val="00E2082E"/>
    <w:rsid w:val="00E61E6D"/>
    <w:rsid w:val="00EA2911"/>
    <w:rsid w:val="00F171D0"/>
    <w:rsid w:val="00F264E1"/>
    <w:rsid w:val="00F31FB5"/>
    <w:rsid w:val="00F37618"/>
    <w:rsid w:val="00F41955"/>
    <w:rsid w:val="00F619C3"/>
    <w:rsid w:val="00F66558"/>
    <w:rsid w:val="00FA1F9A"/>
    <w:rsid w:val="00FA6173"/>
    <w:rsid w:val="00FA63B6"/>
    <w:rsid w:val="00FD04BF"/>
    <w:rsid w:val="00FD05CE"/>
    <w:rsid w:val="00FD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4EAB7"/>
  <w15:chartTrackingRefBased/>
  <w15:docId w15:val="{EC722B81-D8FC-E34E-8DC2-770B311C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2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8C"/>
    <w:pPr>
      <w:spacing w:before="120" w:after="0" w:line="240" w:lineRule="auto"/>
    </w:pPr>
    <w:rPr>
      <w:color w:val="595959" w:themeColor="text1" w:themeTint="A6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86E"/>
    <w:pPr>
      <w:outlineLvl w:val="0"/>
    </w:pPr>
    <w:rPr>
      <w:rFonts w:asciiTheme="majorHAnsi" w:eastAsiaTheme="majorEastAsia" w:hAnsiTheme="majorHAnsi" w:cstheme="majorBidi"/>
      <w:kern w:val="20"/>
      <w:sz w:val="18"/>
      <w:szCs w:val="20"/>
    </w:rPr>
  </w:style>
  <w:style w:type="paragraph" w:styleId="Heading2">
    <w:name w:val="heading 2"/>
    <w:basedOn w:val="Normal"/>
    <w:next w:val="Normal"/>
    <w:link w:val="Heading2Char"/>
    <w:uiPriority w:val="9"/>
    <w:rsid w:val="0073141A"/>
    <w:pPr>
      <w:keepNext/>
      <w:keepLines/>
      <w:tabs>
        <w:tab w:val="right" w:pos="9360"/>
      </w:tabs>
      <w:spacing w:after="120"/>
      <w:outlineLvl w:val="1"/>
    </w:pPr>
    <w:rPr>
      <w:rFonts w:asciiTheme="majorHAnsi" w:eastAsiaTheme="majorEastAsia" w:hAnsiTheme="majorHAnsi" w:cstheme="majorBidi"/>
      <w:b/>
      <w:bCs/>
      <w:kern w:val="20"/>
      <w:szCs w:val="2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qFormat/>
    <w:rsid w:val="00D6086E"/>
    <w:pPr>
      <w:keepNext/>
      <w:keepLines/>
      <w:outlineLvl w:val="2"/>
    </w:pPr>
    <w:rPr>
      <w:rFonts w:asciiTheme="majorHAnsi" w:eastAsiaTheme="majorEastAsia" w:hAnsiTheme="majorHAnsi" w:cstheme="majorBidi"/>
      <w:b/>
      <w:sz w:val="1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7718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7718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qFormat/>
    <w:rPr>
      <w:b/>
      <w:bCs/>
      <w:caps w:val="0"/>
      <w:smallCaps/>
      <w:color w:val="7E97AD" w:themeColor="accent1"/>
      <w:spacing w:val="0"/>
    </w:rPr>
  </w:style>
  <w:style w:type="character" w:customStyle="1" w:styleId="Heading1Char">
    <w:name w:val="Heading 1 Char"/>
    <w:basedOn w:val="DefaultParagraphFont"/>
    <w:link w:val="Heading1"/>
    <w:uiPriority w:val="9"/>
    <w:rsid w:val="00D6086E"/>
    <w:rPr>
      <w:rFonts w:asciiTheme="majorHAnsi" w:eastAsiaTheme="majorEastAsia" w:hAnsiTheme="majorHAnsi" w:cstheme="majorBidi"/>
      <w:color w:val="595959" w:themeColor="text1" w:themeTint="A6"/>
      <w:kern w:val="20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3141A"/>
    <w:rPr>
      <w:rFonts w:asciiTheme="majorHAnsi" w:eastAsiaTheme="majorEastAsia" w:hAnsiTheme="majorHAnsi" w:cstheme="majorBidi"/>
      <w:b/>
      <w:bCs/>
      <w:color w:val="595959" w:themeColor="text1" w:themeTint="A6"/>
      <w:kern w:val="20"/>
      <w:sz w:val="20"/>
      <w:szCs w:val="20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DE7BDB"/>
    <w:rPr>
      <w:color w:val="808080"/>
    </w:rPr>
  </w:style>
  <w:style w:type="table" w:customStyle="1" w:styleId="ResumeTable">
    <w:name w:val="Resume Table"/>
    <w:basedOn w:val="TableNormal"/>
    <w:uiPriority w:val="99"/>
    <w:pPr>
      <w:spacing w:after="80" w:line="288" w:lineRule="auto"/>
    </w:pPr>
    <w:rPr>
      <w:rFonts w:eastAsiaTheme="minorHAnsi"/>
      <w:color w:val="595959" w:themeColor="text1" w:themeTint="A6"/>
      <w:sz w:val="20"/>
      <w:szCs w:val="20"/>
    </w:rPr>
    <w:tblPr>
      <w:tblBorders>
        <w:insideH w:val="single" w:sz="4" w:space="0" w:color="7E97AD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D6086E"/>
    <w:rPr>
      <w:rFonts w:asciiTheme="majorHAnsi" w:eastAsiaTheme="majorEastAsia" w:hAnsiTheme="majorHAnsi" w:cstheme="majorBidi"/>
      <w:b/>
      <w:color w:val="595959" w:themeColor="text1" w:themeTint="A6"/>
      <w:sz w:val="1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86E"/>
    <w:rPr>
      <w:rFonts w:asciiTheme="majorHAnsi" w:eastAsiaTheme="majorEastAsia" w:hAnsiTheme="majorHAnsi" w:cstheme="majorBidi"/>
      <w:i/>
      <w:iCs/>
      <w:color w:val="577188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86E"/>
    <w:rPr>
      <w:rFonts w:asciiTheme="majorHAnsi" w:eastAsiaTheme="majorEastAsia" w:hAnsiTheme="majorHAnsi" w:cstheme="majorBidi"/>
      <w:color w:val="577188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86E"/>
    <w:rPr>
      <w:rFonts w:asciiTheme="majorHAnsi" w:eastAsiaTheme="majorEastAsia" w:hAnsiTheme="majorHAnsi" w:cstheme="majorBidi"/>
      <w:color w:val="394B5A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86E"/>
    <w:rPr>
      <w:rFonts w:asciiTheme="majorHAnsi" w:eastAsiaTheme="majorEastAsia" w:hAnsiTheme="majorHAnsi" w:cstheme="majorBidi"/>
      <w:i/>
      <w:iCs/>
      <w:color w:val="394B5A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86E"/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86E"/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paragraph" w:styleId="Subtitle">
    <w:name w:val="Subtitle"/>
    <w:basedOn w:val="Normal"/>
    <w:next w:val="Normal"/>
    <w:link w:val="SubtitleChar"/>
    <w:uiPriority w:val="2"/>
    <w:rsid w:val="0073141A"/>
    <w:pPr>
      <w:spacing w:before="360" w:after="120"/>
    </w:pPr>
    <w:rPr>
      <w:b/>
      <w:caps/>
      <w:color w:val="577188" w:themeColor="accent1" w:themeShade="BF"/>
      <w:spacing w:val="20"/>
    </w:rPr>
  </w:style>
  <w:style w:type="character" w:customStyle="1" w:styleId="SubtitleChar">
    <w:name w:val="Subtitle Char"/>
    <w:basedOn w:val="DefaultParagraphFont"/>
    <w:link w:val="Subtitle"/>
    <w:uiPriority w:val="2"/>
    <w:rsid w:val="0073141A"/>
    <w:rPr>
      <w:b/>
      <w:caps/>
      <w:color w:val="577188" w:themeColor="accent1" w:themeShade="BF"/>
      <w:spacing w:val="20"/>
      <w:sz w:val="20"/>
    </w:rPr>
  </w:style>
  <w:style w:type="character" w:customStyle="1" w:styleId="UnresolvedMention1">
    <w:name w:val="Unresolved Mention1"/>
    <w:basedOn w:val="DefaultParagraphFont"/>
    <w:uiPriority w:val="99"/>
    <w:semiHidden/>
    <w:rsid w:val="0034487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F5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rsid w:val="00CF5950"/>
    <w:pPr>
      <w:contextualSpacing/>
    </w:pPr>
    <w:rPr>
      <w:rFonts w:asciiTheme="majorHAnsi" w:eastAsiaTheme="majorEastAsia" w:hAnsiTheme="majorHAnsi" w:cstheme="majorBidi"/>
      <w:b/>
      <w:caps/>
      <w:color w:val="577188" w:themeColor="accent1" w:themeShade="BF"/>
      <w:spacing w:val="8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CF5950"/>
    <w:rPr>
      <w:rFonts w:asciiTheme="majorHAnsi" w:eastAsiaTheme="majorEastAsia" w:hAnsiTheme="majorHAnsi" w:cstheme="majorBidi"/>
      <w:b/>
      <w:caps/>
      <w:color w:val="577188" w:themeColor="accent1" w:themeShade="BF"/>
      <w:spacing w:val="80"/>
      <w:sz w:val="56"/>
      <w:szCs w:val="56"/>
    </w:rPr>
  </w:style>
  <w:style w:type="paragraph" w:styleId="Header">
    <w:name w:val="header"/>
    <w:basedOn w:val="Normal"/>
    <w:link w:val="HeaderChar"/>
    <w:uiPriority w:val="99"/>
    <w:semiHidden/>
    <w:rsid w:val="00683C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3C6E"/>
    <w:rPr>
      <w:color w:val="595959" w:themeColor="text1" w:themeTint="A6"/>
      <w:sz w:val="20"/>
    </w:rPr>
  </w:style>
  <w:style w:type="paragraph" w:styleId="Footer">
    <w:name w:val="footer"/>
    <w:basedOn w:val="Normal"/>
    <w:link w:val="FooterChar"/>
    <w:uiPriority w:val="99"/>
    <w:semiHidden/>
    <w:rsid w:val="00683C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3C6E"/>
    <w:rPr>
      <w:color w:val="595959" w:themeColor="text1" w:themeTint="A6"/>
      <w:sz w:val="20"/>
    </w:rPr>
  </w:style>
  <w:style w:type="paragraph" w:customStyle="1" w:styleId="ReferenceHeader">
    <w:name w:val="Reference Header"/>
    <w:basedOn w:val="Normal"/>
    <w:link w:val="ReferenceHeaderChar"/>
    <w:qFormat/>
    <w:rsid w:val="0073141A"/>
    <w:pPr>
      <w:spacing w:after="120" w:line="259" w:lineRule="auto"/>
    </w:pPr>
    <w:rPr>
      <w:rFonts w:asciiTheme="majorHAnsi" w:hAnsiTheme="majorHAnsi" w:cstheme="majorHAnsi"/>
      <w:b/>
      <w:bCs/>
    </w:rPr>
  </w:style>
  <w:style w:type="character" w:customStyle="1" w:styleId="ReferenceHeaderChar">
    <w:name w:val="Reference Header Char"/>
    <w:basedOn w:val="DefaultParagraphFont"/>
    <w:link w:val="ReferenceHeader"/>
    <w:rsid w:val="0073141A"/>
    <w:rPr>
      <w:rFonts w:asciiTheme="majorHAnsi" w:hAnsiTheme="majorHAnsi" w:cstheme="majorHAnsi"/>
      <w:b/>
      <w:bCs/>
      <w:color w:val="595959" w:themeColor="text1" w:themeTint="A6"/>
      <w:sz w:val="20"/>
    </w:rPr>
  </w:style>
  <w:style w:type="paragraph" w:customStyle="1" w:styleId="ReferenceContactInfo">
    <w:name w:val="Reference Contact Info"/>
    <w:basedOn w:val="ReferenceHeader"/>
    <w:qFormat/>
    <w:rsid w:val="0073141A"/>
    <w:pPr>
      <w:tabs>
        <w:tab w:val="center" w:pos="4680"/>
        <w:tab w:val="right" w:pos="9360"/>
      </w:tabs>
    </w:pPr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246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223DAA28-8921-1A47-A3B5-53BE1E3A7BE7%7dTF28354b62-cd87-4244-92b9-559aa1fdbca2daa8a2ba-2c23ef10190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B367FD444FA30C4CB7D77DA698FFF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3118C-EC4B-C946-A0EF-812FEFE85A0A}"/>
      </w:docPartPr>
      <w:docPartBody>
        <w:p w:rsidR="00AC5C57" w:rsidRDefault="00000000">
          <w:pPr>
            <w:pStyle w:val="B367FD444FA30C4CB7D77DA698FFF0F4"/>
          </w:pPr>
          <w:r>
            <w:t>Objective</w:t>
          </w:r>
        </w:p>
      </w:docPartBody>
    </w:docPart>
    <w:docPart>
      <w:docPartPr>
        <w:name w:val="C3A69ABC8BF5DC489B12D2F9A6F90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0CFE3-6774-254B-A105-FA7E6912D3F4}"/>
      </w:docPartPr>
      <w:docPartBody>
        <w:p w:rsidR="00AC5C57" w:rsidRDefault="00000000">
          <w:pPr>
            <w:pStyle w:val="C3A69ABC8BF5DC489B12D2F9A6F90E41"/>
          </w:pPr>
          <w:r>
            <w:t xml:space="preserve">Skills and </w:t>
          </w:r>
          <w:r w:rsidRPr="00CF5950">
            <w:t>abilities</w:t>
          </w:r>
        </w:p>
      </w:docPartBody>
    </w:docPart>
    <w:docPart>
      <w:docPartPr>
        <w:name w:val="5D0AD30BCBFC834D95424C3916530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ACFFE-2B4C-5445-8954-A809C3B5444A}"/>
      </w:docPartPr>
      <w:docPartBody>
        <w:p w:rsidR="00AC5C57" w:rsidRDefault="00000000">
          <w:pPr>
            <w:pStyle w:val="5D0AD30BCBFC834D95424C3916530238"/>
          </w:pPr>
          <w:r>
            <w:t>Experience</w:t>
          </w:r>
        </w:p>
      </w:docPartBody>
    </w:docPart>
    <w:docPart>
      <w:docPartPr>
        <w:name w:val="FF3FC93E453FC04F99DD3D5A71758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49F0C-B960-2C46-AB37-08DD2851BB38}"/>
      </w:docPartPr>
      <w:docPartBody>
        <w:p w:rsidR="00AC5C57" w:rsidRDefault="00000000">
          <w:pPr>
            <w:pStyle w:val="FF3FC93E453FC04F99DD3D5A717585E5"/>
          </w:pPr>
          <w:r>
            <w:t>Education</w:t>
          </w:r>
        </w:p>
      </w:docPartBody>
    </w:docPart>
    <w:docPart>
      <w:docPartPr>
        <w:name w:val="A64997EDC83D7844B596E49428F7F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24036-B12E-7443-904D-C88CC67A88BB}"/>
      </w:docPartPr>
      <w:docPartBody>
        <w:p w:rsidR="00AC5C57" w:rsidRDefault="00000000">
          <w:pPr>
            <w:pStyle w:val="A64997EDC83D7844B596E49428F7F4E9"/>
          </w:pPr>
          <w:r>
            <w:t>communication</w:t>
          </w:r>
        </w:p>
      </w:docPartBody>
    </w:docPart>
    <w:docPart>
      <w:docPartPr>
        <w:name w:val="4ED896652D58854097A4B83776044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20EB2-6520-C748-85CA-191FBCCD5A99}"/>
      </w:docPartPr>
      <w:docPartBody>
        <w:p w:rsidR="00AC5C57" w:rsidRDefault="00000000">
          <w:pPr>
            <w:pStyle w:val="4ED896652D58854097A4B83776044623"/>
          </w:pPr>
          <w:r w:rsidRPr="00D6086E">
            <w:t>Leadership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9D"/>
    <w:rsid w:val="000801D5"/>
    <w:rsid w:val="001C689A"/>
    <w:rsid w:val="003B20A8"/>
    <w:rsid w:val="004011A8"/>
    <w:rsid w:val="0048176E"/>
    <w:rsid w:val="0067578D"/>
    <w:rsid w:val="007432B8"/>
    <w:rsid w:val="00AC5C57"/>
    <w:rsid w:val="00EA719D"/>
    <w:rsid w:val="00F1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367FD444FA30C4CB7D77DA698FFF0F4">
    <w:name w:val="B367FD444FA30C4CB7D77DA698FFF0F4"/>
  </w:style>
  <w:style w:type="paragraph" w:customStyle="1" w:styleId="C3A69ABC8BF5DC489B12D2F9A6F90E41">
    <w:name w:val="C3A69ABC8BF5DC489B12D2F9A6F90E41"/>
  </w:style>
  <w:style w:type="paragraph" w:customStyle="1" w:styleId="5D0AD30BCBFC834D95424C3916530238">
    <w:name w:val="5D0AD30BCBFC834D95424C3916530238"/>
  </w:style>
  <w:style w:type="paragraph" w:customStyle="1" w:styleId="3FB4B90AEC024C4BA7EDCC42310E994C">
    <w:name w:val="3FB4B90AEC024C4BA7EDCC42310E994C"/>
  </w:style>
  <w:style w:type="paragraph" w:customStyle="1" w:styleId="79D104558BCDED4D90E8CF4D987D0911">
    <w:name w:val="79D104558BCDED4D90E8CF4D987D0911"/>
  </w:style>
  <w:style w:type="paragraph" w:customStyle="1" w:styleId="08E4F648079EDD45AC8769F383A0FC9B">
    <w:name w:val="08E4F648079EDD45AC8769F383A0FC9B"/>
  </w:style>
  <w:style w:type="paragraph" w:customStyle="1" w:styleId="1C6A06FD58B0D1488D12AB2405B1AF83">
    <w:name w:val="1C6A06FD58B0D1488D12AB2405B1AF83"/>
  </w:style>
  <w:style w:type="paragraph" w:customStyle="1" w:styleId="09A8B8DAA468DA4C8F3213EEB2A1FEA1">
    <w:name w:val="09A8B8DAA468DA4C8F3213EEB2A1FEA1"/>
  </w:style>
  <w:style w:type="paragraph" w:customStyle="1" w:styleId="3B56339C9D357443A4C1022395F66605">
    <w:name w:val="3B56339C9D357443A4C1022395F66605"/>
  </w:style>
  <w:style w:type="paragraph" w:customStyle="1" w:styleId="FF3FC93E453FC04F99DD3D5A717585E5">
    <w:name w:val="FF3FC93E453FC04F99DD3D5A717585E5"/>
  </w:style>
  <w:style w:type="paragraph" w:customStyle="1" w:styleId="F20271B9B4BCC74E912498542357A829">
    <w:name w:val="F20271B9B4BCC74E912498542357A829"/>
  </w:style>
  <w:style w:type="paragraph" w:customStyle="1" w:styleId="21AB9B0B8D4D63419C08566C208D4A56">
    <w:name w:val="21AB9B0B8D4D63419C08566C208D4A56"/>
  </w:style>
  <w:style w:type="paragraph" w:customStyle="1" w:styleId="67F450927FC93A4A91905F2B09213717">
    <w:name w:val="67F450927FC93A4A91905F2B09213717"/>
  </w:style>
  <w:style w:type="paragraph" w:customStyle="1" w:styleId="098CAAED83F33446BA5120025B352E02">
    <w:name w:val="098CAAED83F33446BA5120025B352E02"/>
  </w:style>
  <w:style w:type="paragraph" w:customStyle="1" w:styleId="A64997EDC83D7844B596E49428F7F4E9">
    <w:name w:val="A64997EDC83D7844B596E49428F7F4E9"/>
  </w:style>
  <w:style w:type="paragraph" w:customStyle="1" w:styleId="927CDF0AA05BA24E881D9C1866D2BAAC">
    <w:name w:val="927CDF0AA05BA24E881D9C1866D2BAAC"/>
  </w:style>
  <w:style w:type="paragraph" w:customStyle="1" w:styleId="4ED896652D58854097A4B83776044623">
    <w:name w:val="4ED896652D58854097A4B83776044623"/>
  </w:style>
  <w:style w:type="paragraph" w:customStyle="1" w:styleId="3D84E9E1F88C58418430DD0571AA526C">
    <w:name w:val="3D84E9E1F88C58418430DD0571AA526C"/>
  </w:style>
  <w:style w:type="paragraph" w:customStyle="1" w:styleId="FB265E043A71F444BC25E6581746476B">
    <w:name w:val="FB265E043A71F444BC25E6581746476B"/>
  </w:style>
  <w:style w:type="paragraph" w:customStyle="1" w:styleId="99708302D8702E4A993412720C99D97C">
    <w:name w:val="99708302D8702E4A993412720C99D97C"/>
  </w:style>
  <w:style w:type="paragraph" w:customStyle="1" w:styleId="6A6DAFD59DD41643B5FB4F62E4C02449">
    <w:name w:val="6A6DAFD59DD41643B5FB4F62E4C02449"/>
  </w:style>
  <w:style w:type="paragraph" w:customStyle="1" w:styleId="2C5AF7AB570DED479DB7EBC1471C6239">
    <w:name w:val="2C5AF7AB570DED479DB7EBC1471C6239"/>
  </w:style>
  <w:style w:type="paragraph" w:customStyle="1" w:styleId="25993EE46BF74F40AD890F8461222563">
    <w:name w:val="25993EE46BF74F40AD890F8461222563"/>
  </w:style>
  <w:style w:type="paragraph" w:customStyle="1" w:styleId="0FB6A68025C5F745847FABAC381EA5AD">
    <w:name w:val="0FB6A68025C5F745847FABAC381EA5AD"/>
  </w:style>
  <w:style w:type="paragraph" w:customStyle="1" w:styleId="5FAB1A73AB800F43AA0C973993052154">
    <w:name w:val="5FAB1A73AB800F43AA0C9739930521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Resume Timeless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Custom 5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135059-C0B1-4DAE-B130-416960F15B72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0800B2A8-D78E-4D0E-83E0-0C635D8CC524}">
  <ds:schemaRefs>
    <ds:schemaRef ds:uri="http://schemas.microsoft.com/office/2006/metadata/properties"/>
    <ds:schemaRef ds:uri="http://www.w3.org/2000/xmlns/"/>
    <ds:schemaRef ds:uri="http://schemas.microsoft.com/sharepoint/v3"/>
    <ds:schemaRef ds:uri="http://www.w3.org/2001/XMLSchema-instance"/>
    <ds:schemaRef ds:uri="71af3243-3dd4-4a8d-8c0d-dd76da1f02a5"/>
    <ds:schemaRef ds:uri="http://schemas.microsoft.com/office/infopath/2007/PartnerControls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6FBBFC63-EF93-485F-AA69-DEBFE7D97262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sharepoint/v3"/>
    <ds:schemaRef ds:uri="71af3243-3dd4-4a8d-8c0d-dd76da1f02a5"/>
    <ds:schemaRef ds:uri="16c05727-aa75-4e4a-9b5f-8a80a1165891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5F76D57B-AB58-49F2-9D55-CF05BEF3CD6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%7b223DAA28-8921-1A47-A3B5-53BE1E3A7BE7%7dTF28354b62-cd87-4244-92b9-559aa1fdbca2daa8a2ba-2c23ef101908.dotx</Template>
  <TotalTime>9</TotalTime>
  <Pages>2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TATIANA S. TOUMA</cp:lastModifiedBy>
  <cp:revision>21</cp:revision>
  <dcterms:created xsi:type="dcterms:W3CDTF">2026-07-17T11:05:00Z</dcterms:created>
  <dcterms:modified xsi:type="dcterms:W3CDTF">2026-07-17T12:51:00Z</dcterms:modified>
</cp:coreProperties>
</file>